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8CF7F" w14:textId="77777777" w:rsidR="00766EA5" w:rsidRPr="001A0486" w:rsidRDefault="00766EA5" w:rsidP="00766EA5">
      <w:pPr>
        <w:pStyle w:val="Title"/>
        <w:rPr>
          <w:rStyle w:val="Strong"/>
          <w:b/>
          <w:bCs w:val="0"/>
        </w:rPr>
      </w:pPr>
      <w:bookmarkStart w:id="0" w:name="_GoBack"/>
      <w:bookmarkEnd w:id="0"/>
      <w:r w:rsidRPr="001A0486">
        <w:rPr>
          <w:rStyle w:val="Strong"/>
          <w:b/>
          <w:bCs w:val="0"/>
        </w:rPr>
        <w:t>Department of Veterans Affairs, Employee Education System</w:t>
      </w:r>
    </w:p>
    <w:p w14:paraId="1E5D18F3" w14:textId="6EFD07C6" w:rsidR="00766EA5" w:rsidRPr="0074412C" w:rsidRDefault="00F46F3C" w:rsidP="00766EA5">
      <w:pPr>
        <w:spacing w:after="0"/>
        <w:jc w:val="center"/>
        <w:rPr>
          <w:color w:val="000000"/>
        </w:rPr>
      </w:pPr>
      <w:r>
        <w:rPr>
          <w:color w:val="000000"/>
        </w:rPr>
        <w:t>and</w:t>
      </w:r>
    </w:p>
    <w:sdt>
      <w:sdtPr>
        <w:alias w:val="Enter Name"/>
        <w:tag w:val="Name"/>
        <w:id w:val="-1444155918"/>
        <w:placeholder>
          <w:docPart w:val="8702294B0F1F46ED8863327DCB427A66"/>
        </w:placeholder>
      </w:sdtPr>
      <w:sdtEndPr/>
      <w:sdtContent>
        <w:p w14:paraId="573C8F3A" w14:textId="7DFF1BFF" w:rsidR="00766EA5" w:rsidRDefault="009B727E" w:rsidP="00766EA5">
          <w:pPr>
            <w:pStyle w:val="Heading1"/>
            <w:spacing w:before="100" w:after="100"/>
            <w:jc w:val="center"/>
            <w:rPr>
              <w:rFonts w:eastAsiaTheme="minorHAnsi"/>
              <w:b w:val="0"/>
              <w:bCs w:val="0"/>
              <w:sz w:val="24"/>
              <w:szCs w:val="24"/>
            </w:rPr>
          </w:pPr>
          <w:r>
            <w:t>Pharmacy Benefits Management Office</w:t>
          </w:r>
        </w:p>
      </w:sdtContent>
    </w:sdt>
    <w:p w14:paraId="0E07D27F" w14:textId="0D6173C3" w:rsidR="00766EA5" w:rsidRPr="00895038" w:rsidRDefault="00766EA5" w:rsidP="00F46F3C">
      <w:pPr>
        <w:spacing w:after="0"/>
        <w:jc w:val="center"/>
      </w:pPr>
      <w:r w:rsidRPr="00895038">
        <w:t xml:space="preserve"> </w:t>
      </w:r>
    </w:p>
    <w:p w14:paraId="5D22FCD8" w14:textId="6805C328" w:rsidR="00766EA5" w:rsidRDefault="00766EA5" w:rsidP="00766EA5">
      <w:pPr>
        <w:spacing w:after="0"/>
        <w:jc w:val="center"/>
        <w:rPr>
          <w:color w:val="000000"/>
        </w:rPr>
      </w:pPr>
      <w:r w:rsidRPr="0074412C">
        <w:rPr>
          <w:color w:val="000000"/>
        </w:rPr>
        <w:t>Present</w:t>
      </w:r>
      <w:r>
        <w:rPr>
          <w:color w:val="000000"/>
        </w:rPr>
        <w:t xml:space="preserve"> </w:t>
      </w:r>
    </w:p>
    <w:sdt>
      <w:sdtPr>
        <w:rPr>
          <w:rStyle w:val="Heading1Char"/>
          <w:b/>
          <w:sz w:val="36"/>
          <w:szCs w:val="36"/>
        </w:rPr>
        <w:alias w:val="Enter Title (Please keep titles short)"/>
        <w:tag w:val="Title (Please keep titles short)"/>
        <w:id w:val="531336425"/>
        <w:placeholder>
          <w:docPart w:val="8A83077AFECA4DCF88D3A59701295927"/>
        </w:placeholder>
      </w:sdtPr>
      <w:sdtEndPr>
        <w:rPr>
          <w:rStyle w:val="DefaultParagraphFont"/>
          <w:b w:val="0"/>
          <w:bCs/>
        </w:rPr>
      </w:sdtEndPr>
      <w:sdtContent>
        <w:p w14:paraId="73CBA0B3" w14:textId="492223CC" w:rsidR="00766EA5" w:rsidRPr="00BB126A" w:rsidRDefault="003C3C77" w:rsidP="00766EA5">
          <w:pPr>
            <w:pStyle w:val="Heading1"/>
            <w:spacing w:before="200" w:after="200"/>
            <w:jc w:val="center"/>
            <w:rPr>
              <w:b w:val="0"/>
              <w:sz w:val="36"/>
              <w:szCs w:val="36"/>
            </w:rPr>
          </w:pPr>
          <w:r>
            <w:rPr>
              <w:rStyle w:val="Heading1Char"/>
              <w:b/>
              <w:sz w:val="36"/>
              <w:szCs w:val="36"/>
            </w:rPr>
            <w:t xml:space="preserve">Drug Enter/Edit: Module </w:t>
          </w:r>
          <w:r w:rsidR="00DE216B">
            <w:rPr>
              <w:rStyle w:val="Heading1Char"/>
              <w:b/>
              <w:sz w:val="36"/>
              <w:szCs w:val="36"/>
            </w:rPr>
            <w:t>2</w:t>
          </w:r>
          <w:r>
            <w:rPr>
              <w:rStyle w:val="Heading1Char"/>
              <w:b/>
              <w:sz w:val="36"/>
              <w:szCs w:val="36"/>
            </w:rPr>
            <w:t xml:space="preserve"> – </w:t>
          </w:r>
          <w:r w:rsidR="00DE216B">
            <w:rPr>
              <w:rStyle w:val="Heading1Char"/>
              <w:b/>
              <w:sz w:val="36"/>
              <w:szCs w:val="36"/>
            </w:rPr>
            <w:t>Marking a New Drug for Pharmacy Packages</w:t>
          </w:r>
        </w:p>
      </w:sdtContent>
    </w:sdt>
    <w:p w14:paraId="71E3EE26" w14:textId="2BEA2B01" w:rsidR="00766EA5" w:rsidRPr="00895038" w:rsidRDefault="00766EA5" w:rsidP="00766EA5">
      <w:pPr>
        <w:spacing w:after="0"/>
        <w:ind w:left="-270"/>
        <w:jc w:val="center"/>
      </w:pPr>
      <w:r w:rsidRPr="00093BCC">
        <w:rPr>
          <w:rStyle w:val="Strong"/>
        </w:rPr>
        <w:t>Program</w:t>
      </w:r>
      <w:r>
        <w:rPr>
          <w:b/>
        </w:rPr>
        <w:t xml:space="preserve"> </w:t>
      </w:r>
      <w:sdt>
        <w:sdtPr>
          <w:rPr>
            <w:b/>
          </w:rPr>
          <w:alias w:val="Start / Release "/>
          <w:tag w:val="Start / Release "/>
          <w:id w:val="-1177338737"/>
          <w:placeholder>
            <w:docPart w:val="73F8C45B396842EE90349A3264F2A9E9"/>
          </w:placeholder>
          <w:dropDownList>
            <w:listItem w:value="Choose an item."/>
            <w:listItem w:displayText="Start" w:value="Start"/>
            <w:listItem w:displayText="Release" w:value="Release"/>
          </w:dropDownList>
        </w:sdtPr>
        <w:sdtEndPr/>
        <w:sdtContent>
          <w:r w:rsidR="00F46F3C">
            <w:rPr>
              <w:b/>
            </w:rPr>
            <w:t>Start</w:t>
          </w:r>
        </w:sdtContent>
      </w:sdt>
      <w:r w:rsidRPr="00FA65E5">
        <w:rPr>
          <w:b/>
        </w:rPr>
        <w:t>:</w:t>
      </w:r>
      <w:r>
        <w:rPr>
          <w:b/>
        </w:rPr>
        <w:t xml:space="preserve">  </w:t>
      </w:r>
      <w:sdt>
        <w:sdtPr>
          <w:alias w:val="Select Start Date"/>
          <w:tag w:val="Start Date"/>
          <w:id w:val="416668867"/>
          <w:placeholder>
            <w:docPart w:val="D8333E69A9BA4AB08175AF08AB58B71A"/>
          </w:placeholder>
          <w:date w:fullDate="2018-03-01T00:00:00Z">
            <w:dateFormat w:val="MMMM d, yyyy"/>
            <w:lid w:val="en-US"/>
            <w:storeMappedDataAs w:val="dateTime"/>
            <w:calendar w:val="gregorian"/>
          </w:date>
        </w:sdtPr>
        <w:sdtEndPr/>
        <w:sdtContent>
          <w:r w:rsidR="00B2666D">
            <w:t>March 1, 2018</w:t>
          </w:r>
        </w:sdtContent>
      </w:sdt>
      <w:r>
        <w:t xml:space="preserve">  </w:t>
      </w:r>
      <w:r w:rsidRPr="00093BCC">
        <w:rPr>
          <w:rStyle w:val="Strong"/>
        </w:rPr>
        <w:t>Program</w:t>
      </w:r>
      <w:r>
        <w:rPr>
          <w:b/>
        </w:rPr>
        <w:t xml:space="preserve"> </w:t>
      </w:r>
      <w:sdt>
        <w:sdtPr>
          <w:rPr>
            <w:b/>
          </w:rPr>
          <w:alias w:val="End / Expiration"/>
          <w:tag w:val="End / Expiration"/>
          <w:id w:val="-2039581424"/>
          <w:placeholder>
            <w:docPart w:val="9F1E3790EACF46E893E5313F62410238"/>
          </w:placeholder>
          <w:dropDownList>
            <w:listItem w:value="Choose an item."/>
            <w:listItem w:displayText="End" w:value="End"/>
            <w:listItem w:displayText="Expiration" w:value="Expiration"/>
          </w:dropDownList>
        </w:sdtPr>
        <w:sdtEndPr/>
        <w:sdtContent>
          <w:r w:rsidR="00F46F3C">
            <w:rPr>
              <w:b/>
            </w:rPr>
            <w:t>End</w:t>
          </w:r>
        </w:sdtContent>
      </w:sdt>
      <w:r w:rsidRPr="00FA65E5">
        <w:rPr>
          <w:b/>
        </w:rPr>
        <w:t>:</w:t>
      </w:r>
      <w:r>
        <w:rPr>
          <w:b/>
        </w:rPr>
        <w:t xml:space="preserve"> </w:t>
      </w:r>
      <w:r>
        <w:t xml:space="preserve"> </w:t>
      </w:r>
      <w:sdt>
        <w:sdtPr>
          <w:alias w:val="Select End Date"/>
          <w:tag w:val="End Date"/>
          <w:id w:val="416668870"/>
          <w:placeholder>
            <w:docPart w:val="CAC1B968286F4A2EBF1D1BB12F222EFC"/>
          </w:placeholder>
          <w:date w:fullDate="2021-03-01T00:00:00Z">
            <w:dateFormat w:val="MMMM d, yyyy"/>
            <w:lid w:val="en-US"/>
            <w:storeMappedDataAs w:val="dateTime"/>
            <w:calendar w:val="gregorian"/>
          </w:date>
        </w:sdtPr>
        <w:sdtEndPr/>
        <w:sdtContent>
          <w:r w:rsidR="00B2666D">
            <w:t>March 1, 2021</w:t>
          </w:r>
        </w:sdtContent>
      </w:sdt>
    </w:p>
    <w:p w14:paraId="3DD83529" w14:textId="1695FB89" w:rsidR="00E454D1" w:rsidRDefault="00E454D1" w:rsidP="00E454D1">
      <w:pPr>
        <w:pStyle w:val="Heading1"/>
        <w:spacing w:before="360"/>
        <w:rPr>
          <w:color w:val="000000"/>
        </w:rPr>
      </w:pPr>
      <w:r>
        <w:rPr>
          <w:color w:val="000000"/>
        </w:rPr>
        <w:t>Registration Deadline</w:t>
      </w:r>
    </w:p>
    <w:p w14:paraId="12DF8440" w14:textId="17896134" w:rsidR="00E454D1" w:rsidRPr="00E454D1" w:rsidRDefault="009B727E" w:rsidP="00E454D1">
      <w:r>
        <w:t>Ma</w:t>
      </w:r>
      <w:r w:rsidR="00B2666D">
        <w:t>rch</w:t>
      </w:r>
      <w:r>
        <w:t xml:space="preserve"> 1, 2021</w:t>
      </w:r>
    </w:p>
    <w:p w14:paraId="7AB8A8C0" w14:textId="77777777" w:rsidR="00766EA5" w:rsidRPr="0074412C" w:rsidRDefault="00766EA5" w:rsidP="00766EA5">
      <w:pPr>
        <w:pStyle w:val="Heading1"/>
        <w:spacing w:before="360"/>
        <w:rPr>
          <w:color w:val="000000"/>
        </w:rPr>
      </w:pPr>
      <w:r w:rsidRPr="0074412C">
        <w:rPr>
          <w:color w:val="000000"/>
        </w:rPr>
        <w:t>Place</w:t>
      </w:r>
    </w:p>
    <w:sdt>
      <w:sdtPr>
        <w:alias w:val="Enter Full Address"/>
        <w:tag w:val="Enter Place"/>
        <w:id w:val="-1171334393"/>
        <w:placeholder>
          <w:docPart w:val="E34EAF0D5E524AC28BEA865B43C315E7"/>
        </w:placeholder>
      </w:sdtPr>
      <w:sdtEndPr/>
      <w:sdtContent>
        <w:p w14:paraId="192EBCB9" w14:textId="49192335" w:rsidR="00766EA5" w:rsidRPr="00F72492" w:rsidRDefault="00F46F3C" w:rsidP="00766EA5">
          <w:pPr>
            <w:spacing w:after="0"/>
          </w:pPr>
          <w:r>
            <w:t>VHA TRAIN Online</w:t>
          </w:r>
        </w:p>
      </w:sdtContent>
    </w:sdt>
    <w:p w14:paraId="5C17D08F" w14:textId="77777777" w:rsidR="00766EA5" w:rsidRPr="0074412C" w:rsidRDefault="00766EA5" w:rsidP="00766EA5">
      <w:pPr>
        <w:pStyle w:val="Heading1"/>
        <w:spacing w:before="360"/>
        <w:rPr>
          <w:color w:val="000000"/>
        </w:rPr>
      </w:pPr>
      <w:r w:rsidRPr="0074412C">
        <w:rPr>
          <w:color w:val="000000"/>
        </w:rPr>
        <w:t>Purpose Statement</w:t>
      </w:r>
    </w:p>
    <w:p w14:paraId="4D665E1E" w14:textId="77777777" w:rsidR="00DE216B" w:rsidRDefault="00DE216B" w:rsidP="00DE216B">
      <w:pPr>
        <w:rPr>
          <w:rFonts w:eastAsia="+mn-ea"/>
          <w:color w:val="000000"/>
          <w:kern w:val="24"/>
        </w:rPr>
      </w:pPr>
      <w:r w:rsidRPr="002A0188">
        <w:rPr>
          <w:rFonts w:eastAsia="+mn-ea"/>
          <w:color w:val="000000"/>
          <w:kern w:val="24"/>
        </w:rPr>
        <w:t xml:space="preserve">The </w:t>
      </w:r>
      <w:r>
        <w:rPr>
          <w:rFonts w:eastAsia="+mn-ea"/>
          <w:color w:val="000000"/>
          <w:kern w:val="24"/>
        </w:rPr>
        <w:t>drug files are part of an extremely complicated database</w:t>
      </w:r>
      <w:r w:rsidRPr="002A0188">
        <w:rPr>
          <w:rFonts w:eastAsia="+mn-ea"/>
          <w:color w:val="000000"/>
          <w:kern w:val="24"/>
        </w:rPr>
        <w:t>.</w:t>
      </w:r>
      <w:r>
        <w:rPr>
          <w:rFonts w:eastAsia="+mn-ea"/>
          <w:color w:val="000000"/>
          <w:kern w:val="24"/>
        </w:rPr>
        <w:t xml:space="preserve"> These files are an integral part of medication orders and the management of medications and supplies within the facility. This knowledge based course will educate on the proper maintenance that is essential in ensuring that medications are ordered and delivered in a safe and efficient manner. This section includes marking a new drug for pharmacy packages.</w:t>
      </w:r>
    </w:p>
    <w:p w14:paraId="5447B75D" w14:textId="77777777" w:rsidR="00766EA5" w:rsidRPr="0074412C" w:rsidRDefault="00766EA5" w:rsidP="00766EA5">
      <w:pPr>
        <w:pStyle w:val="Heading1"/>
        <w:spacing w:before="360"/>
        <w:rPr>
          <w:color w:val="000000"/>
        </w:rPr>
      </w:pPr>
      <w:r w:rsidRPr="0074412C">
        <w:rPr>
          <w:color w:val="000000"/>
        </w:rPr>
        <w:t>Target Audience</w:t>
      </w:r>
    </w:p>
    <w:sdt>
      <w:sdtPr>
        <w:rPr>
          <w:color w:val="000000"/>
        </w:rPr>
        <w:alias w:val="Enter Target Audience"/>
        <w:tag w:val="Target Audience"/>
        <w:id w:val="416667941"/>
        <w:placeholder>
          <w:docPart w:val="6867096991344FA69DF8F768879EF81D"/>
        </w:placeholder>
      </w:sdtPr>
      <w:sdtEndPr/>
      <w:sdtContent>
        <w:sdt>
          <w:sdtPr>
            <w:rPr>
              <w:color w:val="000000"/>
            </w:rPr>
            <w:alias w:val="Enter Target Audience"/>
            <w:tag w:val="Target Audience"/>
            <w:id w:val="-1418624474"/>
            <w:placeholder>
              <w:docPart w:val="42EDCBE27B8746A1917BD5F5FDDF3787"/>
            </w:placeholder>
          </w:sdtPr>
          <w:sdtEndPr/>
          <w:sdtContent>
            <w:p w14:paraId="75FDCB30" w14:textId="77777777" w:rsidR="009B727E" w:rsidRPr="0074412C" w:rsidRDefault="009B727E" w:rsidP="009B727E">
              <w:pPr>
                <w:rPr>
                  <w:color w:val="000000"/>
                </w:rPr>
              </w:pPr>
              <w:r>
                <w:rPr>
                  <w:color w:val="000000"/>
                </w:rPr>
                <w:t>The primary target audience for this activity consists of Pharmacists and Pharmacy Technicians.</w:t>
              </w:r>
            </w:p>
          </w:sdtContent>
        </w:sdt>
      </w:sdtContent>
    </w:sdt>
    <w:p w14:paraId="10284E0C" w14:textId="4E2454AA" w:rsidR="00766EA5" w:rsidRPr="0074412C" w:rsidRDefault="009B727E" w:rsidP="009B727E">
      <w:pPr>
        <w:pStyle w:val="Heading1"/>
        <w:spacing w:before="360"/>
        <w:rPr>
          <w:color w:val="000000"/>
        </w:rPr>
      </w:pPr>
      <w:r w:rsidRPr="0074412C">
        <w:rPr>
          <w:color w:val="000000"/>
        </w:rPr>
        <w:t xml:space="preserve"> </w:t>
      </w:r>
      <w:r w:rsidR="00766EA5" w:rsidRPr="0074412C">
        <w:rPr>
          <w:color w:val="000000"/>
        </w:rPr>
        <w:t>Outcome/Objectives</w:t>
      </w:r>
    </w:p>
    <w:p w14:paraId="7546DB60" w14:textId="77777777" w:rsidR="00766EA5" w:rsidRDefault="00766EA5" w:rsidP="00766EA5">
      <w:pPr>
        <w:spacing w:after="0"/>
        <w:rPr>
          <w:color w:val="000000"/>
        </w:rPr>
      </w:pPr>
      <w:r w:rsidRPr="0074412C">
        <w:rPr>
          <w:color w:val="000000"/>
        </w:rPr>
        <w:t>At the conclusion of this educational program, learners will be able to:</w:t>
      </w:r>
    </w:p>
    <w:sdt>
      <w:sdtPr>
        <w:rPr>
          <w:color w:val="000000"/>
        </w:rPr>
        <w:alias w:val="Objectives"/>
        <w:tag w:val="Objectives"/>
        <w:id w:val="2068996111"/>
        <w:placeholder>
          <w:docPart w:val="82C2E93C4FC2447BBD5A5FA3509AE3AD"/>
        </w:placeholder>
      </w:sdtPr>
      <w:sdtEndPr>
        <w:rPr>
          <w:color w:val="auto"/>
        </w:rPr>
      </w:sdtEndPr>
      <w:sdtContent>
        <w:sdt>
          <w:sdtPr>
            <w:rPr>
              <w:color w:val="000000"/>
            </w:rPr>
            <w:alias w:val="Objectives"/>
            <w:tag w:val="Objectives"/>
            <w:id w:val="1885674171"/>
            <w:placeholder>
              <w:docPart w:val="4615375F8F124E68875EB818FFCEBFC2"/>
            </w:placeholder>
          </w:sdtPr>
          <w:sdtEndPr>
            <w:rPr>
              <w:color w:val="auto"/>
            </w:rPr>
          </w:sdtEndPr>
          <w:sdtContent>
            <w:sdt>
              <w:sdtPr>
                <w:rPr>
                  <w:color w:val="000000"/>
                </w:rPr>
                <w:alias w:val="Objectives"/>
                <w:tag w:val="Objectives"/>
                <w:id w:val="-1697462312"/>
                <w:placeholder>
                  <w:docPart w:val="5A7447672806440FB5E4D324B411017C"/>
                </w:placeholder>
              </w:sdtPr>
              <w:sdtEndPr>
                <w:rPr>
                  <w:color w:val="auto"/>
                </w:rPr>
              </w:sdtEndPr>
              <w:sdtContent>
                <w:sdt>
                  <w:sdtPr>
                    <w:rPr>
                      <w:color w:val="000000"/>
                    </w:rPr>
                    <w:alias w:val="Objectives"/>
                    <w:tag w:val="Objectives"/>
                    <w:id w:val="788390886"/>
                    <w:placeholder>
                      <w:docPart w:val="5E67589993ED41A080FCC70902EA1468"/>
                    </w:placeholder>
                  </w:sdtPr>
                  <w:sdtEndPr/>
                  <w:sdtContent>
                    <w:p w14:paraId="31338469" w14:textId="6CD71297" w:rsidR="00DE216B" w:rsidRDefault="00DE216B" w:rsidP="00DE216B">
                      <w:pPr>
                        <w:pStyle w:val="ListParagraph"/>
                        <w:numPr>
                          <w:ilvl w:val="0"/>
                          <w:numId w:val="21"/>
                        </w:numPr>
                        <w:spacing w:after="0" w:line="276" w:lineRule="auto"/>
                        <w:rPr>
                          <w:color w:val="000000"/>
                        </w:rPr>
                      </w:pPr>
                      <w:r>
                        <w:rPr>
                          <w:color w:val="000000"/>
                        </w:rPr>
                        <w:t>describe what  VistA Pharmacy application packages are available.</w:t>
                      </w:r>
                    </w:p>
                    <w:p w14:paraId="206B8DE2" w14:textId="22A1954B" w:rsidR="00DE216B" w:rsidRDefault="00DE216B" w:rsidP="00DE216B">
                      <w:pPr>
                        <w:pStyle w:val="ListParagraph"/>
                        <w:numPr>
                          <w:ilvl w:val="0"/>
                          <w:numId w:val="21"/>
                        </w:numPr>
                        <w:spacing w:after="0" w:line="276" w:lineRule="auto"/>
                        <w:rPr>
                          <w:color w:val="000000"/>
                        </w:rPr>
                      </w:pPr>
                      <w:r>
                        <w:rPr>
                          <w:color w:val="000000"/>
                        </w:rPr>
                        <w:t>explain how to mark a drug/supply for each application package.</w:t>
                      </w:r>
                    </w:p>
                    <w:p w14:paraId="312F8140" w14:textId="5B8304E8" w:rsidR="009B727E" w:rsidRPr="00DE216B" w:rsidRDefault="00DE216B" w:rsidP="00DE216B">
                      <w:pPr>
                        <w:pStyle w:val="ListParagraph"/>
                        <w:numPr>
                          <w:ilvl w:val="0"/>
                          <w:numId w:val="21"/>
                        </w:numPr>
                        <w:spacing w:after="0" w:line="276" w:lineRule="auto"/>
                        <w:rPr>
                          <w:color w:val="000000"/>
                        </w:rPr>
                      </w:pPr>
                      <w:r>
                        <w:rPr>
                          <w:color w:val="000000"/>
                        </w:rPr>
                        <w:t>e</w:t>
                      </w:r>
                      <w:r w:rsidRPr="009042C8">
                        <w:rPr>
                          <w:color w:val="000000"/>
                        </w:rPr>
                        <w:t>xplain the difference of an IV Solution and an IV Additive in the IV package.</w:t>
                      </w:r>
                    </w:p>
                  </w:sdtContent>
                </w:sdt>
              </w:sdtContent>
            </w:sdt>
          </w:sdtContent>
        </w:sdt>
      </w:sdtContent>
    </w:sdt>
    <w:p w14:paraId="63AEA7C0" w14:textId="6B3A2878" w:rsidR="00766EA5" w:rsidRPr="00587B21" w:rsidRDefault="00355D6B" w:rsidP="00766EA5">
      <w:pPr>
        <w:pStyle w:val="Heading1"/>
        <w:rPr>
          <w:rFonts w:eastAsia="Times New Roman"/>
        </w:rPr>
      </w:pPr>
      <w:r>
        <w:rPr>
          <w:rFonts w:eastAsia="Times New Roman"/>
        </w:rPr>
        <w:t>Registration</w:t>
      </w:r>
      <w:r w:rsidR="00DE5CBB">
        <w:rPr>
          <w:rFonts w:eastAsia="Times New Roman"/>
        </w:rPr>
        <w:t>/</w:t>
      </w:r>
      <w:r w:rsidR="00766EA5" w:rsidRPr="00587B21">
        <w:rPr>
          <w:rFonts w:eastAsia="Times New Roman"/>
        </w:rPr>
        <w:t>Participation in the Activity Procedure</w:t>
      </w:r>
    </w:p>
    <w:p w14:paraId="63D1358D" w14:textId="77777777" w:rsidR="00355D6B" w:rsidRPr="00931887" w:rsidRDefault="00355D6B" w:rsidP="00355D6B">
      <w:pPr>
        <w:numPr>
          <w:ilvl w:val="0"/>
          <w:numId w:val="17"/>
        </w:numPr>
        <w:tabs>
          <w:tab w:val="left" w:pos="0"/>
        </w:tabs>
        <w:spacing w:after="0"/>
        <w:contextualSpacing/>
        <w:rPr>
          <w:rFonts w:eastAsia="Calibri"/>
        </w:rPr>
      </w:pPr>
      <w:r w:rsidRPr="00931887">
        <w:rPr>
          <w:rFonts w:eastAsia="Calibri"/>
          <w:color w:val="000000"/>
        </w:rPr>
        <w:t>Length of course:</w:t>
      </w:r>
      <w:r>
        <w:rPr>
          <w:rFonts w:eastAsia="Calibri"/>
          <w:color w:val="000000"/>
        </w:rPr>
        <w:t>1 hour</w:t>
      </w:r>
    </w:p>
    <w:p w14:paraId="6C003F82" w14:textId="77777777" w:rsidR="00355D6B" w:rsidRPr="00931887" w:rsidRDefault="00355D6B" w:rsidP="00355D6B">
      <w:pPr>
        <w:numPr>
          <w:ilvl w:val="0"/>
          <w:numId w:val="17"/>
        </w:numPr>
        <w:tabs>
          <w:tab w:val="left" w:pos="0"/>
        </w:tabs>
        <w:spacing w:after="0"/>
        <w:contextualSpacing/>
        <w:rPr>
          <w:rFonts w:eastAsia="Calibri"/>
          <w:color w:val="000000"/>
        </w:rPr>
      </w:pPr>
      <w:r w:rsidRPr="00931887">
        <w:rPr>
          <w:rFonts w:eastAsia="Calibri"/>
          <w:color w:val="000000"/>
        </w:rPr>
        <w:t>Review EES Program Brochure</w:t>
      </w:r>
    </w:p>
    <w:p w14:paraId="60913D89" w14:textId="77777777" w:rsidR="00355D6B" w:rsidRPr="00931887" w:rsidRDefault="00355D6B" w:rsidP="00355D6B">
      <w:pPr>
        <w:numPr>
          <w:ilvl w:val="0"/>
          <w:numId w:val="17"/>
        </w:numPr>
        <w:tabs>
          <w:tab w:val="left" w:pos="0"/>
        </w:tabs>
        <w:spacing w:after="0"/>
        <w:contextualSpacing/>
        <w:rPr>
          <w:rFonts w:eastAsia="Calibri"/>
          <w:color w:val="000000"/>
        </w:rPr>
      </w:pPr>
      <w:r w:rsidRPr="00931887">
        <w:rPr>
          <w:rFonts w:eastAsia="Calibri"/>
          <w:color w:val="000000"/>
        </w:rPr>
        <w:t>Attend and participate in 100% of program activity</w:t>
      </w:r>
    </w:p>
    <w:p w14:paraId="3EF28C68" w14:textId="77777777" w:rsidR="00355D6B" w:rsidRPr="00931887" w:rsidRDefault="00355D6B" w:rsidP="00355D6B">
      <w:pPr>
        <w:numPr>
          <w:ilvl w:val="0"/>
          <w:numId w:val="17"/>
        </w:numPr>
        <w:tabs>
          <w:tab w:val="left" w:pos="0"/>
        </w:tabs>
        <w:spacing w:after="0"/>
        <w:contextualSpacing/>
        <w:rPr>
          <w:rFonts w:eastAsia="Calibri"/>
          <w:color w:val="000000"/>
        </w:rPr>
      </w:pPr>
      <w:r w:rsidRPr="00931887">
        <w:rPr>
          <w:rFonts w:eastAsia="Calibri"/>
          <w:color w:val="000000"/>
        </w:rPr>
        <w:t>Complete Post Test Exam at a minimum passing score of 80%</w:t>
      </w:r>
      <w:r>
        <w:rPr>
          <w:rFonts w:eastAsia="Calibri"/>
          <w:color w:val="000000"/>
        </w:rPr>
        <w:t xml:space="preserve"> </w:t>
      </w:r>
    </w:p>
    <w:p w14:paraId="7A01513D" w14:textId="3BEACE48" w:rsidR="00355D6B" w:rsidRPr="00931887" w:rsidRDefault="00355D6B" w:rsidP="00355D6B">
      <w:pPr>
        <w:numPr>
          <w:ilvl w:val="0"/>
          <w:numId w:val="17"/>
        </w:numPr>
        <w:tabs>
          <w:tab w:val="left" w:pos="0"/>
        </w:tabs>
        <w:spacing w:after="0"/>
        <w:contextualSpacing/>
        <w:rPr>
          <w:rFonts w:eastAsia="Calibri"/>
          <w:color w:val="000000"/>
        </w:rPr>
      </w:pPr>
      <w:r w:rsidRPr="00931887">
        <w:rPr>
          <w:rFonts w:eastAsia="Calibri"/>
          <w:color w:val="000000"/>
        </w:rPr>
        <w:t xml:space="preserve">Complete Program Evaluation </w:t>
      </w:r>
      <w:r w:rsidRPr="00093BCC">
        <w:rPr>
          <w:rStyle w:val="Strong"/>
        </w:rPr>
        <w:t>no later than</w:t>
      </w:r>
      <w:r>
        <w:rPr>
          <w:rFonts w:eastAsia="Calibri"/>
          <w:b/>
          <w:color w:val="000000"/>
        </w:rPr>
        <w:t xml:space="preserve"> </w:t>
      </w:r>
      <w:sdt>
        <w:sdtPr>
          <w:rPr>
            <w:rFonts w:eastAsia="Calibri"/>
          </w:rPr>
          <w:alias w:val="Evaluation Date"/>
          <w:tag w:val="Evaluation Date"/>
          <w:id w:val="-1352643763"/>
          <w:placeholder>
            <w:docPart w:val="E394C1960F96422F8EC0D7CEA476B6C5"/>
          </w:placeholder>
          <w:date w:fullDate="2021-03-01T00:00:00Z">
            <w:dateFormat w:val="M/d/yyyy"/>
            <w:lid w:val="en-US"/>
            <w:storeMappedDataAs w:val="dateTime"/>
            <w:calendar w:val="gregorian"/>
          </w:date>
        </w:sdtPr>
        <w:sdtEndPr/>
        <w:sdtContent>
          <w:r w:rsidR="00B2666D">
            <w:rPr>
              <w:rFonts w:eastAsia="Calibri"/>
            </w:rPr>
            <w:t>3/1/2021</w:t>
          </w:r>
        </w:sdtContent>
      </w:sdt>
      <w:r>
        <w:rPr>
          <w:rFonts w:eastAsia="Calibri"/>
        </w:rPr>
        <w:t>.</w:t>
      </w:r>
    </w:p>
    <w:p w14:paraId="20F823E5" w14:textId="5ECFEFA5" w:rsidR="00766EA5" w:rsidRPr="0074412C" w:rsidRDefault="00766EA5" w:rsidP="001C4A22">
      <w:pPr>
        <w:pStyle w:val="Heading1"/>
        <w:rPr>
          <w:color w:val="000000"/>
        </w:rPr>
      </w:pPr>
      <w:r w:rsidRPr="0074412C">
        <w:rPr>
          <w:color w:val="000000"/>
        </w:rPr>
        <w:lastRenderedPageBreak/>
        <w:t>Accreditation/Approval</w:t>
      </w:r>
    </w:p>
    <w:p w14:paraId="271BA531" w14:textId="77777777" w:rsidR="00766EA5" w:rsidRPr="0074412C" w:rsidRDefault="00766EA5" w:rsidP="00766EA5">
      <w:pPr>
        <w:rPr>
          <w:color w:val="000000"/>
        </w:rPr>
      </w:pPr>
      <w:r w:rsidRPr="0074412C">
        <w:rPr>
          <w:color w:val="000000"/>
        </w:rPr>
        <w:t>The accreditation organizations for this course are listed below.</w:t>
      </w:r>
    </w:p>
    <w:p w14:paraId="426F9872" w14:textId="77777777" w:rsidR="00766EA5" w:rsidRDefault="00766EA5" w:rsidP="00766EA5">
      <w:pPr>
        <w:pStyle w:val="Heading1"/>
        <w:spacing w:before="360"/>
        <w:rPr>
          <w:color w:val="000000"/>
        </w:rPr>
      </w:pPr>
      <w:r>
        <w:rPr>
          <w:color w:val="000000"/>
        </w:rPr>
        <w:t xml:space="preserve">Designation of </w:t>
      </w:r>
      <w:r w:rsidRPr="0074412C">
        <w:rPr>
          <w:color w:val="000000"/>
        </w:rPr>
        <w:t>Continuing Education</w:t>
      </w:r>
    </w:p>
    <w:p w14:paraId="2D6700B1" w14:textId="0C2D1641" w:rsidR="00400220" w:rsidRPr="008E7E27" w:rsidRDefault="00400220" w:rsidP="00766EA5">
      <w:pPr>
        <w:rPr>
          <w:i/>
          <w:iCs/>
          <w:color w:val="000000"/>
        </w:rPr>
      </w:pPr>
    </w:p>
    <w:p w14:paraId="60E85FCD" w14:textId="77777777" w:rsidR="00D31245" w:rsidRDefault="00D31245" w:rsidP="00D31245">
      <w:pPr>
        <w:pStyle w:val="Heading2"/>
        <w:rPr>
          <w:rFonts w:eastAsia="Times New Roman"/>
        </w:rPr>
      </w:pPr>
      <w:r>
        <w:rPr>
          <w:rFonts w:eastAsia="Times New Roman"/>
        </w:rPr>
        <w:t xml:space="preserve">Accreditation Council for Pharmacy Education (ACPE)  </w:t>
      </w:r>
    </w:p>
    <w:p w14:paraId="4DB01337" w14:textId="139A0C00" w:rsidR="00D31245" w:rsidRDefault="00D31245" w:rsidP="00D31245">
      <w:pPr>
        <w:ind w:left="900"/>
        <w:rPr>
          <w:rFonts w:eastAsia="Calibri"/>
        </w:rPr>
      </w:pPr>
      <w:r>
        <w:rPr>
          <w:rFonts w:eastAsia="Calibri"/>
          <w:noProof/>
        </w:rPr>
        <w:drawing>
          <wp:anchor distT="0" distB="0" distL="114300" distR="114300" simplePos="0" relativeHeight="251659264" behindDoc="1" locked="0" layoutInCell="1" allowOverlap="1" wp14:anchorId="76DDF35A" wp14:editId="3BCDC3C0">
            <wp:simplePos x="0" y="0"/>
            <wp:positionH relativeFrom="column">
              <wp:posOffset>-9525</wp:posOffset>
            </wp:positionH>
            <wp:positionV relativeFrom="paragraph">
              <wp:posOffset>13970</wp:posOffset>
            </wp:positionV>
            <wp:extent cx="609600" cy="508000"/>
            <wp:effectExtent l="0" t="0" r="0" b="6350"/>
            <wp:wrapTight wrapText="bothSides">
              <wp:wrapPolygon edited="0">
                <wp:start x="0" y="0"/>
                <wp:lineTo x="0" y="21060"/>
                <wp:lineTo x="20925" y="21060"/>
                <wp:lineTo x="20925" y="0"/>
                <wp:lineTo x="0" y="0"/>
              </wp:wrapPolygon>
            </wp:wrapTight>
            <wp:docPr id="16" name="Picture 16" descr="Accreditation Council for Pharmac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reditation Council for Pharmacy Educ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pic:spPr>
                </pic:pic>
              </a:graphicData>
            </a:graphic>
            <wp14:sizeRelH relativeFrom="page">
              <wp14:pctWidth>0</wp14:pctWidth>
            </wp14:sizeRelH>
            <wp14:sizeRelV relativeFrom="page">
              <wp14:pctHeight>0</wp14:pctHeight>
            </wp14:sizeRelV>
          </wp:anchor>
        </w:drawing>
      </w:r>
      <w:r>
        <w:t xml:space="preserve">The VA Employee Education System is accredited by the Accreditation Council for Pharmacy Education as a provider of continuing pharmacy education Program </w:t>
      </w:r>
      <w:sdt>
        <w:sdtPr>
          <w:alias w:val="Enter ACPE Program Number"/>
          <w:tag w:val="ACPE Program Number"/>
          <w:id w:val="491999429"/>
        </w:sdtPr>
        <w:sdtEndPr/>
        <w:sdtContent>
          <w:r w:rsidRPr="00B2666D">
            <w:t>0610-0000-18-</w:t>
          </w:r>
          <w:r w:rsidR="00B2666D" w:rsidRPr="00B2666D">
            <w:t>09</w:t>
          </w:r>
          <w:r w:rsidR="00DE216B">
            <w:t>2</w:t>
          </w:r>
          <w:r w:rsidRPr="00B2666D">
            <w:t>-H04-P (for Pharmacists), 0610-0000-18-</w:t>
          </w:r>
          <w:r w:rsidR="00B2666D" w:rsidRPr="00B2666D">
            <w:t>09</w:t>
          </w:r>
          <w:r w:rsidR="00DE216B">
            <w:t>2</w:t>
          </w:r>
          <w:r w:rsidRPr="00B2666D">
            <w:t>-H04-T (For Pharmacy Technicians)</w:t>
          </w:r>
        </w:sdtContent>
      </w:sdt>
      <w:r w:rsidRPr="00B2666D">
        <w:t xml:space="preserve">. This program is accredited for </w:t>
      </w:r>
      <w:sdt>
        <w:sdtPr>
          <w:alias w:val="Enter ACPE Hours"/>
          <w:tag w:val="ACPE Hours"/>
          <w:id w:val="491998606"/>
        </w:sdtPr>
        <w:sdtEndPr/>
        <w:sdtContent>
          <w:r w:rsidRPr="00B2666D">
            <w:t>1</w:t>
          </w:r>
        </w:sdtContent>
      </w:sdt>
      <w:r w:rsidRPr="00B2666D">
        <w:t xml:space="preserve"> contact hour. The Employee Education</w:t>
      </w:r>
      <w:r>
        <w:t xml:space="preserve"> System maintains responsibility for the program. Continuing Pharmacy Education (CPE) credits will be awarded to participants and accreditation records will be on file at the Employee Education System. In order to receive continuing pharmacy education credit, participants must attend 100% of the program and complete an evaluation form. CPE will be reported directly to participants’ NABP e-Profiles and State Boards.</w:t>
      </w:r>
    </w:p>
    <w:p w14:paraId="4B2EA5A6" w14:textId="77777777" w:rsidR="00D31245" w:rsidRPr="008E7E27" w:rsidRDefault="00D31245" w:rsidP="00D31245">
      <w:pPr>
        <w:pStyle w:val="Heading1"/>
        <w:spacing w:before="360"/>
        <w:rPr>
          <w:color w:val="000000"/>
        </w:rPr>
      </w:pPr>
      <w:r w:rsidRPr="008E7E27">
        <w:rPr>
          <w:color w:val="000000"/>
        </w:rPr>
        <w:t>Statement of Participation</w:t>
      </w:r>
    </w:p>
    <w:p w14:paraId="5795B28F" w14:textId="77777777" w:rsidR="00D31245" w:rsidRDefault="00D31245" w:rsidP="00D31245">
      <w:pPr>
        <w:spacing w:after="0"/>
      </w:pPr>
      <w:r>
        <w:t xml:space="preserve">A certificate of completion will be awarded to participants and accreditation records will be on file at the Employee Education System. </w:t>
      </w:r>
      <w:r w:rsidRPr="00E454D1">
        <w:t>In order to receive a certificate of completion from EES, you must register in the VHA TRAIN, attend 100% of the program and complete the evaluation as directed in VHA TRAIN, and then: go into your TRAIN account Dashboard, and select “My Certificates” tab to print the accredited certificate.</w:t>
      </w:r>
    </w:p>
    <w:p w14:paraId="24F00F50" w14:textId="77777777" w:rsidR="00D31245" w:rsidRPr="008E7E27" w:rsidRDefault="00D31245" w:rsidP="00D31245">
      <w:pPr>
        <w:pStyle w:val="Heading1"/>
      </w:pPr>
      <w:r w:rsidRPr="008E7E27">
        <w:t>Report of Training</w:t>
      </w:r>
    </w:p>
    <w:p w14:paraId="2888311A" w14:textId="77777777" w:rsidR="00D31245" w:rsidRDefault="00D31245" w:rsidP="00D31245">
      <w:pPr>
        <w:spacing w:after="0"/>
        <w:rPr>
          <w:color w:val="000000"/>
        </w:rPr>
      </w:pPr>
      <w:r w:rsidRPr="008E7E27">
        <w:rPr>
          <w:color w:val="000000"/>
        </w:rPr>
        <w:t>It is the program participant’s responsibility to ensure that this training is documented in the appropriate location according to his/her locally prescribed process.</w:t>
      </w:r>
    </w:p>
    <w:p w14:paraId="67DD34A1" w14:textId="77777777" w:rsidR="00D31245" w:rsidRDefault="00D31245" w:rsidP="00766EA5">
      <w:pPr>
        <w:spacing w:after="0"/>
        <w:ind w:left="907"/>
        <w:rPr>
          <w:color w:val="000000" w:themeColor="text1"/>
        </w:rPr>
      </w:pPr>
    </w:p>
    <w:p w14:paraId="2F5FC39A" w14:textId="063089A3" w:rsidR="00766EA5" w:rsidRPr="008E7E27" w:rsidRDefault="001C4A22" w:rsidP="001C4A22">
      <w:pPr>
        <w:spacing w:after="200" w:line="276" w:lineRule="auto"/>
        <w:rPr>
          <w:color w:val="000000"/>
        </w:rPr>
      </w:pPr>
      <w:r>
        <w:rPr>
          <w:color w:val="000000"/>
        </w:rPr>
        <w:t>W</w:t>
      </w:r>
      <w:r w:rsidR="00766EA5" w:rsidRPr="001C4A22">
        <w:rPr>
          <w:color w:val="000000"/>
        </w:rPr>
        <w:t>eb Course</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firstRow="1" w:lastRow="0" w:firstColumn="1" w:lastColumn="0" w:noHBand="0" w:noVBand="0"/>
      </w:tblPr>
      <w:tblGrid>
        <w:gridCol w:w="2524"/>
        <w:gridCol w:w="5211"/>
        <w:gridCol w:w="1620"/>
      </w:tblGrid>
      <w:tr w:rsidR="00DE216B" w:rsidRPr="00C778CC" w14:paraId="3A79576C" w14:textId="77777777" w:rsidTr="00DE216B">
        <w:trPr>
          <w:cantSplit/>
          <w:trHeight w:val="269"/>
          <w:tblHeader/>
        </w:trPr>
        <w:tc>
          <w:tcPr>
            <w:tcW w:w="2524" w:type="dxa"/>
            <w:tcBorders>
              <w:top w:val="single" w:sz="4" w:space="0" w:color="auto"/>
            </w:tcBorders>
            <w:vAlign w:val="center"/>
          </w:tcPr>
          <w:p w14:paraId="07DFBCFF" w14:textId="77777777" w:rsidR="00DE216B" w:rsidRPr="008E7E27" w:rsidRDefault="00DE216B" w:rsidP="00DE5CBB">
            <w:pPr>
              <w:spacing w:after="0"/>
              <w:jc w:val="center"/>
              <w:rPr>
                <w:b/>
                <w:color w:val="000000"/>
              </w:rPr>
            </w:pPr>
            <w:r w:rsidRPr="008E7E27">
              <w:rPr>
                <w:b/>
                <w:color w:val="000000"/>
              </w:rPr>
              <w:t>Minutes</w:t>
            </w:r>
          </w:p>
        </w:tc>
        <w:tc>
          <w:tcPr>
            <w:tcW w:w="5211" w:type="dxa"/>
            <w:tcBorders>
              <w:top w:val="single" w:sz="4" w:space="0" w:color="auto"/>
            </w:tcBorders>
            <w:vAlign w:val="center"/>
          </w:tcPr>
          <w:p w14:paraId="2D623225" w14:textId="77777777" w:rsidR="00DE216B" w:rsidRPr="008E7E27" w:rsidRDefault="00DE216B" w:rsidP="00F93787">
            <w:pPr>
              <w:spacing w:after="0"/>
              <w:jc w:val="center"/>
              <w:rPr>
                <w:b/>
                <w:color w:val="000000"/>
              </w:rPr>
            </w:pPr>
            <w:r w:rsidRPr="008E7E27">
              <w:rPr>
                <w:b/>
                <w:color w:val="000000"/>
              </w:rPr>
              <w:t>Content</w:t>
            </w:r>
          </w:p>
        </w:tc>
        <w:tc>
          <w:tcPr>
            <w:tcW w:w="1620" w:type="dxa"/>
            <w:tcBorders>
              <w:top w:val="single" w:sz="4" w:space="0" w:color="auto"/>
            </w:tcBorders>
          </w:tcPr>
          <w:p w14:paraId="15F38671" w14:textId="77777777" w:rsidR="00DE216B" w:rsidRPr="008E7E27" w:rsidRDefault="00DE216B" w:rsidP="00F93787">
            <w:pPr>
              <w:spacing w:after="0"/>
              <w:jc w:val="center"/>
              <w:rPr>
                <w:b/>
                <w:color w:val="000000"/>
              </w:rPr>
            </w:pPr>
            <w:r>
              <w:rPr>
                <w:b/>
                <w:color w:val="000000"/>
              </w:rPr>
              <w:t>Exam</w:t>
            </w:r>
          </w:p>
        </w:tc>
      </w:tr>
      <w:tr w:rsidR="00DE216B" w:rsidRPr="00C778CC" w14:paraId="677453A4" w14:textId="77777777" w:rsidTr="00DE216B">
        <w:trPr>
          <w:cantSplit/>
          <w:trHeight w:val="269"/>
        </w:trPr>
        <w:sdt>
          <w:sdtPr>
            <w:alias w:val="Enter Program Time"/>
            <w:tag w:val="Program Time"/>
            <w:id w:val="416668425"/>
          </w:sdtPr>
          <w:sdtEndPr/>
          <w:sdtContent>
            <w:tc>
              <w:tcPr>
                <w:tcW w:w="2524" w:type="dxa"/>
              </w:tcPr>
              <w:p w14:paraId="5C1B90D1" w14:textId="519F5AE8" w:rsidR="00DE216B" w:rsidRPr="008E3526" w:rsidRDefault="00DE216B" w:rsidP="009B727E">
                <w:pPr>
                  <w:jc w:val="center"/>
                </w:pPr>
                <w:r>
                  <w:t>60 minutes</w:t>
                </w:r>
              </w:p>
            </w:tc>
          </w:sdtContent>
        </w:sdt>
        <w:sdt>
          <w:sdtPr>
            <w:rPr>
              <w:rFonts w:ascii="Calibri" w:hAnsi="Calibri"/>
              <w:noProof/>
            </w:rPr>
            <w:alias w:val="Enter Program Content"/>
            <w:tag w:val="Program Content"/>
            <w:id w:val="416668427"/>
          </w:sdtPr>
          <w:sdtEndPr>
            <w:rPr>
              <w:noProof w:val="0"/>
            </w:rPr>
          </w:sdtEndPr>
          <w:sdtContent>
            <w:sdt>
              <w:sdtPr>
                <w:rPr>
                  <w:rFonts w:ascii="Calibri" w:hAnsi="Calibri"/>
                  <w:noProof/>
                </w:rPr>
                <w:alias w:val="Enter Program Content"/>
                <w:tag w:val="Program Content"/>
                <w:id w:val="-483161063"/>
              </w:sdtPr>
              <w:sdtEndPr>
                <w:rPr>
                  <w:noProof w:val="0"/>
                </w:rPr>
              </w:sdtEndPr>
              <w:sdtContent>
                <w:sdt>
                  <w:sdtPr>
                    <w:rPr>
                      <w:rFonts w:ascii="Calibri" w:hAnsi="Calibri"/>
                      <w:noProof/>
                    </w:rPr>
                    <w:alias w:val="Enter Program Content"/>
                    <w:tag w:val="Program Content"/>
                    <w:id w:val="-151685881"/>
                  </w:sdtPr>
                  <w:sdtEndPr>
                    <w:rPr>
                      <w:noProof w:val="0"/>
                    </w:rPr>
                  </w:sdtEndPr>
                  <w:sdtContent>
                    <w:tc>
                      <w:tcPr>
                        <w:tcW w:w="5211" w:type="dxa"/>
                      </w:tcPr>
                      <w:p w14:paraId="78760772" w14:textId="77777777" w:rsidR="00DE216B" w:rsidRPr="00ED658B" w:rsidRDefault="00DE216B" w:rsidP="00DE216B">
                        <w:r w:rsidRPr="00ED658B">
                          <w:t>Outline of the Course:</w:t>
                        </w:r>
                      </w:p>
                      <w:p w14:paraId="63088E8F" w14:textId="77777777" w:rsidR="00DE216B" w:rsidRPr="00ED658B" w:rsidRDefault="00DE216B" w:rsidP="00DE216B">
                        <w:pPr>
                          <w:pStyle w:val="ListParagraph"/>
                          <w:numPr>
                            <w:ilvl w:val="0"/>
                            <w:numId w:val="15"/>
                          </w:numPr>
                          <w:spacing w:after="200" w:line="276" w:lineRule="auto"/>
                        </w:pPr>
                        <w:r w:rsidRPr="00ED658B">
                          <w:t>Introduction</w:t>
                        </w:r>
                      </w:p>
                      <w:p w14:paraId="5A51DE63" w14:textId="77777777" w:rsidR="00DE216B" w:rsidRDefault="00DE216B" w:rsidP="00DE216B">
                        <w:pPr>
                          <w:pStyle w:val="ListParagraph"/>
                          <w:numPr>
                            <w:ilvl w:val="0"/>
                            <w:numId w:val="15"/>
                          </w:numPr>
                          <w:spacing w:after="200" w:line="276" w:lineRule="auto"/>
                        </w:pPr>
                        <w:r>
                          <w:t>Marking for Outpatient Use</w:t>
                        </w:r>
                      </w:p>
                      <w:p w14:paraId="11CD5F06" w14:textId="77777777" w:rsidR="00DE216B" w:rsidRDefault="00DE216B" w:rsidP="00DE216B">
                        <w:pPr>
                          <w:pStyle w:val="ListParagraph"/>
                          <w:numPr>
                            <w:ilvl w:val="0"/>
                            <w:numId w:val="15"/>
                          </w:numPr>
                          <w:spacing w:after="200" w:line="276" w:lineRule="auto"/>
                        </w:pPr>
                        <w:r>
                          <w:t>Marking for Transmit to CMOP</w:t>
                        </w:r>
                      </w:p>
                      <w:p w14:paraId="0EC3219B" w14:textId="77777777" w:rsidR="00DE216B" w:rsidRDefault="00DE216B" w:rsidP="00DE216B">
                        <w:pPr>
                          <w:pStyle w:val="ListParagraph"/>
                          <w:numPr>
                            <w:ilvl w:val="0"/>
                            <w:numId w:val="15"/>
                          </w:numPr>
                          <w:spacing w:after="200" w:line="276" w:lineRule="auto"/>
                        </w:pPr>
                        <w:r>
                          <w:t>Marking for Transmit to CMOP/Drug Matched to NDF</w:t>
                        </w:r>
                      </w:p>
                      <w:p w14:paraId="6EECE22A" w14:textId="77777777" w:rsidR="00DE216B" w:rsidRDefault="00DE216B" w:rsidP="00DE216B">
                        <w:pPr>
                          <w:pStyle w:val="ListParagraph"/>
                          <w:numPr>
                            <w:ilvl w:val="0"/>
                            <w:numId w:val="15"/>
                          </w:numPr>
                          <w:spacing w:after="200" w:line="276" w:lineRule="auto"/>
                        </w:pPr>
                        <w:r>
                          <w:t>Marking for Transmit to CMOP/Drug Not Matched to NDF</w:t>
                        </w:r>
                      </w:p>
                      <w:p w14:paraId="10AD6191" w14:textId="77777777" w:rsidR="00DE216B" w:rsidRDefault="00DE216B" w:rsidP="00DE216B">
                        <w:pPr>
                          <w:pStyle w:val="ListParagraph"/>
                          <w:numPr>
                            <w:ilvl w:val="0"/>
                            <w:numId w:val="15"/>
                          </w:numPr>
                          <w:spacing w:after="200" w:line="276" w:lineRule="auto"/>
                        </w:pPr>
                        <w:r>
                          <w:t>Mark Drug for Unit Dose Use</w:t>
                        </w:r>
                      </w:p>
                      <w:p w14:paraId="6684B856" w14:textId="77777777" w:rsidR="00DE216B" w:rsidRDefault="00DE216B" w:rsidP="00DE216B">
                        <w:pPr>
                          <w:pStyle w:val="ListParagraph"/>
                          <w:numPr>
                            <w:ilvl w:val="0"/>
                            <w:numId w:val="15"/>
                          </w:numPr>
                          <w:spacing w:after="200" w:line="276" w:lineRule="auto"/>
                        </w:pPr>
                        <w:r>
                          <w:t>Mark Drug for Ward Stock Use</w:t>
                        </w:r>
                      </w:p>
                      <w:p w14:paraId="0CA0B215" w14:textId="77777777" w:rsidR="00DE216B" w:rsidRDefault="00DE216B" w:rsidP="00DE216B">
                        <w:pPr>
                          <w:pStyle w:val="ListParagraph"/>
                          <w:numPr>
                            <w:ilvl w:val="0"/>
                            <w:numId w:val="15"/>
                          </w:numPr>
                          <w:spacing w:after="200" w:line="276" w:lineRule="auto"/>
                        </w:pPr>
                        <w:r>
                          <w:t>Mark Drug for Drug Accountability</w:t>
                        </w:r>
                      </w:p>
                      <w:p w14:paraId="0BDC8641" w14:textId="77777777" w:rsidR="00DE216B" w:rsidRDefault="00DE216B" w:rsidP="00DE216B">
                        <w:pPr>
                          <w:pStyle w:val="ListParagraph"/>
                          <w:numPr>
                            <w:ilvl w:val="0"/>
                            <w:numId w:val="15"/>
                          </w:numPr>
                          <w:spacing w:after="200" w:line="276" w:lineRule="auto"/>
                        </w:pPr>
                        <w:r>
                          <w:t>Mark Drug for Controlled Substance Use</w:t>
                        </w:r>
                      </w:p>
                      <w:p w14:paraId="26172F0D" w14:textId="77777777" w:rsidR="00DE216B" w:rsidRDefault="00DE216B" w:rsidP="00DE216B">
                        <w:pPr>
                          <w:pStyle w:val="ListParagraph"/>
                          <w:numPr>
                            <w:ilvl w:val="0"/>
                            <w:numId w:val="15"/>
                          </w:numPr>
                          <w:spacing w:after="200" w:line="276" w:lineRule="auto"/>
                        </w:pPr>
                        <w:r>
                          <w:t>Mark Drug as Non-VA Med</w:t>
                        </w:r>
                      </w:p>
                      <w:p w14:paraId="6274CB7B" w14:textId="77777777" w:rsidR="00DE216B" w:rsidRDefault="00DE216B" w:rsidP="00DE216B">
                        <w:pPr>
                          <w:pStyle w:val="ListParagraph"/>
                          <w:numPr>
                            <w:ilvl w:val="0"/>
                            <w:numId w:val="15"/>
                          </w:numPr>
                          <w:spacing w:after="200" w:line="276" w:lineRule="auto"/>
                        </w:pPr>
                        <w:r>
                          <w:t>Hands-on Faux Sim</w:t>
                        </w:r>
                      </w:p>
                      <w:p w14:paraId="0CF36931" w14:textId="35AF0BA5" w:rsidR="00DE216B" w:rsidRPr="003E45AE" w:rsidRDefault="00DE216B" w:rsidP="00DE216B">
                        <w:pPr>
                          <w:pStyle w:val="PlainText"/>
                          <w:numPr>
                            <w:ilvl w:val="0"/>
                            <w:numId w:val="26"/>
                          </w:numPr>
                          <w:rPr>
                            <w:rFonts w:ascii="Times New Roman" w:hAnsi="Times New Roman"/>
                          </w:rPr>
                        </w:pPr>
                        <w:r>
                          <w:t>Summary</w:t>
                        </w:r>
                      </w:p>
                    </w:tc>
                  </w:sdtContent>
                </w:sdt>
              </w:sdtContent>
            </w:sdt>
          </w:sdtContent>
        </w:sdt>
        <w:sdt>
          <w:sdtPr>
            <w:alias w:val="Select Program Exam"/>
            <w:tag w:val="Program Exam"/>
            <w:id w:val="416668488"/>
            <w:dropDownList>
              <w:listItem w:displayText="Yes" w:value="Yes"/>
              <w:listItem w:displayText="No" w:value="No"/>
            </w:dropDownList>
          </w:sdtPr>
          <w:sdtEndPr/>
          <w:sdtContent>
            <w:tc>
              <w:tcPr>
                <w:tcW w:w="1620" w:type="dxa"/>
              </w:tcPr>
              <w:p w14:paraId="10354A69" w14:textId="0F8DB199" w:rsidR="00DE216B" w:rsidRDefault="00DE216B" w:rsidP="009B727E">
                <w:r>
                  <w:t>Yes</w:t>
                </w:r>
              </w:p>
            </w:tc>
          </w:sdtContent>
        </w:sdt>
      </w:tr>
    </w:tbl>
    <w:p w14:paraId="4E50812E" w14:textId="77777777" w:rsidR="00766EA5" w:rsidRPr="008E7E27" w:rsidRDefault="00766EA5" w:rsidP="00766EA5">
      <w:pPr>
        <w:pStyle w:val="Heading1"/>
        <w:spacing w:before="360"/>
        <w:rPr>
          <w:color w:val="000000"/>
        </w:rPr>
      </w:pPr>
      <w:r w:rsidRPr="008E7E27">
        <w:rPr>
          <w:color w:val="000000"/>
        </w:rPr>
        <w:t>Faculty and Planning Committee Listing</w:t>
      </w:r>
    </w:p>
    <w:p w14:paraId="0178A179" w14:textId="06BFEBF9" w:rsidR="00766EA5" w:rsidRPr="008E7E27" w:rsidRDefault="00766EA5" w:rsidP="00766EA5">
      <w:pPr>
        <w:spacing w:after="0"/>
        <w:rPr>
          <w:color w:val="000000"/>
        </w:rPr>
      </w:pPr>
      <w:r w:rsidRPr="008E7E27">
        <w:rPr>
          <w:color w:val="000000"/>
        </w:rPr>
        <w:t xml:space="preserve">* Denote planning committee member </w:t>
      </w:r>
    </w:p>
    <w:p w14:paraId="0BD757AE" w14:textId="50099E53" w:rsidR="00766EA5" w:rsidRDefault="00766EA5" w:rsidP="00766EA5">
      <w:pPr>
        <w:spacing w:after="0"/>
        <w:rPr>
          <w:color w:val="000000"/>
        </w:rPr>
      </w:pPr>
      <w:r w:rsidRPr="008E7E27">
        <w:rPr>
          <w:color w:val="000000"/>
        </w:rPr>
        <w:t xml:space="preserve">+ Denotes faculty </w:t>
      </w:r>
    </w:p>
    <w:tbl>
      <w:tblPr>
        <w:tblStyle w:val="TableGrid"/>
        <w:tblW w:w="9749" w:type="dxa"/>
        <w:tblCellMar>
          <w:top w:w="43" w:type="dxa"/>
          <w:left w:w="115" w:type="dxa"/>
          <w:bottom w:w="43" w:type="dxa"/>
          <w:right w:w="115" w:type="dxa"/>
        </w:tblCellMar>
        <w:tblLook w:val="04A0" w:firstRow="1" w:lastRow="0" w:firstColumn="1" w:lastColumn="0" w:noHBand="0" w:noVBand="1"/>
      </w:tblPr>
      <w:tblGrid>
        <w:gridCol w:w="4874"/>
        <w:gridCol w:w="4875"/>
      </w:tblGrid>
      <w:tr w:rsidR="00DE216B" w14:paraId="4FE84C58" w14:textId="77777777" w:rsidTr="002B0922">
        <w:trPr>
          <w:trHeight w:val="1072"/>
        </w:trPr>
        <w:tc>
          <w:tcPr>
            <w:tcW w:w="4874" w:type="dxa"/>
            <w:tcBorders>
              <w:top w:val="single" w:sz="4" w:space="0" w:color="auto"/>
              <w:left w:val="single" w:sz="4" w:space="0" w:color="auto"/>
              <w:bottom w:val="single" w:sz="4" w:space="0" w:color="auto"/>
              <w:right w:val="single" w:sz="4" w:space="0" w:color="auto"/>
            </w:tcBorders>
            <w:hideMark/>
          </w:tcPr>
          <w:p w14:paraId="08187317" w14:textId="77777777" w:rsidR="00DE216B" w:rsidRDefault="00DE216B" w:rsidP="00DE216B">
            <w:pPr>
              <w:contextualSpacing/>
            </w:pPr>
            <w:r>
              <w:t xml:space="preserve">*Kelley Avelar </w:t>
            </w:r>
          </w:p>
          <w:p w14:paraId="2D03F440" w14:textId="77777777" w:rsidR="00DE216B" w:rsidRDefault="00DE216B" w:rsidP="00DE216B">
            <w:pPr>
              <w:contextualSpacing/>
            </w:pPr>
            <w:r>
              <w:t>Education Program Specialist (PM)</w:t>
            </w:r>
          </w:p>
          <w:p w14:paraId="0BBE0C40" w14:textId="77777777" w:rsidR="00DE216B" w:rsidRDefault="00DE216B" w:rsidP="00DE216B">
            <w:pPr>
              <w:contextualSpacing/>
            </w:pPr>
            <w:r>
              <w:t>VHA Employee Education System</w:t>
            </w:r>
          </w:p>
          <w:p w14:paraId="14E8B44A" w14:textId="77777777" w:rsidR="00DE216B" w:rsidRDefault="00DE216B" w:rsidP="00DE216B">
            <w:pPr>
              <w:contextualSpacing/>
            </w:pPr>
            <w:r>
              <w:t>Martinsburg, WV</w:t>
            </w:r>
          </w:p>
        </w:tc>
        <w:tc>
          <w:tcPr>
            <w:tcW w:w="4875" w:type="dxa"/>
            <w:tcBorders>
              <w:top w:val="single" w:sz="4" w:space="0" w:color="auto"/>
              <w:left w:val="single" w:sz="4" w:space="0" w:color="auto"/>
              <w:bottom w:val="single" w:sz="4" w:space="0" w:color="auto"/>
              <w:right w:val="single" w:sz="4" w:space="0" w:color="auto"/>
            </w:tcBorders>
            <w:hideMark/>
          </w:tcPr>
          <w:p w14:paraId="3E5947D6" w14:textId="77777777" w:rsidR="00DE216B" w:rsidRDefault="00DE216B" w:rsidP="00DE216B">
            <w:pPr>
              <w:contextualSpacing/>
            </w:pPr>
            <w:r>
              <w:t>*Sally Bink, PharmD</w:t>
            </w:r>
          </w:p>
          <w:p w14:paraId="0225A521" w14:textId="77777777" w:rsidR="00DE216B" w:rsidRDefault="00DE216B" w:rsidP="00DE216B">
            <w:pPr>
              <w:contextualSpacing/>
            </w:pPr>
            <w:r>
              <w:t>Pharmacy ADPAC</w:t>
            </w:r>
          </w:p>
          <w:p w14:paraId="793C81EE" w14:textId="77777777" w:rsidR="00DE216B" w:rsidRDefault="00DE216B" w:rsidP="00DE216B">
            <w:pPr>
              <w:contextualSpacing/>
            </w:pPr>
            <w:r>
              <w:t>Marion VA Medical Center</w:t>
            </w:r>
          </w:p>
          <w:p w14:paraId="21518858" w14:textId="77777777" w:rsidR="00DE216B" w:rsidRDefault="00DE216B" w:rsidP="00DE216B">
            <w:pPr>
              <w:contextualSpacing/>
            </w:pPr>
            <w:r>
              <w:t>Marion, IL</w:t>
            </w:r>
          </w:p>
        </w:tc>
      </w:tr>
      <w:tr w:rsidR="00DE216B" w14:paraId="4FE14D68" w14:textId="77777777" w:rsidTr="002B0922">
        <w:trPr>
          <w:trHeight w:val="1360"/>
        </w:trPr>
        <w:tc>
          <w:tcPr>
            <w:tcW w:w="4874" w:type="dxa"/>
            <w:tcBorders>
              <w:top w:val="single" w:sz="4" w:space="0" w:color="auto"/>
              <w:left w:val="single" w:sz="4" w:space="0" w:color="auto"/>
              <w:bottom w:val="single" w:sz="4" w:space="0" w:color="auto"/>
              <w:right w:val="single" w:sz="4" w:space="0" w:color="auto"/>
            </w:tcBorders>
            <w:hideMark/>
          </w:tcPr>
          <w:p w14:paraId="1DC5A489" w14:textId="77777777" w:rsidR="00DE216B" w:rsidRDefault="00DE216B" w:rsidP="00DE216B">
            <w:pPr>
              <w:contextualSpacing/>
            </w:pPr>
            <w:r>
              <w:t>*Colleen Flynn, R.Ph.</w:t>
            </w:r>
          </w:p>
          <w:p w14:paraId="4245EA12" w14:textId="77777777" w:rsidR="00DE216B" w:rsidRDefault="00DE216B" w:rsidP="00DE216B">
            <w:pPr>
              <w:contextualSpacing/>
            </w:pPr>
            <w:r>
              <w:t>Associate Service Chief, Pharmacy Operations</w:t>
            </w:r>
          </w:p>
          <w:p w14:paraId="0F318743" w14:textId="77777777" w:rsidR="00DE216B" w:rsidRDefault="00DE216B" w:rsidP="00DE216B">
            <w:pPr>
              <w:contextualSpacing/>
            </w:pPr>
            <w:r>
              <w:t>VACT Healthcare System</w:t>
            </w:r>
          </w:p>
          <w:p w14:paraId="7A1EDD31" w14:textId="77777777" w:rsidR="00DE216B" w:rsidRDefault="00DE216B" w:rsidP="00DE216B">
            <w:pPr>
              <w:contextualSpacing/>
            </w:pPr>
            <w:r>
              <w:t>West Haven, CT</w:t>
            </w:r>
          </w:p>
        </w:tc>
        <w:tc>
          <w:tcPr>
            <w:tcW w:w="4875" w:type="dxa"/>
            <w:tcBorders>
              <w:top w:val="single" w:sz="4" w:space="0" w:color="auto"/>
              <w:left w:val="single" w:sz="4" w:space="0" w:color="auto"/>
              <w:bottom w:val="single" w:sz="4" w:space="0" w:color="auto"/>
              <w:right w:val="single" w:sz="4" w:space="0" w:color="auto"/>
            </w:tcBorders>
            <w:hideMark/>
          </w:tcPr>
          <w:p w14:paraId="0D18A86D" w14:textId="77777777" w:rsidR="00DE216B" w:rsidRDefault="00DE216B" w:rsidP="00DE216B">
            <w:pPr>
              <w:contextualSpacing/>
            </w:pPr>
            <w:r>
              <w:t>*John Hawk, PharmD, BCPS</w:t>
            </w:r>
          </w:p>
          <w:p w14:paraId="06020863" w14:textId="77777777" w:rsidR="00DE216B" w:rsidRDefault="00DE216B" w:rsidP="00DE216B">
            <w:pPr>
              <w:contextualSpacing/>
            </w:pPr>
            <w:r>
              <w:t>Clinical Pharmacy Informatics Specialist</w:t>
            </w:r>
          </w:p>
          <w:p w14:paraId="17086694" w14:textId="77777777" w:rsidR="00DE216B" w:rsidRDefault="00DE216B" w:rsidP="00DE216B">
            <w:pPr>
              <w:contextualSpacing/>
            </w:pPr>
            <w:r>
              <w:t>Clinical Pharmacy Specialist Nutrition Support</w:t>
            </w:r>
          </w:p>
          <w:p w14:paraId="3854007A" w14:textId="77777777" w:rsidR="00DE216B" w:rsidRDefault="00DE216B" w:rsidP="00DE216B">
            <w:pPr>
              <w:contextualSpacing/>
            </w:pPr>
            <w:r>
              <w:t>Denver VA Medical Center (ECHCS)</w:t>
            </w:r>
          </w:p>
          <w:p w14:paraId="09A31174" w14:textId="77777777" w:rsidR="00DE216B" w:rsidRDefault="00DE216B" w:rsidP="00DE216B">
            <w:pPr>
              <w:contextualSpacing/>
            </w:pPr>
            <w:r>
              <w:t>Denver, CO</w:t>
            </w:r>
          </w:p>
        </w:tc>
      </w:tr>
      <w:tr w:rsidR="00DE216B" w14:paraId="7EF5A886" w14:textId="77777777" w:rsidTr="002B0922">
        <w:tc>
          <w:tcPr>
            <w:tcW w:w="4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636673" w14:textId="77777777" w:rsidR="00DE216B" w:rsidRDefault="00DE216B" w:rsidP="00DE216B">
            <w:pPr>
              <w:contextualSpacing/>
            </w:pPr>
            <w:r>
              <w:t>*Lina Hughes, BS Pharm</w:t>
            </w:r>
          </w:p>
          <w:p w14:paraId="2D5E112F" w14:textId="77777777" w:rsidR="00DE216B" w:rsidRDefault="00DE216B" w:rsidP="00DE216B">
            <w:pPr>
              <w:contextualSpacing/>
            </w:pPr>
            <w:r>
              <w:t>Pharmacy Informatics Program Manager</w:t>
            </w:r>
          </w:p>
          <w:p w14:paraId="0CC615E3" w14:textId="77777777" w:rsidR="00DE216B" w:rsidRDefault="00DE216B" w:rsidP="00DE216B">
            <w:pPr>
              <w:contextualSpacing/>
            </w:pPr>
            <w:r>
              <w:t>Pharmacy Service, Mann-Grandstaff VAMC</w:t>
            </w:r>
          </w:p>
          <w:p w14:paraId="264268D4" w14:textId="77777777" w:rsidR="00DE216B" w:rsidRDefault="00DE216B" w:rsidP="00DE216B">
            <w:pPr>
              <w:contextualSpacing/>
            </w:pPr>
            <w:r>
              <w:t>Spokane, WA</w:t>
            </w:r>
          </w:p>
        </w:tc>
        <w:tc>
          <w:tcPr>
            <w:tcW w:w="48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BC4BCE" w14:textId="77777777" w:rsidR="00DE216B" w:rsidRDefault="00DE216B" w:rsidP="00DE216B">
            <w:pPr>
              <w:contextualSpacing/>
            </w:pPr>
            <w:r>
              <w:t>Debra Macdonald, BS Pharm</w:t>
            </w:r>
          </w:p>
          <w:p w14:paraId="3EB4FFEB" w14:textId="77777777" w:rsidR="00DE216B" w:rsidRDefault="00DE216B" w:rsidP="00DE216B">
            <w:pPr>
              <w:contextualSpacing/>
            </w:pPr>
            <w:r>
              <w:t>Pharmacist Program Specialist</w:t>
            </w:r>
          </w:p>
          <w:p w14:paraId="40CAAB4B" w14:textId="77777777" w:rsidR="00DE216B" w:rsidRDefault="00DE216B" w:rsidP="00DE216B">
            <w:pPr>
              <w:contextualSpacing/>
            </w:pPr>
            <w:r>
              <w:t>PBM Clinical Informatics</w:t>
            </w:r>
          </w:p>
          <w:p w14:paraId="3A1A3CAE" w14:textId="77777777" w:rsidR="00DE216B" w:rsidRDefault="00DE216B" w:rsidP="00DE216B">
            <w:pPr>
              <w:contextualSpacing/>
            </w:pPr>
            <w:r>
              <w:t>Salt Lake City, UT</w:t>
            </w:r>
          </w:p>
          <w:p w14:paraId="1B96B049" w14:textId="77777777" w:rsidR="00DE216B" w:rsidRDefault="00DE216B" w:rsidP="00DE216B">
            <w:pPr>
              <w:contextualSpacing/>
            </w:pPr>
            <w:r>
              <w:t>Planning Member for ACPE</w:t>
            </w:r>
          </w:p>
        </w:tc>
      </w:tr>
      <w:tr w:rsidR="00DE216B" w14:paraId="04C222E5" w14:textId="77777777" w:rsidTr="002B0922">
        <w:tc>
          <w:tcPr>
            <w:tcW w:w="4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F0BE0" w14:textId="77777777" w:rsidR="00DE216B" w:rsidRDefault="00DE216B" w:rsidP="00DE216B">
            <w:pPr>
              <w:contextualSpacing/>
            </w:pPr>
            <w:r>
              <w:t>*Purvi Patel, PharmD/MBA/CHISP</w:t>
            </w:r>
          </w:p>
          <w:p w14:paraId="40875921" w14:textId="77777777" w:rsidR="00DE216B" w:rsidRDefault="00DE216B" w:rsidP="00DE216B">
            <w:pPr>
              <w:contextualSpacing/>
            </w:pPr>
            <w:r>
              <w:t>Clinical Informatics Supervisor</w:t>
            </w:r>
          </w:p>
          <w:p w14:paraId="23732F24" w14:textId="77777777" w:rsidR="00DE216B" w:rsidRDefault="00DE216B" w:rsidP="00DE216B">
            <w:pPr>
              <w:contextualSpacing/>
            </w:pPr>
            <w:r>
              <w:t xml:space="preserve">VHA Atlanta VAMC </w:t>
            </w:r>
          </w:p>
          <w:p w14:paraId="14E43DFD" w14:textId="77777777" w:rsidR="00DE216B" w:rsidRDefault="00DE216B" w:rsidP="00DE216B">
            <w:pPr>
              <w:contextualSpacing/>
            </w:pPr>
            <w:r>
              <w:t>(508)/Chief of Staff</w:t>
            </w:r>
          </w:p>
          <w:p w14:paraId="132AD872" w14:textId="77777777" w:rsidR="00DE216B" w:rsidRDefault="00DE216B" w:rsidP="00DE216B">
            <w:pPr>
              <w:contextualSpacing/>
            </w:pPr>
            <w:r>
              <w:t>Atlanta, GA</w:t>
            </w:r>
          </w:p>
        </w:tc>
        <w:tc>
          <w:tcPr>
            <w:tcW w:w="48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BE5677" w14:textId="77777777" w:rsidR="00DE216B" w:rsidRDefault="00DE216B" w:rsidP="00DE216B">
            <w:pPr>
              <w:contextualSpacing/>
            </w:pPr>
            <w:r>
              <w:t>*Adelaide Quansah-Arku, BSBA, CPM</w:t>
            </w:r>
          </w:p>
          <w:p w14:paraId="3A081741" w14:textId="77777777" w:rsidR="00DE216B" w:rsidRDefault="00DE216B" w:rsidP="00DE216B">
            <w:pPr>
              <w:contextualSpacing/>
            </w:pPr>
            <w:r>
              <w:t>Program Manager, Pharmacy Informatics and Education Program</w:t>
            </w:r>
          </w:p>
          <w:p w14:paraId="6370F48C" w14:textId="77777777" w:rsidR="00DE216B" w:rsidRDefault="00DE216B" w:rsidP="00DE216B">
            <w:pPr>
              <w:contextualSpacing/>
            </w:pPr>
            <w:r>
              <w:t>Pharmacy Benefits Management and Clinical Informatics, Perry Point VAMC</w:t>
            </w:r>
          </w:p>
          <w:p w14:paraId="7F629A30" w14:textId="77777777" w:rsidR="00DE216B" w:rsidRDefault="00DE216B" w:rsidP="00DE216B">
            <w:pPr>
              <w:contextualSpacing/>
            </w:pPr>
            <w:r>
              <w:t>Elkton, MD</w:t>
            </w:r>
          </w:p>
        </w:tc>
      </w:tr>
      <w:tr w:rsidR="00DE216B" w14:paraId="2A1F6D55" w14:textId="77777777" w:rsidTr="002B0922">
        <w:tc>
          <w:tcPr>
            <w:tcW w:w="4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15D9F" w14:textId="77777777" w:rsidR="00DE216B" w:rsidRDefault="00DE216B" w:rsidP="00DE216B">
            <w:pPr>
              <w:contextualSpacing/>
            </w:pPr>
            <w:r>
              <w:t>Alexia Russel, CPhT</w:t>
            </w:r>
          </w:p>
          <w:p w14:paraId="6331599A" w14:textId="77777777" w:rsidR="00DE216B" w:rsidRDefault="00DE216B" w:rsidP="00DE216B">
            <w:pPr>
              <w:contextualSpacing/>
            </w:pPr>
            <w:r>
              <w:t>Pharmacy Technician</w:t>
            </w:r>
          </w:p>
          <w:p w14:paraId="774755AA" w14:textId="77777777" w:rsidR="00DE216B" w:rsidRDefault="00DE216B" w:rsidP="00DE216B">
            <w:pPr>
              <w:contextualSpacing/>
            </w:pPr>
            <w:r>
              <w:lastRenderedPageBreak/>
              <w:t>VAMC Salt Lake City</w:t>
            </w:r>
          </w:p>
          <w:p w14:paraId="06AE4A1B" w14:textId="77777777" w:rsidR="00DE216B" w:rsidRDefault="00DE216B" w:rsidP="00DE216B">
            <w:pPr>
              <w:contextualSpacing/>
            </w:pPr>
            <w:r>
              <w:t>Salt Lake City, UT</w:t>
            </w:r>
          </w:p>
          <w:p w14:paraId="675D9E49" w14:textId="77777777" w:rsidR="00DE216B" w:rsidRDefault="00DE216B" w:rsidP="00DE216B">
            <w:pPr>
              <w:contextualSpacing/>
            </w:pPr>
            <w:r>
              <w:t>Planning Member for ACPE-T</w:t>
            </w:r>
          </w:p>
        </w:tc>
        <w:tc>
          <w:tcPr>
            <w:tcW w:w="48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8E445E" w14:textId="77777777" w:rsidR="00DE216B" w:rsidRDefault="00DE216B" w:rsidP="00DE216B">
            <w:pPr>
              <w:contextualSpacing/>
            </w:pPr>
            <w:r>
              <w:lastRenderedPageBreak/>
              <w:t>*Daphen Shum, BS Pharm</w:t>
            </w:r>
          </w:p>
          <w:p w14:paraId="25E18891" w14:textId="77777777" w:rsidR="00DE216B" w:rsidRDefault="00DE216B" w:rsidP="00DE216B">
            <w:pPr>
              <w:contextualSpacing/>
            </w:pPr>
            <w:r>
              <w:t>Associate Chief/Informaticist</w:t>
            </w:r>
          </w:p>
          <w:p w14:paraId="5840E1EA" w14:textId="77777777" w:rsidR="00DE216B" w:rsidRDefault="00DE216B" w:rsidP="00DE216B">
            <w:pPr>
              <w:contextualSpacing/>
            </w:pPr>
            <w:r>
              <w:lastRenderedPageBreak/>
              <w:t>VA Maryland Health Care System</w:t>
            </w:r>
          </w:p>
          <w:p w14:paraId="4C27B389" w14:textId="77777777" w:rsidR="00DE216B" w:rsidRDefault="00DE216B" w:rsidP="00DE216B">
            <w:pPr>
              <w:contextualSpacing/>
            </w:pPr>
            <w:r>
              <w:t>Perry Point, MD</w:t>
            </w:r>
          </w:p>
        </w:tc>
      </w:tr>
      <w:tr w:rsidR="00DE216B" w14:paraId="685C5ACC" w14:textId="77777777" w:rsidTr="002B0922">
        <w:tc>
          <w:tcPr>
            <w:tcW w:w="48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B21233" w14:textId="77777777" w:rsidR="00DE216B" w:rsidRDefault="00DE216B" w:rsidP="00DE216B">
            <w:pPr>
              <w:contextualSpacing/>
            </w:pPr>
            <w:r>
              <w:lastRenderedPageBreak/>
              <w:t>Georgia Stefanidis, B.S. PharmD</w:t>
            </w:r>
          </w:p>
          <w:p w14:paraId="5470EA78" w14:textId="77777777" w:rsidR="00DE216B" w:rsidRDefault="00DE216B" w:rsidP="00DE216B">
            <w:pPr>
              <w:contextualSpacing/>
            </w:pPr>
            <w:r>
              <w:t>Pharmacy Informatics Manager</w:t>
            </w:r>
          </w:p>
          <w:p w14:paraId="0ADFE36D" w14:textId="77777777" w:rsidR="00DE216B" w:rsidRDefault="00DE216B" w:rsidP="00DE216B">
            <w:pPr>
              <w:contextualSpacing/>
            </w:pPr>
            <w:r>
              <w:t>Pharmacy/New York Harbor Healthcare System</w:t>
            </w:r>
          </w:p>
          <w:p w14:paraId="4A247A4E" w14:textId="77777777" w:rsidR="00DE216B" w:rsidRDefault="00DE216B" w:rsidP="00DE216B">
            <w:pPr>
              <w:contextualSpacing/>
            </w:pPr>
            <w:r>
              <w:t>New York City</w:t>
            </w:r>
          </w:p>
        </w:tc>
        <w:tc>
          <w:tcPr>
            <w:tcW w:w="48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74D488" w14:textId="77777777" w:rsidR="00DE216B" w:rsidRDefault="00DE216B" w:rsidP="00DE216B">
            <w:pPr>
              <w:contextualSpacing/>
            </w:pPr>
            <w:r>
              <w:t>*Toby (Dance) Smith, BA Lit, PharmD</w:t>
            </w:r>
          </w:p>
          <w:p w14:paraId="410A4936" w14:textId="77777777" w:rsidR="00DE216B" w:rsidRDefault="00DE216B" w:rsidP="00DE216B">
            <w:pPr>
              <w:contextualSpacing/>
            </w:pPr>
            <w:r>
              <w:t>ADPAC, Clinical Informaticist</w:t>
            </w:r>
          </w:p>
          <w:p w14:paraId="42A7745C" w14:textId="77777777" w:rsidR="00DE216B" w:rsidRDefault="00DE216B" w:rsidP="00DE216B">
            <w:pPr>
              <w:contextualSpacing/>
            </w:pPr>
            <w:r>
              <w:t>VA Puget Sound HCS</w:t>
            </w:r>
          </w:p>
          <w:p w14:paraId="2D27BBCC" w14:textId="77777777" w:rsidR="00DE216B" w:rsidRDefault="00DE216B" w:rsidP="00DE216B">
            <w:pPr>
              <w:contextualSpacing/>
            </w:pPr>
            <w:r>
              <w:t>Puget Sound, WA</w:t>
            </w:r>
          </w:p>
        </w:tc>
      </w:tr>
    </w:tbl>
    <w:p w14:paraId="31C2F5EE" w14:textId="5DE15800" w:rsidR="00766EA5" w:rsidRPr="008E7E27" w:rsidRDefault="00766EA5" w:rsidP="00766EA5">
      <w:pPr>
        <w:pStyle w:val="Heading1"/>
        <w:spacing w:before="360"/>
        <w:rPr>
          <w:color w:val="000000"/>
        </w:rPr>
      </w:pPr>
      <w:r w:rsidRPr="008E7E27">
        <w:rPr>
          <w:color w:val="000000"/>
        </w:rPr>
        <w:t xml:space="preserve">EES Program Staff </w:t>
      </w:r>
    </w:p>
    <w:sdt>
      <w:sdtPr>
        <w:rPr>
          <w:rFonts w:eastAsiaTheme="minorHAnsi"/>
          <w:b w:val="0"/>
          <w:bCs w:val="0"/>
          <w:color w:val="000000"/>
          <w:sz w:val="24"/>
          <w:szCs w:val="24"/>
        </w:rPr>
        <w:alias w:val="Enter Program Staff"/>
        <w:tag w:val="Program Staff"/>
        <w:id w:val="-1265847541"/>
        <w:docPartList>
          <w:docPartGallery w:val="Quick Parts"/>
        </w:docPartList>
      </w:sdtPr>
      <w:sdtEndPr/>
      <w:sdtContent>
        <w:p w14:paraId="1F616E39" w14:textId="7588A3B1" w:rsidR="00766EA5" w:rsidRPr="008E7E27" w:rsidRDefault="009B727E" w:rsidP="00766EA5">
          <w:pPr>
            <w:pStyle w:val="Heading1"/>
            <w:spacing w:before="0"/>
            <w:rPr>
              <w:b w:val="0"/>
              <w:color w:val="000000"/>
              <w:sz w:val="24"/>
              <w:szCs w:val="24"/>
            </w:rPr>
          </w:pPr>
          <w:r>
            <w:rPr>
              <w:b w:val="0"/>
              <w:color w:val="000000"/>
              <w:sz w:val="24"/>
              <w:szCs w:val="24"/>
            </w:rPr>
            <w:t>Kelley Avelar</w:t>
          </w:r>
        </w:p>
        <w:p w14:paraId="77CE5479" w14:textId="0E313913" w:rsidR="00766EA5" w:rsidRPr="008E7E27" w:rsidRDefault="00DE5CBB" w:rsidP="00766EA5">
          <w:pPr>
            <w:spacing w:after="0"/>
            <w:rPr>
              <w:color w:val="000000"/>
            </w:rPr>
          </w:pPr>
          <w:r>
            <w:rPr>
              <w:color w:val="000000"/>
            </w:rPr>
            <w:t>Project Manager</w:t>
          </w:r>
        </w:p>
      </w:sdtContent>
    </w:sdt>
    <w:p w14:paraId="116749EC" w14:textId="42FAE6C2" w:rsidR="009B727E" w:rsidRDefault="009B727E" w:rsidP="009B727E">
      <w:pPr>
        <w:spacing w:after="0"/>
        <w:rPr>
          <w:color w:val="000000"/>
        </w:rPr>
      </w:pPr>
      <w:r>
        <w:rPr>
          <w:color w:val="000000"/>
        </w:rPr>
        <w:t>Martinsburg, WV</w:t>
      </w:r>
    </w:p>
    <w:p w14:paraId="2E737765" w14:textId="58BD1698" w:rsidR="00D31245" w:rsidRDefault="00D31245" w:rsidP="009B727E">
      <w:pPr>
        <w:spacing w:after="0"/>
        <w:rPr>
          <w:color w:val="000000"/>
        </w:rPr>
      </w:pPr>
    </w:p>
    <w:p w14:paraId="6918B78F" w14:textId="2A60FEA5" w:rsidR="00D31245" w:rsidRDefault="00D31245" w:rsidP="009B727E">
      <w:pPr>
        <w:spacing w:after="0"/>
        <w:rPr>
          <w:color w:val="000000"/>
        </w:rPr>
      </w:pPr>
      <w:r>
        <w:rPr>
          <w:color w:val="000000"/>
        </w:rPr>
        <w:t>Lucius Sykes</w:t>
      </w:r>
    </w:p>
    <w:p w14:paraId="6615BB0F" w14:textId="3C83F36B" w:rsidR="00D31245" w:rsidRDefault="00D31245" w:rsidP="009B727E">
      <w:pPr>
        <w:spacing w:after="0"/>
        <w:rPr>
          <w:color w:val="000000"/>
        </w:rPr>
      </w:pPr>
      <w:r>
        <w:rPr>
          <w:color w:val="000000"/>
        </w:rPr>
        <w:t>Education Technician</w:t>
      </w:r>
    </w:p>
    <w:p w14:paraId="2D1E23A4" w14:textId="133F0283" w:rsidR="00D31245" w:rsidRDefault="00D31245" w:rsidP="009B727E">
      <w:pPr>
        <w:spacing w:after="0"/>
        <w:rPr>
          <w:color w:val="000000"/>
        </w:rPr>
      </w:pPr>
      <w:r>
        <w:rPr>
          <w:color w:val="000000"/>
        </w:rPr>
        <w:t>Little Rock, AR</w:t>
      </w:r>
    </w:p>
    <w:p w14:paraId="601943F0" w14:textId="1206C52D" w:rsidR="00766EA5" w:rsidRPr="008E7E27" w:rsidRDefault="00766EA5" w:rsidP="009B727E">
      <w:pPr>
        <w:pStyle w:val="Heading1"/>
        <w:spacing w:before="360"/>
        <w:rPr>
          <w:color w:val="000000"/>
        </w:rPr>
      </w:pPr>
      <w:r w:rsidRPr="008E7E27">
        <w:rPr>
          <w:color w:val="000000"/>
        </w:rPr>
        <w:t>Deadline Date</w:t>
      </w:r>
    </w:p>
    <w:p w14:paraId="0C1CF90C" w14:textId="61EEB827" w:rsidR="00766EA5" w:rsidRDefault="00E454D1" w:rsidP="00766EA5">
      <w:pPr>
        <w:spacing w:after="0"/>
        <w:rPr>
          <w:color w:val="000000"/>
        </w:rPr>
      </w:pPr>
      <w:r w:rsidRPr="00E454D1">
        <w:rPr>
          <w:color w:val="000000"/>
        </w:rPr>
        <w:t xml:space="preserve">This program will no longer be authorized for continuing education credit after: </w:t>
      </w:r>
      <w:r w:rsidR="00B2666D">
        <w:rPr>
          <w:b/>
          <w:color w:val="000000"/>
        </w:rPr>
        <w:t>3</w:t>
      </w:r>
      <w:r w:rsidR="009B727E">
        <w:rPr>
          <w:b/>
          <w:color w:val="000000"/>
        </w:rPr>
        <w:t>/1</w:t>
      </w:r>
      <w:r w:rsidR="00DE5CBB" w:rsidRPr="00DE5CBB">
        <w:rPr>
          <w:b/>
          <w:color w:val="000000"/>
        </w:rPr>
        <w:t>/20</w:t>
      </w:r>
      <w:r w:rsidR="009B727E">
        <w:rPr>
          <w:b/>
          <w:color w:val="000000"/>
        </w:rPr>
        <w:t>2</w:t>
      </w:r>
      <w:r w:rsidR="00DE5CBB" w:rsidRPr="00DE5CBB">
        <w:rPr>
          <w:b/>
          <w:color w:val="000000"/>
        </w:rPr>
        <w:t>1</w:t>
      </w:r>
      <w:r w:rsidR="00DE5CBB">
        <w:rPr>
          <w:color w:val="000000"/>
        </w:rPr>
        <w:t>.</w:t>
      </w:r>
    </w:p>
    <w:p w14:paraId="7547AC21" w14:textId="77777777" w:rsidR="00766EA5" w:rsidRPr="008E7E27" w:rsidRDefault="00766EA5" w:rsidP="00766EA5">
      <w:pPr>
        <w:pStyle w:val="Heading1"/>
        <w:spacing w:before="360"/>
        <w:rPr>
          <w:color w:val="000000"/>
        </w:rPr>
      </w:pPr>
      <w:r w:rsidRPr="008E7E27">
        <w:rPr>
          <w:color w:val="000000"/>
        </w:rPr>
        <w:t>Cancellation Policy</w:t>
      </w:r>
    </w:p>
    <w:sdt>
      <w:sdtPr>
        <w:rPr>
          <w:color w:val="000000"/>
        </w:rPr>
        <w:alias w:val="Enter Cancellation Policy"/>
        <w:tag w:val="Cancellation Policy"/>
        <w:id w:val="416668774"/>
      </w:sdtPr>
      <w:sdtEndPr/>
      <w:sdtContent>
        <w:p w14:paraId="59A36533" w14:textId="7D36B3A0" w:rsidR="00766EA5" w:rsidRPr="008E7E27" w:rsidRDefault="00E454D1" w:rsidP="00766EA5">
          <w:pPr>
            <w:rPr>
              <w:color w:val="000000"/>
            </w:rPr>
          </w:pPr>
          <w:r w:rsidRPr="00E454D1">
            <w:rPr>
              <w:rFonts w:eastAsia="Calibri"/>
            </w:rPr>
            <w:t>Those individuals who have been accepted to attend and need to cancel: log into your TRAIN account, select “My Learning” tab, select the registered titl</w:t>
          </w:r>
          <w:r>
            <w:rPr>
              <w:rFonts w:eastAsia="Calibri"/>
            </w:rPr>
            <w:t>e and withdraw from the program</w:t>
          </w:r>
          <w:r w:rsidR="00766EA5" w:rsidRPr="00A709E6">
            <w:rPr>
              <w:rFonts w:eastAsia="Calibri"/>
            </w:rPr>
            <w:t>.</w:t>
          </w:r>
        </w:p>
      </w:sdtContent>
    </w:sdt>
    <w:p w14:paraId="6C6E2F10" w14:textId="77777777" w:rsidR="00766EA5" w:rsidRPr="008E7E27" w:rsidRDefault="00766EA5" w:rsidP="00766EA5">
      <w:pPr>
        <w:pStyle w:val="Heading1"/>
        <w:spacing w:before="360"/>
        <w:rPr>
          <w:color w:val="000000"/>
        </w:rPr>
      </w:pPr>
      <w:r w:rsidRPr="008E7E27">
        <w:rPr>
          <w:color w:val="000000"/>
        </w:rPr>
        <w:t>Accessibility Statement: (Reasonable Accommodation)</w:t>
      </w:r>
    </w:p>
    <w:p w14:paraId="5A107B56" w14:textId="193E9DCF" w:rsidR="00766EA5" w:rsidRPr="008E7E27" w:rsidRDefault="00E454D1" w:rsidP="00766EA5">
      <w:pPr>
        <w:rPr>
          <w:color w:val="000000"/>
        </w:rPr>
      </w:pPr>
      <w:r w:rsidRPr="00E454D1">
        <w:rPr>
          <w:color w:val="000000"/>
        </w:rPr>
        <w:t xml:space="preserve">The U.S. Department of Veterans Affairs (Employee Education System) is committed to providing equal access to this meeting (or event) for all participants. If you need alternative formats or services because of a disability, please contact vhatrain@va.gov with your request by close of business </w:t>
      </w:r>
      <w:r w:rsidR="00DE216B">
        <w:rPr>
          <w:color w:val="000000"/>
        </w:rPr>
        <w:t>2</w:t>
      </w:r>
      <w:r w:rsidR="009B727E">
        <w:rPr>
          <w:color w:val="000000"/>
        </w:rPr>
        <w:t>/</w:t>
      </w:r>
      <w:r w:rsidR="00DE216B">
        <w:rPr>
          <w:color w:val="000000"/>
        </w:rPr>
        <w:t>1</w:t>
      </w:r>
      <w:r w:rsidR="00DE5CBB">
        <w:rPr>
          <w:color w:val="000000"/>
        </w:rPr>
        <w:t>/20</w:t>
      </w:r>
      <w:r w:rsidR="009B727E">
        <w:rPr>
          <w:color w:val="000000"/>
        </w:rPr>
        <w:t>21</w:t>
      </w:r>
      <w:r w:rsidR="00DE5CBB">
        <w:rPr>
          <w:color w:val="000000"/>
        </w:rPr>
        <w:t>.</w:t>
      </w:r>
    </w:p>
    <w:p w14:paraId="45587C1E" w14:textId="77777777" w:rsidR="00766EA5" w:rsidRPr="008E7E27" w:rsidRDefault="00766EA5" w:rsidP="00766EA5">
      <w:pPr>
        <w:pStyle w:val="Heading1"/>
        <w:spacing w:before="360"/>
        <w:rPr>
          <w:color w:val="000000"/>
        </w:rPr>
      </w:pPr>
      <w:r w:rsidRPr="008E7E27">
        <w:rPr>
          <w:color w:val="000000"/>
        </w:rPr>
        <w:t>Disclosure Statement</w:t>
      </w:r>
    </w:p>
    <w:p w14:paraId="6E9E579F" w14:textId="77777777" w:rsidR="00766EA5" w:rsidRPr="008E7E27" w:rsidRDefault="00766EA5" w:rsidP="00766EA5">
      <w:pPr>
        <w:spacing w:after="0"/>
        <w:rPr>
          <w:color w:val="000000"/>
          <w:u w:val="single"/>
        </w:rPr>
      </w:pPr>
      <w:r w:rsidRPr="008E7E27">
        <w:rPr>
          <w:color w:val="000000"/>
        </w:rPr>
        <w:t xml:space="preserve">The VA Employee Education System (EES) must ensure balance, independence, objectivity, and scientific rigor in all of its individually sponsored or jointly EES sponsored educational activities. All prospective faculty and planning committee members participating in an EES activity must disclose any relevant financial interest or other relationship with: (a) the manufacturer(s) of any commercial product(s) and / or provider(s) of commercial services discussed in an educational presentation, and (b) any commercial supporters of the activity. Relevant financial interest or other relationship includes, but is not limited to, such things as personal receipt of grants or research support, employee or consultant status, stockholder, member of speakers’ bureau, within the prior 12 months. EES is responsible for collecting such information from prospective planners and faculty, evaluating the disclosed information to determine if a conflict of interest is present and, if a conflict of interest is present, to resolve such conflict. Information regarding such disclosures and the resolution of the conflicts for planners and faculty shall be provided to activity participants. </w:t>
      </w:r>
      <w:r w:rsidRPr="008E7E27">
        <w:rPr>
          <w:color w:val="000000"/>
          <w:u w:val="single"/>
        </w:rPr>
        <w:t xml:space="preserve">When an unlabeled use of a commercial product or an investigational use not yet approved by the FDA for any purpose is discussed </w:t>
      </w:r>
      <w:r w:rsidRPr="008E7E27">
        <w:rPr>
          <w:color w:val="000000"/>
          <w:u w:val="single"/>
        </w:rPr>
        <w:lastRenderedPageBreak/>
        <w:t>during an educational activity, EES shall require the speaker to disclose that the product is not labeled for the use under discussion or that the product is still investigational.</w:t>
      </w:r>
    </w:p>
    <w:p w14:paraId="4B946EF7" w14:textId="77777777" w:rsidR="00766EA5" w:rsidRPr="008E7E27" w:rsidRDefault="00766EA5" w:rsidP="00766EA5">
      <w:pPr>
        <w:spacing w:after="0"/>
        <w:rPr>
          <w:color w:val="000000"/>
        </w:rPr>
      </w:pPr>
      <w:r w:rsidRPr="008E7E27">
        <w:rPr>
          <w:color w:val="000000"/>
        </w:rPr>
        <w:t>The faculty and planning committee members reported that they had no relevant financial relationships with commercial entities in any amount that occurred within the past 12 months that create a conflict of interest.</w:t>
      </w:r>
    </w:p>
    <w:p w14:paraId="1871CB7B" w14:textId="77777777" w:rsidR="00766EA5" w:rsidRPr="008E7E27" w:rsidRDefault="00766EA5" w:rsidP="00766EA5">
      <w:pPr>
        <w:spacing w:after="0"/>
        <w:rPr>
          <w:color w:val="000000"/>
        </w:rPr>
      </w:pPr>
    </w:p>
    <w:p w14:paraId="6097E7AD" w14:textId="77777777" w:rsidR="00766EA5" w:rsidRPr="008E7E27" w:rsidRDefault="00766EA5" w:rsidP="00766EA5">
      <w:pPr>
        <w:spacing w:after="0"/>
        <w:rPr>
          <w:color w:val="000000"/>
        </w:rPr>
      </w:pPr>
      <w:r w:rsidRPr="008E7E27">
        <w:rPr>
          <w:color w:val="000000"/>
        </w:rPr>
        <w:t>This activity includes no discussion of uses of FDA regulated drugs or medical devices which are experimental or off-label.</w:t>
      </w:r>
    </w:p>
    <w:p w14:paraId="3E9FC851" w14:textId="77777777" w:rsidR="00766EA5" w:rsidRPr="008E7E27" w:rsidRDefault="00766EA5" w:rsidP="00766EA5">
      <w:pPr>
        <w:spacing w:after="0"/>
        <w:rPr>
          <w:color w:val="000000"/>
        </w:rPr>
      </w:pPr>
    </w:p>
    <w:p w14:paraId="12D4978E" w14:textId="77777777" w:rsidR="00766EA5" w:rsidRPr="008E7E27" w:rsidRDefault="00766EA5" w:rsidP="00766EA5">
      <w:pPr>
        <w:spacing w:after="0"/>
        <w:rPr>
          <w:color w:val="000000"/>
          <w:sz w:val="20"/>
          <w:szCs w:val="20"/>
        </w:rPr>
      </w:pPr>
      <w:r w:rsidRPr="008E7E27">
        <w:rPr>
          <w:color w:val="000000"/>
          <w:sz w:val="20"/>
          <w:szCs w:val="20"/>
        </w:rPr>
        <w:t>* The ACCME defines “relevant financial relationships” as financial relationships in any amount occurring within the past 12 months that creates a conflict of interest.</w:t>
      </w:r>
    </w:p>
    <w:p w14:paraId="34CCD73C" w14:textId="77777777" w:rsidR="00766EA5" w:rsidRPr="00005D1D" w:rsidRDefault="00766EA5" w:rsidP="00766EA5"/>
    <w:p w14:paraId="0823A093" w14:textId="7A95A6CD" w:rsidR="00F46871" w:rsidRPr="00766EA5" w:rsidRDefault="00F46871" w:rsidP="00766EA5"/>
    <w:sectPr w:rsidR="00F46871" w:rsidRPr="00766EA5" w:rsidSect="004E6497">
      <w:headerReference w:type="default" r:id="rId13"/>
      <w:footerReference w:type="default" r:id="rId14"/>
      <w:pgSz w:w="12240" w:h="15840"/>
      <w:pgMar w:top="1440" w:right="1440" w:bottom="1080" w:left="1440" w:header="450" w:footer="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CD11EF" w14:textId="77777777" w:rsidR="005E4736" w:rsidRDefault="005E4736" w:rsidP="00895038">
      <w:r>
        <w:separator/>
      </w:r>
    </w:p>
  </w:endnote>
  <w:endnote w:type="continuationSeparator" w:id="0">
    <w:p w14:paraId="2A8250B4" w14:textId="77777777" w:rsidR="005E4736" w:rsidRDefault="005E4736" w:rsidP="00895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3A0A9" w14:textId="77777777" w:rsidR="00656ED4" w:rsidRPr="008A5E13" w:rsidRDefault="00656ED4" w:rsidP="00175333">
    <w:pPr>
      <w:pStyle w:val="Footer"/>
      <w:ind w:left="-810"/>
      <w:jc w:val="center"/>
      <w:rPr>
        <w:b/>
        <w:bCs/>
        <w:color w:val="000000"/>
        <w:szCs w:val="18"/>
      </w:rPr>
    </w:pPr>
  </w:p>
  <w:p w14:paraId="0823A0AA" w14:textId="08DCB0CD" w:rsidR="00656ED4" w:rsidRPr="008A5E13" w:rsidRDefault="00E454D1" w:rsidP="008A5E13">
    <w:pPr>
      <w:pStyle w:val="Footer"/>
      <w:ind w:left="-630"/>
      <w:rPr>
        <w:color w:val="000000"/>
      </w:rPr>
    </w:pPr>
    <w:r>
      <w:rPr>
        <w:color w:val="000000"/>
      </w:rPr>
      <w:t>TRAIN</w:t>
    </w:r>
    <w:r w:rsidR="00656ED4">
      <w:rPr>
        <w:color w:val="000000"/>
      </w:rPr>
      <w:t xml:space="preserve"> Master Brochure Template </w:t>
    </w:r>
    <w:r>
      <w:rPr>
        <w:color w:val="000000"/>
      </w:rPr>
      <w:t>1.0</w:t>
    </w:r>
    <w:r w:rsidR="00BA3D82">
      <w:rPr>
        <w:color w:val="000000"/>
      </w:rPr>
      <w:t xml:space="preserve"> Updated</w:t>
    </w:r>
    <w:r w:rsidR="00656ED4" w:rsidRPr="00A23A3A">
      <w:rPr>
        <w:color w:val="000000"/>
      </w:rPr>
      <w:t xml:space="preserve"> </w:t>
    </w:r>
    <w:r>
      <w:rPr>
        <w:color w:val="000000"/>
      </w:rPr>
      <w:t>June 21</w:t>
    </w:r>
    <w:r w:rsidR="007234DB">
      <w:rPr>
        <w:color w:val="000000"/>
      </w:rPr>
      <w:t>, 2017</w:t>
    </w:r>
    <w:r w:rsidR="00656ED4" w:rsidRPr="00A23A3A">
      <w:rPr>
        <w:color w:val="000000"/>
      </w:rPr>
      <w:t xml:space="preserve"> </w:t>
    </w:r>
    <w:r w:rsidR="00656ED4">
      <w:rPr>
        <w:color w:val="000000"/>
      </w:rPr>
      <w:t xml:space="preserve"> </w:t>
    </w:r>
    <w:r w:rsidR="00656ED4" w:rsidRPr="008A5E13">
      <w:rPr>
        <w:color w:val="000000"/>
      </w:rPr>
      <w:tab/>
    </w:r>
    <w:sdt>
      <w:sdtPr>
        <w:rPr>
          <w:color w:val="000000"/>
        </w:rPr>
        <w:id w:val="960981605"/>
        <w:docPartObj>
          <w:docPartGallery w:val="Page Numbers (Top of Page)"/>
          <w:docPartUnique/>
        </w:docPartObj>
      </w:sdtPr>
      <w:sdtEndPr/>
      <w:sdtContent>
        <w:r w:rsidR="00656ED4" w:rsidRPr="008A5E13">
          <w:rPr>
            <w:color w:val="000000"/>
          </w:rPr>
          <w:tab/>
          <w:t xml:space="preserve">Page </w:t>
        </w:r>
        <w:r w:rsidR="00656ED4" w:rsidRPr="008A5E13">
          <w:rPr>
            <w:color w:val="000000"/>
          </w:rPr>
          <w:fldChar w:fldCharType="begin"/>
        </w:r>
        <w:r w:rsidR="00656ED4" w:rsidRPr="008A5E13">
          <w:rPr>
            <w:color w:val="000000"/>
          </w:rPr>
          <w:instrText xml:space="preserve"> PAGE </w:instrText>
        </w:r>
        <w:r w:rsidR="00656ED4" w:rsidRPr="008A5E13">
          <w:rPr>
            <w:color w:val="000000"/>
          </w:rPr>
          <w:fldChar w:fldCharType="separate"/>
        </w:r>
        <w:r w:rsidR="004B024C">
          <w:rPr>
            <w:noProof/>
            <w:color w:val="000000"/>
          </w:rPr>
          <w:t>1</w:t>
        </w:r>
        <w:r w:rsidR="00656ED4" w:rsidRPr="008A5E13">
          <w:rPr>
            <w:noProof/>
            <w:color w:val="000000"/>
          </w:rPr>
          <w:fldChar w:fldCharType="end"/>
        </w:r>
        <w:r w:rsidR="00656ED4" w:rsidRPr="008A5E13">
          <w:rPr>
            <w:color w:val="000000"/>
          </w:rPr>
          <w:t xml:space="preserve"> of </w:t>
        </w:r>
        <w:r w:rsidR="00656ED4" w:rsidRPr="008A5E13">
          <w:rPr>
            <w:color w:val="000000"/>
          </w:rPr>
          <w:fldChar w:fldCharType="begin"/>
        </w:r>
        <w:r w:rsidR="00656ED4" w:rsidRPr="008A5E13">
          <w:rPr>
            <w:color w:val="000000"/>
          </w:rPr>
          <w:instrText xml:space="preserve"> NUMPAGES  </w:instrText>
        </w:r>
        <w:r w:rsidR="00656ED4" w:rsidRPr="008A5E13">
          <w:rPr>
            <w:color w:val="000000"/>
          </w:rPr>
          <w:fldChar w:fldCharType="separate"/>
        </w:r>
        <w:r w:rsidR="004B024C">
          <w:rPr>
            <w:noProof/>
            <w:color w:val="000000"/>
          </w:rPr>
          <w:t>5</w:t>
        </w:r>
        <w:r w:rsidR="00656ED4" w:rsidRPr="008A5E13">
          <w:rPr>
            <w:noProof/>
            <w:color w:val="000000"/>
          </w:rPr>
          <w:fldChar w:fldCharType="end"/>
        </w:r>
      </w:sdtContent>
    </w:sdt>
  </w:p>
  <w:p w14:paraId="0823A0AB" w14:textId="77777777" w:rsidR="00656ED4" w:rsidRDefault="00656E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69680" w14:textId="77777777" w:rsidR="005E4736" w:rsidRDefault="005E4736" w:rsidP="00895038">
      <w:r>
        <w:separator/>
      </w:r>
    </w:p>
  </w:footnote>
  <w:footnote w:type="continuationSeparator" w:id="0">
    <w:p w14:paraId="3A423445" w14:textId="77777777" w:rsidR="005E4736" w:rsidRDefault="005E4736" w:rsidP="008950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3A0A6" w14:textId="76A691E5" w:rsidR="00656ED4" w:rsidRDefault="00656ED4" w:rsidP="006A2D21">
    <w:pPr>
      <w:pStyle w:val="Header"/>
    </w:pPr>
    <w:r w:rsidRPr="009B20D9">
      <w:rPr>
        <w:noProof/>
      </w:rPr>
      <w:drawing>
        <wp:anchor distT="0" distB="0" distL="114300" distR="114300" simplePos="0" relativeHeight="251659264" behindDoc="1" locked="0" layoutInCell="1" allowOverlap="1" wp14:anchorId="1B57AAF4" wp14:editId="413EEEC4">
          <wp:simplePos x="0" y="0"/>
          <wp:positionH relativeFrom="column">
            <wp:posOffset>-495300</wp:posOffset>
          </wp:positionH>
          <wp:positionV relativeFrom="paragraph">
            <wp:posOffset>-49530</wp:posOffset>
          </wp:positionV>
          <wp:extent cx="2798445" cy="563880"/>
          <wp:effectExtent l="0" t="0" r="1905" b="7620"/>
          <wp:wrapTight wrapText="bothSides">
            <wp:wrapPolygon edited="0">
              <wp:start x="0" y="0"/>
              <wp:lineTo x="0" y="21162"/>
              <wp:lineTo x="21468" y="21162"/>
              <wp:lineTo x="21468" y="0"/>
              <wp:lineTo x="0" y="0"/>
            </wp:wrapPolygon>
          </wp:wrapTight>
          <wp:docPr id="9" name="Picture 9" descr="New VA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VA logos"/>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798445" cy="563880"/>
                  </a:xfrm>
                  <a:prstGeom prst="rect">
                    <a:avLst/>
                  </a:prstGeom>
                  <a:noFill/>
                </pic:spPr>
              </pic:pic>
            </a:graphicData>
          </a:graphic>
          <wp14:sizeRelH relativeFrom="page">
            <wp14:pctWidth>0</wp14:pctWidth>
          </wp14:sizeRelH>
          <wp14:sizeRelV relativeFrom="page">
            <wp14:pctHeight>0</wp14:pctHeight>
          </wp14:sizeRelV>
        </wp:anchor>
      </w:drawing>
    </w:r>
    <w:r w:rsidRPr="009B20D9">
      <w:rPr>
        <w:noProof/>
      </w:rPr>
      <w:drawing>
        <wp:anchor distT="0" distB="0" distL="114300" distR="114300" simplePos="0" relativeHeight="251659776" behindDoc="1" locked="0" layoutInCell="1" allowOverlap="1" wp14:anchorId="519C479F" wp14:editId="265ABCC2">
          <wp:simplePos x="0" y="0"/>
          <wp:positionH relativeFrom="column">
            <wp:posOffset>3900170</wp:posOffset>
          </wp:positionH>
          <wp:positionV relativeFrom="paragraph">
            <wp:posOffset>81915</wp:posOffset>
          </wp:positionV>
          <wp:extent cx="2295525" cy="285750"/>
          <wp:effectExtent l="0" t="0" r="9525" b="0"/>
          <wp:wrapTight wrapText="bothSides">
            <wp:wrapPolygon edited="0">
              <wp:start x="0" y="0"/>
              <wp:lineTo x="0" y="20160"/>
              <wp:lineTo x="21510" y="20160"/>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estbishoj\Desktop\BISHOP\Photos~Art\EES_2.5inch.jpg"/>
                  <pic:cNvPicPr>
                    <a:picLocks noChangeAspect="1" noChangeArrowheads="1"/>
                  </pic:cNvPicPr>
                </pic:nvPicPr>
                <pic:blipFill>
                  <a:blip r:embed="rId2" cstate="screen">
                    <a:extLst>
                      <a:ext uri="{28A0092B-C50C-407E-A947-70E740481C1C}">
                        <a14:useLocalDpi xmlns:a14="http://schemas.microsoft.com/office/drawing/2010/main"/>
                      </a:ext>
                    </a:extLst>
                  </a:blip>
                  <a:stretch>
                    <a:fillRect/>
                  </a:stretch>
                </pic:blipFill>
                <pic:spPr bwMode="auto">
                  <a:xfrm>
                    <a:off x="0" y="0"/>
                    <a:ext cx="22955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E986FF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E4D95"/>
    <w:multiLevelType w:val="hybridMultilevel"/>
    <w:tmpl w:val="187C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55218A"/>
    <w:multiLevelType w:val="hybridMultilevel"/>
    <w:tmpl w:val="A272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07E61"/>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4B55594"/>
    <w:multiLevelType w:val="hybridMultilevel"/>
    <w:tmpl w:val="EE863F70"/>
    <w:lvl w:ilvl="0" w:tplc="0409000F">
      <w:start w:val="1"/>
      <w:numFmt w:val="decimal"/>
      <w:lvlText w:val="%1."/>
      <w:lvlJc w:val="left"/>
      <w:pPr>
        <w:ind w:left="1080" w:hanging="360"/>
      </w:pPr>
      <w:rPr>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07CF45C1"/>
    <w:multiLevelType w:val="hybridMultilevel"/>
    <w:tmpl w:val="BB0087CA"/>
    <w:lvl w:ilvl="0" w:tplc="D660D6EA">
      <w:start w:val="1"/>
      <w:numFmt w:val="decimal"/>
      <w:lvlText w:val="%1."/>
      <w:lvlJc w:val="left"/>
      <w:pPr>
        <w:ind w:left="63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8C220E1"/>
    <w:multiLevelType w:val="hybridMultilevel"/>
    <w:tmpl w:val="0CC8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6519B"/>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A1D38AD"/>
    <w:multiLevelType w:val="hybridMultilevel"/>
    <w:tmpl w:val="D4E4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515B3E"/>
    <w:multiLevelType w:val="hybridMultilevel"/>
    <w:tmpl w:val="69D6B7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8C30D9"/>
    <w:multiLevelType w:val="hybridMultilevel"/>
    <w:tmpl w:val="15281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7A5519"/>
    <w:multiLevelType w:val="hybridMultilevel"/>
    <w:tmpl w:val="C2360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D4505E0"/>
    <w:multiLevelType w:val="hybridMultilevel"/>
    <w:tmpl w:val="5D781B6E"/>
    <w:lvl w:ilvl="0" w:tplc="095671D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DB85D1E"/>
    <w:multiLevelType w:val="hybridMultilevel"/>
    <w:tmpl w:val="3CDE9D1E"/>
    <w:lvl w:ilvl="0" w:tplc="4B4CF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F703D5"/>
    <w:multiLevelType w:val="hybridMultilevel"/>
    <w:tmpl w:val="0278F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851AC5"/>
    <w:multiLevelType w:val="hybridMultilevel"/>
    <w:tmpl w:val="56DEE86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nsid w:val="30963476"/>
    <w:multiLevelType w:val="hybridMultilevel"/>
    <w:tmpl w:val="9DB6F48A"/>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1BE08A4"/>
    <w:multiLevelType w:val="hybridMultilevel"/>
    <w:tmpl w:val="5D309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4E1821"/>
    <w:multiLevelType w:val="hybridMultilevel"/>
    <w:tmpl w:val="C4D2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777D43"/>
    <w:multiLevelType w:val="hybridMultilevel"/>
    <w:tmpl w:val="86A6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295784"/>
    <w:multiLevelType w:val="hybridMultilevel"/>
    <w:tmpl w:val="2F1A8038"/>
    <w:lvl w:ilvl="0" w:tplc="57E6694A">
      <w:start w:val="1"/>
      <w:numFmt w:val="decimal"/>
      <w:lvlText w:val="%1."/>
      <w:lvlJc w:val="left"/>
      <w:pPr>
        <w:ind w:left="63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E13348"/>
    <w:multiLevelType w:val="hybridMultilevel"/>
    <w:tmpl w:val="FC4487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657E00"/>
    <w:multiLevelType w:val="hybridMultilevel"/>
    <w:tmpl w:val="52DE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69014C"/>
    <w:multiLevelType w:val="hybridMultilevel"/>
    <w:tmpl w:val="771E2B6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39B027E"/>
    <w:multiLevelType w:val="hybridMultilevel"/>
    <w:tmpl w:val="23F0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AA5359"/>
    <w:multiLevelType w:val="hybridMultilevel"/>
    <w:tmpl w:val="6D38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D77671"/>
    <w:multiLevelType w:val="hybridMultilevel"/>
    <w:tmpl w:val="575857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F57B12"/>
    <w:multiLevelType w:val="hybridMultilevel"/>
    <w:tmpl w:val="9418FB5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2"/>
  </w:num>
  <w:num w:numId="2">
    <w:abstractNumId w:val="17"/>
  </w:num>
  <w:num w:numId="3">
    <w:abstractNumId w:val="0"/>
  </w:num>
  <w:num w:numId="4">
    <w:abstractNumId w:val="11"/>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6"/>
  </w:num>
  <w:num w:numId="9">
    <w:abstractNumId w:val="7"/>
  </w:num>
  <w:num w:numId="10">
    <w:abstractNumId w:val="2"/>
  </w:num>
  <w:num w:numId="11">
    <w:abstractNumId w:val="1"/>
  </w:num>
  <w:num w:numId="12">
    <w:abstractNumId w:val="26"/>
  </w:num>
  <w:num w:numId="13">
    <w:abstractNumId w:val="12"/>
  </w:num>
  <w:num w:numId="14">
    <w:abstractNumId w:val="24"/>
  </w:num>
  <w:num w:numId="15">
    <w:abstractNumId w:val="25"/>
  </w:num>
  <w:num w:numId="16">
    <w:abstractNumId w:val="27"/>
  </w:num>
  <w:num w:numId="17">
    <w:abstractNumId w:val="4"/>
  </w:num>
  <w:num w:numId="18">
    <w:abstractNumId w:val="20"/>
  </w:num>
  <w:num w:numId="19">
    <w:abstractNumId w:val="23"/>
  </w:num>
  <w:num w:numId="20">
    <w:abstractNumId w:val="3"/>
  </w:num>
  <w:num w:numId="21">
    <w:abstractNumId w:val="8"/>
  </w:num>
  <w:num w:numId="22">
    <w:abstractNumId w:val="14"/>
  </w:num>
  <w:num w:numId="23">
    <w:abstractNumId w:val="19"/>
  </w:num>
  <w:num w:numId="24">
    <w:abstractNumId w:val="15"/>
  </w:num>
  <w:num w:numId="25">
    <w:abstractNumId w:val="10"/>
  </w:num>
  <w:num w:numId="26">
    <w:abstractNumId w:val="6"/>
  </w:num>
  <w:num w:numId="27">
    <w:abstractNumId w:val="13"/>
  </w:num>
  <w:num w:numId="28">
    <w:abstractNumId w:val="2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2B9"/>
    <w:rsid w:val="00001718"/>
    <w:rsid w:val="00003171"/>
    <w:rsid w:val="00005D1D"/>
    <w:rsid w:val="00027262"/>
    <w:rsid w:val="0003130C"/>
    <w:rsid w:val="0003210A"/>
    <w:rsid w:val="00032C76"/>
    <w:rsid w:val="00042E6E"/>
    <w:rsid w:val="00047702"/>
    <w:rsid w:val="000522B9"/>
    <w:rsid w:val="00053C4F"/>
    <w:rsid w:val="00056910"/>
    <w:rsid w:val="00056AFF"/>
    <w:rsid w:val="00056CE4"/>
    <w:rsid w:val="000578BF"/>
    <w:rsid w:val="00066A36"/>
    <w:rsid w:val="00082B95"/>
    <w:rsid w:val="00082F2A"/>
    <w:rsid w:val="00086D5A"/>
    <w:rsid w:val="00090A36"/>
    <w:rsid w:val="00093BCC"/>
    <w:rsid w:val="00093FAD"/>
    <w:rsid w:val="00097D77"/>
    <w:rsid w:val="000A0FDF"/>
    <w:rsid w:val="000A3910"/>
    <w:rsid w:val="000B0A36"/>
    <w:rsid w:val="000B255C"/>
    <w:rsid w:val="000B4CFD"/>
    <w:rsid w:val="000C1495"/>
    <w:rsid w:val="000C4F98"/>
    <w:rsid w:val="000E01A0"/>
    <w:rsid w:val="000E4235"/>
    <w:rsid w:val="000E438C"/>
    <w:rsid w:val="000E5EE5"/>
    <w:rsid w:val="000F0AE4"/>
    <w:rsid w:val="00111553"/>
    <w:rsid w:val="00113978"/>
    <w:rsid w:val="00126421"/>
    <w:rsid w:val="00126778"/>
    <w:rsid w:val="00130F2F"/>
    <w:rsid w:val="00132F17"/>
    <w:rsid w:val="001359B4"/>
    <w:rsid w:val="00136219"/>
    <w:rsid w:val="0015008D"/>
    <w:rsid w:val="001505F8"/>
    <w:rsid w:val="0016164A"/>
    <w:rsid w:val="0016334E"/>
    <w:rsid w:val="00163D67"/>
    <w:rsid w:val="00164B0B"/>
    <w:rsid w:val="00170448"/>
    <w:rsid w:val="00172773"/>
    <w:rsid w:val="00173B00"/>
    <w:rsid w:val="00175333"/>
    <w:rsid w:val="00175F03"/>
    <w:rsid w:val="00185114"/>
    <w:rsid w:val="00197458"/>
    <w:rsid w:val="001A0486"/>
    <w:rsid w:val="001A29A2"/>
    <w:rsid w:val="001A4A21"/>
    <w:rsid w:val="001B0D2C"/>
    <w:rsid w:val="001B2936"/>
    <w:rsid w:val="001B3943"/>
    <w:rsid w:val="001C0BF2"/>
    <w:rsid w:val="001C3FA3"/>
    <w:rsid w:val="001C4A22"/>
    <w:rsid w:val="001D1B8C"/>
    <w:rsid w:val="001D21F7"/>
    <w:rsid w:val="001D42EF"/>
    <w:rsid w:val="001D666D"/>
    <w:rsid w:val="001D7E18"/>
    <w:rsid w:val="001E11B1"/>
    <w:rsid w:val="001E48FC"/>
    <w:rsid w:val="001E7A43"/>
    <w:rsid w:val="001F0939"/>
    <w:rsid w:val="001F101B"/>
    <w:rsid w:val="001F2E29"/>
    <w:rsid w:val="001F3FB6"/>
    <w:rsid w:val="001F45F0"/>
    <w:rsid w:val="001F6CFE"/>
    <w:rsid w:val="00200094"/>
    <w:rsid w:val="00201A31"/>
    <w:rsid w:val="002128D6"/>
    <w:rsid w:val="002158D6"/>
    <w:rsid w:val="002205BD"/>
    <w:rsid w:val="00222BFB"/>
    <w:rsid w:val="00223246"/>
    <w:rsid w:val="00227AD5"/>
    <w:rsid w:val="00230AAB"/>
    <w:rsid w:val="00233E58"/>
    <w:rsid w:val="00234331"/>
    <w:rsid w:val="0023789C"/>
    <w:rsid w:val="00241208"/>
    <w:rsid w:val="00256012"/>
    <w:rsid w:val="00265D04"/>
    <w:rsid w:val="002802C1"/>
    <w:rsid w:val="00281ED1"/>
    <w:rsid w:val="00294805"/>
    <w:rsid w:val="002A6552"/>
    <w:rsid w:val="002B56EE"/>
    <w:rsid w:val="002B7F87"/>
    <w:rsid w:val="002C2D5A"/>
    <w:rsid w:val="002C37DA"/>
    <w:rsid w:val="002C44AC"/>
    <w:rsid w:val="002C5D45"/>
    <w:rsid w:val="002C78B6"/>
    <w:rsid w:val="002E5D2D"/>
    <w:rsid w:val="002E5ED0"/>
    <w:rsid w:val="002F45E1"/>
    <w:rsid w:val="002F7638"/>
    <w:rsid w:val="00300E47"/>
    <w:rsid w:val="00320986"/>
    <w:rsid w:val="00324602"/>
    <w:rsid w:val="0033187B"/>
    <w:rsid w:val="00333CC2"/>
    <w:rsid w:val="003342F3"/>
    <w:rsid w:val="00334C02"/>
    <w:rsid w:val="003458A3"/>
    <w:rsid w:val="0035167B"/>
    <w:rsid w:val="003537BC"/>
    <w:rsid w:val="00355D6B"/>
    <w:rsid w:val="00365E3F"/>
    <w:rsid w:val="00372FCA"/>
    <w:rsid w:val="0037337F"/>
    <w:rsid w:val="00390F97"/>
    <w:rsid w:val="003933D5"/>
    <w:rsid w:val="00393C47"/>
    <w:rsid w:val="00394449"/>
    <w:rsid w:val="003A0BE1"/>
    <w:rsid w:val="003A5A7D"/>
    <w:rsid w:val="003C3C77"/>
    <w:rsid w:val="003D19EB"/>
    <w:rsid w:val="003D20A3"/>
    <w:rsid w:val="003D5241"/>
    <w:rsid w:val="003D6148"/>
    <w:rsid w:val="003F46A9"/>
    <w:rsid w:val="003F7C76"/>
    <w:rsid w:val="00400220"/>
    <w:rsid w:val="00400355"/>
    <w:rsid w:val="00410BBD"/>
    <w:rsid w:val="00411F6E"/>
    <w:rsid w:val="004225F2"/>
    <w:rsid w:val="00427083"/>
    <w:rsid w:val="004302DA"/>
    <w:rsid w:val="00437018"/>
    <w:rsid w:val="004409CD"/>
    <w:rsid w:val="00443964"/>
    <w:rsid w:val="00444125"/>
    <w:rsid w:val="00444EE5"/>
    <w:rsid w:val="00456D25"/>
    <w:rsid w:val="00463FAC"/>
    <w:rsid w:val="004721F6"/>
    <w:rsid w:val="00481FEE"/>
    <w:rsid w:val="00494366"/>
    <w:rsid w:val="00494F68"/>
    <w:rsid w:val="00497ABC"/>
    <w:rsid w:val="004A04DE"/>
    <w:rsid w:val="004A175B"/>
    <w:rsid w:val="004A2F26"/>
    <w:rsid w:val="004B024C"/>
    <w:rsid w:val="004C295A"/>
    <w:rsid w:val="004C4296"/>
    <w:rsid w:val="004C5BDD"/>
    <w:rsid w:val="004D4C5F"/>
    <w:rsid w:val="004D59E6"/>
    <w:rsid w:val="004E24A7"/>
    <w:rsid w:val="004E2899"/>
    <w:rsid w:val="004E6259"/>
    <w:rsid w:val="004E62CE"/>
    <w:rsid w:val="004E6497"/>
    <w:rsid w:val="004F0360"/>
    <w:rsid w:val="004F7DEC"/>
    <w:rsid w:val="00501A4D"/>
    <w:rsid w:val="0052314B"/>
    <w:rsid w:val="005300EE"/>
    <w:rsid w:val="00536644"/>
    <w:rsid w:val="00536CB9"/>
    <w:rsid w:val="00553C15"/>
    <w:rsid w:val="005544B3"/>
    <w:rsid w:val="00556F32"/>
    <w:rsid w:val="0055776F"/>
    <w:rsid w:val="005652F6"/>
    <w:rsid w:val="00566F05"/>
    <w:rsid w:val="00572533"/>
    <w:rsid w:val="00577920"/>
    <w:rsid w:val="00584CA4"/>
    <w:rsid w:val="00587B21"/>
    <w:rsid w:val="005911E5"/>
    <w:rsid w:val="00592566"/>
    <w:rsid w:val="0059794A"/>
    <w:rsid w:val="005A25BF"/>
    <w:rsid w:val="005A56EE"/>
    <w:rsid w:val="005B0378"/>
    <w:rsid w:val="005B0C54"/>
    <w:rsid w:val="005B6112"/>
    <w:rsid w:val="005C25FA"/>
    <w:rsid w:val="005D3D54"/>
    <w:rsid w:val="005D62BD"/>
    <w:rsid w:val="005E4736"/>
    <w:rsid w:val="005F4B73"/>
    <w:rsid w:val="005F6DC8"/>
    <w:rsid w:val="006049AB"/>
    <w:rsid w:val="00604E65"/>
    <w:rsid w:val="00605D39"/>
    <w:rsid w:val="00607519"/>
    <w:rsid w:val="006240F8"/>
    <w:rsid w:val="00633DD3"/>
    <w:rsid w:val="00634451"/>
    <w:rsid w:val="0063450B"/>
    <w:rsid w:val="00634F8B"/>
    <w:rsid w:val="00635158"/>
    <w:rsid w:val="00636171"/>
    <w:rsid w:val="006413E1"/>
    <w:rsid w:val="006425D1"/>
    <w:rsid w:val="00652AAF"/>
    <w:rsid w:val="00653DF7"/>
    <w:rsid w:val="00656ED4"/>
    <w:rsid w:val="00665B0F"/>
    <w:rsid w:val="0066614F"/>
    <w:rsid w:val="006707CA"/>
    <w:rsid w:val="0067103B"/>
    <w:rsid w:val="00671769"/>
    <w:rsid w:val="00672EB3"/>
    <w:rsid w:val="00674715"/>
    <w:rsid w:val="0068380C"/>
    <w:rsid w:val="006854B5"/>
    <w:rsid w:val="0069399C"/>
    <w:rsid w:val="00694CB7"/>
    <w:rsid w:val="006A2D21"/>
    <w:rsid w:val="006A6480"/>
    <w:rsid w:val="006A7E8D"/>
    <w:rsid w:val="006B2B9A"/>
    <w:rsid w:val="006B446D"/>
    <w:rsid w:val="006C07AF"/>
    <w:rsid w:val="006C0CDC"/>
    <w:rsid w:val="006C3679"/>
    <w:rsid w:val="006C6A19"/>
    <w:rsid w:val="006D5826"/>
    <w:rsid w:val="006F541D"/>
    <w:rsid w:val="006F7D1A"/>
    <w:rsid w:val="00714427"/>
    <w:rsid w:val="007234DB"/>
    <w:rsid w:val="00725A5A"/>
    <w:rsid w:val="00726D64"/>
    <w:rsid w:val="00731DA8"/>
    <w:rsid w:val="007325B9"/>
    <w:rsid w:val="00732B2F"/>
    <w:rsid w:val="0073300A"/>
    <w:rsid w:val="00733902"/>
    <w:rsid w:val="00735356"/>
    <w:rsid w:val="00737541"/>
    <w:rsid w:val="007414B5"/>
    <w:rsid w:val="00742EB1"/>
    <w:rsid w:val="0074412C"/>
    <w:rsid w:val="00746072"/>
    <w:rsid w:val="0076480C"/>
    <w:rsid w:val="007654EB"/>
    <w:rsid w:val="00766EA5"/>
    <w:rsid w:val="0077021E"/>
    <w:rsid w:val="0077243D"/>
    <w:rsid w:val="007725FB"/>
    <w:rsid w:val="0078196B"/>
    <w:rsid w:val="007831B1"/>
    <w:rsid w:val="00784BBD"/>
    <w:rsid w:val="00791637"/>
    <w:rsid w:val="0079228D"/>
    <w:rsid w:val="007A2068"/>
    <w:rsid w:val="007A20D2"/>
    <w:rsid w:val="007A6F54"/>
    <w:rsid w:val="007A78E2"/>
    <w:rsid w:val="007D281F"/>
    <w:rsid w:val="007D5C09"/>
    <w:rsid w:val="007E17F6"/>
    <w:rsid w:val="007E2567"/>
    <w:rsid w:val="007E34F5"/>
    <w:rsid w:val="007E4B4E"/>
    <w:rsid w:val="007E627D"/>
    <w:rsid w:val="007F1802"/>
    <w:rsid w:val="007F7323"/>
    <w:rsid w:val="00805CAB"/>
    <w:rsid w:val="00806333"/>
    <w:rsid w:val="0080705C"/>
    <w:rsid w:val="00811FD5"/>
    <w:rsid w:val="00814AD5"/>
    <w:rsid w:val="00820081"/>
    <w:rsid w:val="00823E27"/>
    <w:rsid w:val="008253FF"/>
    <w:rsid w:val="008254C5"/>
    <w:rsid w:val="008342CC"/>
    <w:rsid w:val="008349DD"/>
    <w:rsid w:val="008505DA"/>
    <w:rsid w:val="00863861"/>
    <w:rsid w:val="00864890"/>
    <w:rsid w:val="00865DDF"/>
    <w:rsid w:val="008661AC"/>
    <w:rsid w:val="00870783"/>
    <w:rsid w:val="00872A64"/>
    <w:rsid w:val="008731A6"/>
    <w:rsid w:val="008738B5"/>
    <w:rsid w:val="00875432"/>
    <w:rsid w:val="0087724C"/>
    <w:rsid w:val="00881262"/>
    <w:rsid w:val="00890E0A"/>
    <w:rsid w:val="00891CA9"/>
    <w:rsid w:val="00895038"/>
    <w:rsid w:val="008A13A3"/>
    <w:rsid w:val="008A1A87"/>
    <w:rsid w:val="008A3758"/>
    <w:rsid w:val="008A5E13"/>
    <w:rsid w:val="008A75F4"/>
    <w:rsid w:val="008B0436"/>
    <w:rsid w:val="008B1CDA"/>
    <w:rsid w:val="008B38AF"/>
    <w:rsid w:val="008B563B"/>
    <w:rsid w:val="008C10D3"/>
    <w:rsid w:val="008C6140"/>
    <w:rsid w:val="008D64F7"/>
    <w:rsid w:val="008E0D89"/>
    <w:rsid w:val="008E7E27"/>
    <w:rsid w:val="008E7F2B"/>
    <w:rsid w:val="008F122B"/>
    <w:rsid w:val="008F7630"/>
    <w:rsid w:val="00902291"/>
    <w:rsid w:val="009035F3"/>
    <w:rsid w:val="00903E41"/>
    <w:rsid w:val="00906664"/>
    <w:rsid w:val="00913E8B"/>
    <w:rsid w:val="00914E87"/>
    <w:rsid w:val="00914F09"/>
    <w:rsid w:val="00915AF7"/>
    <w:rsid w:val="00925695"/>
    <w:rsid w:val="00930C2A"/>
    <w:rsid w:val="00931887"/>
    <w:rsid w:val="009337CA"/>
    <w:rsid w:val="00934436"/>
    <w:rsid w:val="009345AB"/>
    <w:rsid w:val="00937616"/>
    <w:rsid w:val="00945351"/>
    <w:rsid w:val="009509E5"/>
    <w:rsid w:val="00957B66"/>
    <w:rsid w:val="00962013"/>
    <w:rsid w:val="009648A8"/>
    <w:rsid w:val="00964BC8"/>
    <w:rsid w:val="009655C1"/>
    <w:rsid w:val="0096648B"/>
    <w:rsid w:val="00973ACE"/>
    <w:rsid w:val="00974E68"/>
    <w:rsid w:val="00981D44"/>
    <w:rsid w:val="00990954"/>
    <w:rsid w:val="00991CB7"/>
    <w:rsid w:val="009A0006"/>
    <w:rsid w:val="009A4481"/>
    <w:rsid w:val="009A53CA"/>
    <w:rsid w:val="009B20D9"/>
    <w:rsid w:val="009B335A"/>
    <w:rsid w:val="009B727E"/>
    <w:rsid w:val="009C1F12"/>
    <w:rsid w:val="009C3BAE"/>
    <w:rsid w:val="009C6866"/>
    <w:rsid w:val="009C68BC"/>
    <w:rsid w:val="009D369E"/>
    <w:rsid w:val="009D38A6"/>
    <w:rsid w:val="009D4AC5"/>
    <w:rsid w:val="009E1CE9"/>
    <w:rsid w:val="009E5168"/>
    <w:rsid w:val="009F50AB"/>
    <w:rsid w:val="00A03ED3"/>
    <w:rsid w:val="00A16A84"/>
    <w:rsid w:val="00A21839"/>
    <w:rsid w:val="00A23A3A"/>
    <w:rsid w:val="00A2466E"/>
    <w:rsid w:val="00A25C55"/>
    <w:rsid w:val="00A27EA2"/>
    <w:rsid w:val="00A313B5"/>
    <w:rsid w:val="00A361D6"/>
    <w:rsid w:val="00A41CB2"/>
    <w:rsid w:val="00A42778"/>
    <w:rsid w:val="00A430BF"/>
    <w:rsid w:val="00A529B7"/>
    <w:rsid w:val="00A53322"/>
    <w:rsid w:val="00A5515C"/>
    <w:rsid w:val="00A578E5"/>
    <w:rsid w:val="00A63672"/>
    <w:rsid w:val="00A7078B"/>
    <w:rsid w:val="00A709E6"/>
    <w:rsid w:val="00A72179"/>
    <w:rsid w:val="00A7408E"/>
    <w:rsid w:val="00A741D0"/>
    <w:rsid w:val="00A746E5"/>
    <w:rsid w:val="00A82DB6"/>
    <w:rsid w:val="00A94AB0"/>
    <w:rsid w:val="00A95805"/>
    <w:rsid w:val="00A96E43"/>
    <w:rsid w:val="00AA18E4"/>
    <w:rsid w:val="00AA2270"/>
    <w:rsid w:val="00AA3289"/>
    <w:rsid w:val="00AA576B"/>
    <w:rsid w:val="00AB10D9"/>
    <w:rsid w:val="00AB53F5"/>
    <w:rsid w:val="00AB6629"/>
    <w:rsid w:val="00AD0651"/>
    <w:rsid w:val="00AE0740"/>
    <w:rsid w:val="00AF0455"/>
    <w:rsid w:val="00AF7834"/>
    <w:rsid w:val="00AF7E54"/>
    <w:rsid w:val="00B042D7"/>
    <w:rsid w:val="00B04E55"/>
    <w:rsid w:val="00B10002"/>
    <w:rsid w:val="00B16651"/>
    <w:rsid w:val="00B170F5"/>
    <w:rsid w:val="00B17EA9"/>
    <w:rsid w:val="00B211FF"/>
    <w:rsid w:val="00B25E13"/>
    <w:rsid w:val="00B2666D"/>
    <w:rsid w:val="00B2695C"/>
    <w:rsid w:val="00B2710D"/>
    <w:rsid w:val="00B279C3"/>
    <w:rsid w:val="00B3010D"/>
    <w:rsid w:val="00B30D1F"/>
    <w:rsid w:val="00B3352A"/>
    <w:rsid w:val="00B351B1"/>
    <w:rsid w:val="00B417B9"/>
    <w:rsid w:val="00B42E19"/>
    <w:rsid w:val="00B4332B"/>
    <w:rsid w:val="00B47C0C"/>
    <w:rsid w:val="00B52961"/>
    <w:rsid w:val="00B65EEB"/>
    <w:rsid w:val="00B75B43"/>
    <w:rsid w:val="00B777F4"/>
    <w:rsid w:val="00B844C7"/>
    <w:rsid w:val="00B867F0"/>
    <w:rsid w:val="00B9170B"/>
    <w:rsid w:val="00B91A95"/>
    <w:rsid w:val="00B94325"/>
    <w:rsid w:val="00BA23D8"/>
    <w:rsid w:val="00BA34BE"/>
    <w:rsid w:val="00BA3D82"/>
    <w:rsid w:val="00BA6E1E"/>
    <w:rsid w:val="00BA7330"/>
    <w:rsid w:val="00BB126A"/>
    <w:rsid w:val="00BB1751"/>
    <w:rsid w:val="00BB5038"/>
    <w:rsid w:val="00BC1D72"/>
    <w:rsid w:val="00BC1DAF"/>
    <w:rsid w:val="00BC5144"/>
    <w:rsid w:val="00BD5FBF"/>
    <w:rsid w:val="00BE4D35"/>
    <w:rsid w:val="00BF064A"/>
    <w:rsid w:val="00BF5A10"/>
    <w:rsid w:val="00C064DE"/>
    <w:rsid w:val="00C077BD"/>
    <w:rsid w:val="00C14582"/>
    <w:rsid w:val="00C146D2"/>
    <w:rsid w:val="00C2112B"/>
    <w:rsid w:val="00C21FA8"/>
    <w:rsid w:val="00C23D35"/>
    <w:rsid w:val="00C25AA4"/>
    <w:rsid w:val="00C41093"/>
    <w:rsid w:val="00C50016"/>
    <w:rsid w:val="00C50B46"/>
    <w:rsid w:val="00C52E39"/>
    <w:rsid w:val="00C6698F"/>
    <w:rsid w:val="00C71957"/>
    <w:rsid w:val="00C77806"/>
    <w:rsid w:val="00C804E0"/>
    <w:rsid w:val="00C819EA"/>
    <w:rsid w:val="00C8285E"/>
    <w:rsid w:val="00C829C2"/>
    <w:rsid w:val="00C9121D"/>
    <w:rsid w:val="00C92337"/>
    <w:rsid w:val="00CB16FF"/>
    <w:rsid w:val="00CB3CA0"/>
    <w:rsid w:val="00CC0027"/>
    <w:rsid w:val="00CC062B"/>
    <w:rsid w:val="00CC44F3"/>
    <w:rsid w:val="00CD27B6"/>
    <w:rsid w:val="00CD4C2E"/>
    <w:rsid w:val="00CD65B5"/>
    <w:rsid w:val="00CE0494"/>
    <w:rsid w:val="00CE0E27"/>
    <w:rsid w:val="00CE100A"/>
    <w:rsid w:val="00CE1708"/>
    <w:rsid w:val="00CE61FD"/>
    <w:rsid w:val="00CE7DDD"/>
    <w:rsid w:val="00CF2386"/>
    <w:rsid w:val="00CF2E9E"/>
    <w:rsid w:val="00D0532A"/>
    <w:rsid w:val="00D1030F"/>
    <w:rsid w:val="00D16C04"/>
    <w:rsid w:val="00D178F5"/>
    <w:rsid w:val="00D24D96"/>
    <w:rsid w:val="00D31245"/>
    <w:rsid w:val="00D35295"/>
    <w:rsid w:val="00D46549"/>
    <w:rsid w:val="00D56AC2"/>
    <w:rsid w:val="00D63E56"/>
    <w:rsid w:val="00D64B4C"/>
    <w:rsid w:val="00D6708C"/>
    <w:rsid w:val="00D73743"/>
    <w:rsid w:val="00D821AB"/>
    <w:rsid w:val="00D85F5C"/>
    <w:rsid w:val="00DA3F22"/>
    <w:rsid w:val="00DA42E2"/>
    <w:rsid w:val="00DB0E04"/>
    <w:rsid w:val="00DC5374"/>
    <w:rsid w:val="00DC6A62"/>
    <w:rsid w:val="00DD1556"/>
    <w:rsid w:val="00DD2928"/>
    <w:rsid w:val="00DE1DE8"/>
    <w:rsid w:val="00DE216B"/>
    <w:rsid w:val="00DE2ECE"/>
    <w:rsid w:val="00DE4E18"/>
    <w:rsid w:val="00DE5CBB"/>
    <w:rsid w:val="00DE69F9"/>
    <w:rsid w:val="00DF01C9"/>
    <w:rsid w:val="00DF50CE"/>
    <w:rsid w:val="00DF778F"/>
    <w:rsid w:val="00E025EE"/>
    <w:rsid w:val="00E060E2"/>
    <w:rsid w:val="00E06463"/>
    <w:rsid w:val="00E11589"/>
    <w:rsid w:val="00E128ED"/>
    <w:rsid w:val="00E1332A"/>
    <w:rsid w:val="00E178F6"/>
    <w:rsid w:val="00E20B89"/>
    <w:rsid w:val="00E27F4E"/>
    <w:rsid w:val="00E30835"/>
    <w:rsid w:val="00E454D1"/>
    <w:rsid w:val="00E52324"/>
    <w:rsid w:val="00E53410"/>
    <w:rsid w:val="00E534D6"/>
    <w:rsid w:val="00E611C2"/>
    <w:rsid w:val="00E622D8"/>
    <w:rsid w:val="00E759E2"/>
    <w:rsid w:val="00E776AD"/>
    <w:rsid w:val="00E81AC4"/>
    <w:rsid w:val="00E8272D"/>
    <w:rsid w:val="00E83051"/>
    <w:rsid w:val="00E8405D"/>
    <w:rsid w:val="00E84FC5"/>
    <w:rsid w:val="00E86569"/>
    <w:rsid w:val="00E92613"/>
    <w:rsid w:val="00E95D0F"/>
    <w:rsid w:val="00E97674"/>
    <w:rsid w:val="00EB174C"/>
    <w:rsid w:val="00EB38D3"/>
    <w:rsid w:val="00EC01EE"/>
    <w:rsid w:val="00EC088C"/>
    <w:rsid w:val="00EC2099"/>
    <w:rsid w:val="00EC545E"/>
    <w:rsid w:val="00EC6DE8"/>
    <w:rsid w:val="00ED140B"/>
    <w:rsid w:val="00EE6009"/>
    <w:rsid w:val="00EF1342"/>
    <w:rsid w:val="00EF159F"/>
    <w:rsid w:val="00F01B17"/>
    <w:rsid w:val="00F02658"/>
    <w:rsid w:val="00F06AA6"/>
    <w:rsid w:val="00F07090"/>
    <w:rsid w:val="00F13F9D"/>
    <w:rsid w:val="00F1759A"/>
    <w:rsid w:val="00F2037A"/>
    <w:rsid w:val="00F238A7"/>
    <w:rsid w:val="00F24030"/>
    <w:rsid w:val="00F25BCD"/>
    <w:rsid w:val="00F30A9E"/>
    <w:rsid w:val="00F3135F"/>
    <w:rsid w:val="00F341BF"/>
    <w:rsid w:val="00F36ADC"/>
    <w:rsid w:val="00F44EF1"/>
    <w:rsid w:val="00F45195"/>
    <w:rsid w:val="00F46871"/>
    <w:rsid w:val="00F46F3C"/>
    <w:rsid w:val="00F54E56"/>
    <w:rsid w:val="00F5520D"/>
    <w:rsid w:val="00F56767"/>
    <w:rsid w:val="00F57C05"/>
    <w:rsid w:val="00F65010"/>
    <w:rsid w:val="00F677BC"/>
    <w:rsid w:val="00F67F46"/>
    <w:rsid w:val="00F70683"/>
    <w:rsid w:val="00F71F25"/>
    <w:rsid w:val="00F72492"/>
    <w:rsid w:val="00F76A16"/>
    <w:rsid w:val="00F76C10"/>
    <w:rsid w:val="00F77371"/>
    <w:rsid w:val="00F86710"/>
    <w:rsid w:val="00F869DB"/>
    <w:rsid w:val="00FA0F42"/>
    <w:rsid w:val="00FA4B07"/>
    <w:rsid w:val="00FA63E9"/>
    <w:rsid w:val="00FA65E5"/>
    <w:rsid w:val="00FB5FF1"/>
    <w:rsid w:val="00FC1517"/>
    <w:rsid w:val="00FC1C28"/>
    <w:rsid w:val="00FC3753"/>
    <w:rsid w:val="00FD10EF"/>
    <w:rsid w:val="00FD34D0"/>
    <w:rsid w:val="00FE46B3"/>
    <w:rsid w:val="00FE562E"/>
    <w:rsid w:val="00FE77FC"/>
    <w:rsid w:val="00FF5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0823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CA9"/>
    <w:pPr>
      <w:spacing w:after="10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95038"/>
    <w:pPr>
      <w:keepNext/>
      <w:keepLines/>
      <w:spacing w:before="480" w:after="0"/>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443964"/>
    <w:pPr>
      <w:spacing w:before="200"/>
      <w:outlineLvl w:val="1"/>
    </w:pPr>
    <w:rPr>
      <w:b/>
      <w:i/>
    </w:rPr>
  </w:style>
  <w:style w:type="paragraph" w:styleId="Heading3">
    <w:name w:val="heading 3"/>
    <w:basedOn w:val="Normal"/>
    <w:next w:val="Normal"/>
    <w:link w:val="Heading3Char"/>
    <w:uiPriority w:val="9"/>
    <w:unhideWhenUsed/>
    <w:qFormat/>
    <w:rsid w:val="00F67F46"/>
    <w:pPr>
      <w:spacing w:before="10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038"/>
    <w:pPr>
      <w:tabs>
        <w:tab w:val="center" w:pos="4680"/>
        <w:tab w:val="right" w:pos="9360"/>
      </w:tabs>
      <w:spacing w:after="0"/>
    </w:pPr>
  </w:style>
  <w:style w:type="character" w:customStyle="1" w:styleId="HeaderChar">
    <w:name w:val="Header Char"/>
    <w:basedOn w:val="DefaultParagraphFont"/>
    <w:link w:val="Header"/>
    <w:uiPriority w:val="99"/>
    <w:rsid w:val="00895038"/>
  </w:style>
  <w:style w:type="paragraph" w:styleId="Footer">
    <w:name w:val="footer"/>
    <w:basedOn w:val="Normal"/>
    <w:link w:val="FooterChar"/>
    <w:uiPriority w:val="99"/>
    <w:unhideWhenUsed/>
    <w:qFormat/>
    <w:rsid w:val="00891CA9"/>
    <w:pPr>
      <w:tabs>
        <w:tab w:val="center" w:pos="4680"/>
        <w:tab w:val="right" w:pos="9360"/>
      </w:tabs>
      <w:spacing w:after="0"/>
    </w:pPr>
    <w:rPr>
      <w:sz w:val="18"/>
    </w:rPr>
  </w:style>
  <w:style w:type="character" w:customStyle="1" w:styleId="FooterChar">
    <w:name w:val="Footer Char"/>
    <w:basedOn w:val="DefaultParagraphFont"/>
    <w:link w:val="Footer"/>
    <w:uiPriority w:val="99"/>
    <w:rsid w:val="00891CA9"/>
    <w:rPr>
      <w:rFonts w:ascii="Times New Roman" w:hAnsi="Times New Roman" w:cs="Times New Roman"/>
      <w:sz w:val="18"/>
      <w:szCs w:val="24"/>
    </w:rPr>
  </w:style>
  <w:style w:type="paragraph" w:styleId="BalloonText">
    <w:name w:val="Balloon Text"/>
    <w:basedOn w:val="Normal"/>
    <w:link w:val="BalloonTextChar"/>
    <w:uiPriority w:val="99"/>
    <w:semiHidden/>
    <w:unhideWhenUsed/>
    <w:rsid w:val="008950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038"/>
    <w:rPr>
      <w:rFonts w:ascii="Tahoma" w:hAnsi="Tahoma" w:cs="Tahoma"/>
      <w:sz w:val="16"/>
      <w:szCs w:val="16"/>
    </w:rPr>
  </w:style>
  <w:style w:type="character" w:customStyle="1" w:styleId="Heading1Char">
    <w:name w:val="Heading 1 Char"/>
    <w:basedOn w:val="DefaultParagraphFont"/>
    <w:link w:val="Heading1"/>
    <w:uiPriority w:val="9"/>
    <w:rsid w:val="00895038"/>
    <w:rPr>
      <w:rFonts w:ascii="Times New Roman" w:eastAsiaTheme="majorEastAsia" w:hAnsi="Times New Roman" w:cs="Times New Roman"/>
      <w:b/>
      <w:bCs/>
      <w:sz w:val="26"/>
      <w:szCs w:val="26"/>
    </w:rPr>
  </w:style>
  <w:style w:type="character" w:customStyle="1" w:styleId="Heading2Char">
    <w:name w:val="Heading 2 Char"/>
    <w:basedOn w:val="DefaultParagraphFont"/>
    <w:link w:val="Heading2"/>
    <w:uiPriority w:val="9"/>
    <w:rsid w:val="00443964"/>
    <w:rPr>
      <w:rFonts w:ascii="Times New Roman" w:hAnsi="Times New Roman" w:cs="Times New Roman"/>
      <w:b/>
      <w:i/>
      <w:sz w:val="24"/>
      <w:szCs w:val="24"/>
    </w:rPr>
  </w:style>
  <w:style w:type="paragraph" w:styleId="Title">
    <w:name w:val="Title"/>
    <w:basedOn w:val="Normal"/>
    <w:next w:val="Normal"/>
    <w:link w:val="TitleChar"/>
    <w:uiPriority w:val="10"/>
    <w:qFormat/>
    <w:rsid w:val="00895038"/>
    <w:pPr>
      <w:spacing w:after="300"/>
      <w:contextualSpacing/>
      <w:jc w:val="center"/>
    </w:pPr>
    <w:rPr>
      <w:rFonts w:eastAsiaTheme="majorEastAsia"/>
      <w:b/>
      <w:spacing w:val="5"/>
      <w:kern w:val="28"/>
    </w:rPr>
  </w:style>
  <w:style w:type="character" w:customStyle="1" w:styleId="TitleChar">
    <w:name w:val="Title Char"/>
    <w:basedOn w:val="DefaultParagraphFont"/>
    <w:link w:val="Title"/>
    <w:uiPriority w:val="10"/>
    <w:rsid w:val="00895038"/>
    <w:rPr>
      <w:rFonts w:ascii="Times New Roman" w:eastAsiaTheme="majorEastAsia" w:hAnsi="Times New Roman" w:cs="Times New Roman"/>
      <w:b/>
      <w:spacing w:val="5"/>
      <w:kern w:val="28"/>
      <w:sz w:val="24"/>
      <w:szCs w:val="24"/>
    </w:rPr>
  </w:style>
  <w:style w:type="paragraph" w:styleId="ListParagraph">
    <w:name w:val="List Paragraph"/>
    <w:basedOn w:val="Normal"/>
    <w:uiPriority w:val="34"/>
    <w:qFormat/>
    <w:rsid w:val="002158D6"/>
    <w:pPr>
      <w:ind w:left="720"/>
      <w:contextualSpacing/>
    </w:pPr>
    <w:rPr>
      <w:noProof/>
    </w:rPr>
  </w:style>
  <w:style w:type="character" w:styleId="PlaceholderText">
    <w:name w:val="Placeholder Text"/>
    <w:basedOn w:val="DefaultParagraphFont"/>
    <w:uiPriority w:val="99"/>
    <w:semiHidden/>
    <w:rsid w:val="00333CC2"/>
    <w:rPr>
      <w:color w:val="808080"/>
    </w:rPr>
  </w:style>
  <w:style w:type="character" w:styleId="Hyperlink">
    <w:name w:val="Hyperlink"/>
    <w:basedOn w:val="DefaultParagraphFont"/>
    <w:uiPriority w:val="99"/>
    <w:unhideWhenUsed/>
    <w:rsid w:val="006A7E8D"/>
    <w:rPr>
      <w:color w:val="0000FF" w:themeColor="hyperlink"/>
      <w:u w:val="single"/>
    </w:rPr>
  </w:style>
  <w:style w:type="paragraph" w:customStyle="1" w:styleId="DocumentSection">
    <w:name w:val="Document Section"/>
    <w:basedOn w:val="Normal"/>
    <w:link w:val="DocumentSectionChar"/>
    <w:autoRedefine/>
    <w:qFormat/>
    <w:rsid w:val="00B10002"/>
    <w:pPr>
      <w:spacing w:after="120"/>
      <w:textboxTightWrap w:val="allLines"/>
    </w:pPr>
    <w:rPr>
      <w:rFonts w:eastAsia="Calibri"/>
      <w:b/>
      <w:szCs w:val="22"/>
    </w:rPr>
  </w:style>
  <w:style w:type="character" w:customStyle="1" w:styleId="DocumentSectionChar">
    <w:name w:val="Document Section Char"/>
    <w:basedOn w:val="DefaultParagraphFont"/>
    <w:link w:val="DocumentSection"/>
    <w:rsid w:val="00B10002"/>
    <w:rPr>
      <w:rFonts w:ascii="Times New Roman" w:eastAsia="Calibri" w:hAnsi="Times New Roman" w:cs="Times New Roman"/>
      <w:b/>
      <w:sz w:val="24"/>
    </w:rPr>
  </w:style>
  <w:style w:type="table" w:styleId="TableGrid">
    <w:name w:val="Table Grid"/>
    <w:basedOn w:val="TableNormal"/>
    <w:uiPriority w:val="59"/>
    <w:rsid w:val="00B10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67F46"/>
    <w:rPr>
      <w:rFonts w:ascii="Times New Roman" w:hAnsi="Times New Roman" w:cs="Times New Roman"/>
      <w:i/>
      <w:sz w:val="24"/>
      <w:szCs w:val="24"/>
    </w:rPr>
  </w:style>
  <w:style w:type="paragraph" w:styleId="CommentText">
    <w:name w:val="annotation text"/>
    <w:basedOn w:val="Normal"/>
    <w:link w:val="CommentTextChar"/>
    <w:uiPriority w:val="99"/>
    <w:semiHidden/>
    <w:unhideWhenUsed/>
    <w:rsid w:val="000B4CFD"/>
    <w:pPr>
      <w:spacing w:after="200"/>
    </w:pPr>
    <w:rPr>
      <w:sz w:val="20"/>
      <w:szCs w:val="20"/>
    </w:rPr>
  </w:style>
  <w:style w:type="character" w:customStyle="1" w:styleId="CommentTextChar">
    <w:name w:val="Comment Text Char"/>
    <w:basedOn w:val="DefaultParagraphFont"/>
    <w:link w:val="CommentText"/>
    <w:uiPriority w:val="99"/>
    <w:semiHidden/>
    <w:rsid w:val="000B4CFD"/>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D821AB"/>
    <w:rPr>
      <w:sz w:val="16"/>
      <w:szCs w:val="16"/>
    </w:rPr>
  </w:style>
  <w:style w:type="paragraph" w:styleId="NormalWeb">
    <w:name w:val="Normal (Web)"/>
    <w:basedOn w:val="Normal"/>
    <w:uiPriority w:val="99"/>
    <w:unhideWhenUsed/>
    <w:rsid w:val="00536CB9"/>
    <w:pPr>
      <w:spacing w:before="100" w:beforeAutospacing="1" w:afterAutospacing="1"/>
    </w:pPr>
    <w:rPr>
      <w:rFonts w:eastAsiaTheme="minorEastAsia"/>
    </w:rPr>
  </w:style>
  <w:style w:type="paragraph" w:styleId="CommentSubject">
    <w:name w:val="annotation subject"/>
    <w:basedOn w:val="CommentText"/>
    <w:next w:val="CommentText"/>
    <w:link w:val="CommentSubjectChar"/>
    <w:uiPriority w:val="99"/>
    <w:semiHidden/>
    <w:unhideWhenUsed/>
    <w:rsid w:val="00F238A7"/>
    <w:pPr>
      <w:spacing w:after="100"/>
    </w:pPr>
    <w:rPr>
      <w:b/>
      <w:bCs/>
    </w:rPr>
  </w:style>
  <w:style w:type="character" w:customStyle="1" w:styleId="CommentSubjectChar">
    <w:name w:val="Comment Subject Char"/>
    <w:basedOn w:val="CommentTextChar"/>
    <w:link w:val="CommentSubject"/>
    <w:uiPriority w:val="99"/>
    <w:semiHidden/>
    <w:rsid w:val="00F238A7"/>
    <w:rPr>
      <w:rFonts w:ascii="Times New Roman" w:hAnsi="Times New Roman" w:cs="Times New Roman"/>
      <w:b/>
      <w:bCs/>
      <w:sz w:val="20"/>
      <w:szCs w:val="20"/>
    </w:rPr>
  </w:style>
  <w:style w:type="paragraph" w:styleId="ListBullet">
    <w:name w:val="List Bullet"/>
    <w:basedOn w:val="Normal"/>
    <w:uiPriority w:val="99"/>
    <w:unhideWhenUsed/>
    <w:rsid w:val="00B777F4"/>
    <w:pPr>
      <w:numPr>
        <w:numId w:val="3"/>
      </w:numPr>
      <w:contextualSpacing/>
    </w:pPr>
    <w:rPr>
      <w:rFonts w:eastAsia="Calibri"/>
    </w:rPr>
  </w:style>
  <w:style w:type="character" w:styleId="FollowedHyperlink">
    <w:name w:val="FollowedHyperlink"/>
    <w:basedOn w:val="DefaultParagraphFont"/>
    <w:uiPriority w:val="99"/>
    <w:semiHidden/>
    <w:unhideWhenUsed/>
    <w:rsid w:val="007654EB"/>
    <w:rPr>
      <w:color w:val="800080" w:themeColor="followedHyperlink"/>
      <w:u w:val="single"/>
    </w:rPr>
  </w:style>
  <w:style w:type="character" w:styleId="Emphasis">
    <w:name w:val="Emphasis"/>
    <w:basedOn w:val="DefaultParagraphFont"/>
    <w:uiPriority w:val="20"/>
    <w:qFormat/>
    <w:rsid w:val="00990954"/>
    <w:rPr>
      <w:i/>
      <w:iCs/>
    </w:rPr>
  </w:style>
  <w:style w:type="character" w:styleId="IntenseEmphasis">
    <w:name w:val="Intense Emphasis"/>
    <w:basedOn w:val="DefaultParagraphFont"/>
    <w:uiPriority w:val="21"/>
    <w:qFormat/>
    <w:rsid w:val="00E84FC5"/>
    <w:rPr>
      <w:b/>
      <w:bCs/>
      <w:i/>
      <w:iCs/>
      <w:color w:val="4F81BD" w:themeColor="accent1"/>
    </w:rPr>
  </w:style>
  <w:style w:type="character" w:styleId="Strong">
    <w:name w:val="Strong"/>
    <w:basedOn w:val="DefaultParagraphFont"/>
    <w:uiPriority w:val="22"/>
    <w:qFormat/>
    <w:rsid w:val="001D666D"/>
    <w:rPr>
      <w:b/>
      <w:bCs/>
    </w:rPr>
  </w:style>
  <w:style w:type="character" w:styleId="SubtleEmphasis">
    <w:name w:val="Subtle Emphasis"/>
    <w:basedOn w:val="DefaultParagraphFont"/>
    <w:uiPriority w:val="19"/>
    <w:qFormat/>
    <w:rsid w:val="00656ED4"/>
    <w:rPr>
      <w:i/>
      <w:iCs/>
      <w:color w:val="808080" w:themeColor="text1" w:themeTint="7F"/>
    </w:rPr>
  </w:style>
  <w:style w:type="paragraph" w:styleId="NoSpacing">
    <w:name w:val="No Spacing"/>
    <w:uiPriority w:val="1"/>
    <w:qFormat/>
    <w:rsid w:val="007F1802"/>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unhideWhenUsed/>
    <w:rsid w:val="00F46F3C"/>
    <w:pPr>
      <w:spacing w:after="0"/>
    </w:pPr>
    <w:rPr>
      <w:rFonts w:ascii="Calibri" w:hAnsi="Calibri"/>
    </w:rPr>
  </w:style>
  <w:style w:type="character" w:customStyle="1" w:styleId="PlainTextChar">
    <w:name w:val="Plain Text Char"/>
    <w:basedOn w:val="DefaultParagraphFont"/>
    <w:link w:val="PlainText"/>
    <w:uiPriority w:val="99"/>
    <w:rsid w:val="00F46F3C"/>
    <w:rPr>
      <w:rFonts w:ascii="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CA9"/>
    <w:pPr>
      <w:spacing w:after="10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95038"/>
    <w:pPr>
      <w:keepNext/>
      <w:keepLines/>
      <w:spacing w:before="480" w:after="0"/>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443964"/>
    <w:pPr>
      <w:spacing w:before="200"/>
      <w:outlineLvl w:val="1"/>
    </w:pPr>
    <w:rPr>
      <w:b/>
      <w:i/>
    </w:rPr>
  </w:style>
  <w:style w:type="paragraph" w:styleId="Heading3">
    <w:name w:val="heading 3"/>
    <w:basedOn w:val="Normal"/>
    <w:next w:val="Normal"/>
    <w:link w:val="Heading3Char"/>
    <w:uiPriority w:val="9"/>
    <w:unhideWhenUsed/>
    <w:qFormat/>
    <w:rsid w:val="00F67F46"/>
    <w:pPr>
      <w:spacing w:before="10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038"/>
    <w:pPr>
      <w:tabs>
        <w:tab w:val="center" w:pos="4680"/>
        <w:tab w:val="right" w:pos="9360"/>
      </w:tabs>
      <w:spacing w:after="0"/>
    </w:pPr>
  </w:style>
  <w:style w:type="character" w:customStyle="1" w:styleId="HeaderChar">
    <w:name w:val="Header Char"/>
    <w:basedOn w:val="DefaultParagraphFont"/>
    <w:link w:val="Header"/>
    <w:uiPriority w:val="99"/>
    <w:rsid w:val="00895038"/>
  </w:style>
  <w:style w:type="paragraph" w:styleId="Footer">
    <w:name w:val="footer"/>
    <w:basedOn w:val="Normal"/>
    <w:link w:val="FooterChar"/>
    <w:uiPriority w:val="99"/>
    <w:unhideWhenUsed/>
    <w:qFormat/>
    <w:rsid w:val="00891CA9"/>
    <w:pPr>
      <w:tabs>
        <w:tab w:val="center" w:pos="4680"/>
        <w:tab w:val="right" w:pos="9360"/>
      </w:tabs>
      <w:spacing w:after="0"/>
    </w:pPr>
    <w:rPr>
      <w:sz w:val="18"/>
    </w:rPr>
  </w:style>
  <w:style w:type="character" w:customStyle="1" w:styleId="FooterChar">
    <w:name w:val="Footer Char"/>
    <w:basedOn w:val="DefaultParagraphFont"/>
    <w:link w:val="Footer"/>
    <w:uiPriority w:val="99"/>
    <w:rsid w:val="00891CA9"/>
    <w:rPr>
      <w:rFonts w:ascii="Times New Roman" w:hAnsi="Times New Roman" w:cs="Times New Roman"/>
      <w:sz w:val="18"/>
      <w:szCs w:val="24"/>
    </w:rPr>
  </w:style>
  <w:style w:type="paragraph" w:styleId="BalloonText">
    <w:name w:val="Balloon Text"/>
    <w:basedOn w:val="Normal"/>
    <w:link w:val="BalloonTextChar"/>
    <w:uiPriority w:val="99"/>
    <w:semiHidden/>
    <w:unhideWhenUsed/>
    <w:rsid w:val="008950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038"/>
    <w:rPr>
      <w:rFonts w:ascii="Tahoma" w:hAnsi="Tahoma" w:cs="Tahoma"/>
      <w:sz w:val="16"/>
      <w:szCs w:val="16"/>
    </w:rPr>
  </w:style>
  <w:style w:type="character" w:customStyle="1" w:styleId="Heading1Char">
    <w:name w:val="Heading 1 Char"/>
    <w:basedOn w:val="DefaultParagraphFont"/>
    <w:link w:val="Heading1"/>
    <w:uiPriority w:val="9"/>
    <w:rsid w:val="00895038"/>
    <w:rPr>
      <w:rFonts w:ascii="Times New Roman" w:eastAsiaTheme="majorEastAsia" w:hAnsi="Times New Roman" w:cs="Times New Roman"/>
      <w:b/>
      <w:bCs/>
      <w:sz w:val="26"/>
      <w:szCs w:val="26"/>
    </w:rPr>
  </w:style>
  <w:style w:type="character" w:customStyle="1" w:styleId="Heading2Char">
    <w:name w:val="Heading 2 Char"/>
    <w:basedOn w:val="DefaultParagraphFont"/>
    <w:link w:val="Heading2"/>
    <w:uiPriority w:val="9"/>
    <w:rsid w:val="00443964"/>
    <w:rPr>
      <w:rFonts w:ascii="Times New Roman" w:hAnsi="Times New Roman" w:cs="Times New Roman"/>
      <w:b/>
      <w:i/>
      <w:sz w:val="24"/>
      <w:szCs w:val="24"/>
    </w:rPr>
  </w:style>
  <w:style w:type="paragraph" w:styleId="Title">
    <w:name w:val="Title"/>
    <w:basedOn w:val="Normal"/>
    <w:next w:val="Normal"/>
    <w:link w:val="TitleChar"/>
    <w:uiPriority w:val="10"/>
    <w:qFormat/>
    <w:rsid w:val="00895038"/>
    <w:pPr>
      <w:spacing w:after="300"/>
      <w:contextualSpacing/>
      <w:jc w:val="center"/>
    </w:pPr>
    <w:rPr>
      <w:rFonts w:eastAsiaTheme="majorEastAsia"/>
      <w:b/>
      <w:spacing w:val="5"/>
      <w:kern w:val="28"/>
    </w:rPr>
  </w:style>
  <w:style w:type="character" w:customStyle="1" w:styleId="TitleChar">
    <w:name w:val="Title Char"/>
    <w:basedOn w:val="DefaultParagraphFont"/>
    <w:link w:val="Title"/>
    <w:uiPriority w:val="10"/>
    <w:rsid w:val="00895038"/>
    <w:rPr>
      <w:rFonts w:ascii="Times New Roman" w:eastAsiaTheme="majorEastAsia" w:hAnsi="Times New Roman" w:cs="Times New Roman"/>
      <w:b/>
      <w:spacing w:val="5"/>
      <w:kern w:val="28"/>
      <w:sz w:val="24"/>
      <w:szCs w:val="24"/>
    </w:rPr>
  </w:style>
  <w:style w:type="paragraph" w:styleId="ListParagraph">
    <w:name w:val="List Paragraph"/>
    <w:basedOn w:val="Normal"/>
    <w:uiPriority w:val="34"/>
    <w:qFormat/>
    <w:rsid w:val="002158D6"/>
    <w:pPr>
      <w:ind w:left="720"/>
      <w:contextualSpacing/>
    </w:pPr>
    <w:rPr>
      <w:noProof/>
    </w:rPr>
  </w:style>
  <w:style w:type="character" w:styleId="PlaceholderText">
    <w:name w:val="Placeholder Text"/>
    <w:basedOn w:val="DefaultParagraphFont"/>
    <w:uiPriority w:val="99"/>
    <w:semiHidden/>
    <w:rsid w:val="00333CC2"/>
    <w:rPr>
      <w:color w:val="808080"/>
    </w:rPr>
  </w:style>
  <w:style w:type="character" w:styleId="Hyperlink">
    <w:name w:val="Hyperlink"/>
    <w:basedOn w:val="DefaultParagraphFont"/>
    <w:uiPriority w:val="99"/>
    <w:unhideWhenUsed/>
    <w:rsid w:val="006A7E8D"/>
    <w:rPr>
      <w:color w:val="0000FF" w:themeColor="hyperlink"/>
      <w:u w:val="single"/>
    </w:rPr>
  </w:style>
  <w:style w:type="paragraph" w:customStyle="1" w:styleId="DocumentSection">
    <w:name w:val="Document Section"/>
    <w:basedOn w:val="Normal"/>
    <w:link w:val="DocumentSectionChar"/>
    <w:autoRedefine/>
    <w:qFormat/>
    <w:rsid w:val="00B10002"/>
    <w:pPr>
      <w:spacing w:after="120"/>
      <w:textboxTightWrap w:val="allLines"/>
    </w:pPr>
    <w:rPr>
      <w:rFonts w:eastAsia="Calibri"/>
      <w:b/>
      <w:szCs w:val="22"/>
    </w:rPr>
  </w:style>
  <w:style w:type="character" w:customStyle="1" w:styleId="DocumentSectionChar">
    <w:name w:val="Document Section Char"/>
    <w:basedOn w:val="DefaultParagraphFont"/>
    <w:link w:val="DocumentSection"/>
    <w:rsid w:val="00B10002"/>
    <w:rPr>
      <w:rFonts w:ascii="Times New Roman" w:eastAsia="Calibri" w:hAnsi="Times New Roman" w:cs="Times New Roman"/>
      <w:b/>
      <w:sz w:val="24"/>
    </w:rPr>
  </w:style>
  <w:style w:type="table" w:styleId="TableGrid">
    <w:name w:val="Table Grid"/>
    <w:basedOn w:val="TableNormal"/>
    <w:uiPriority w:val="59"/>
    <w:rsid w:val="00B10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67F46"/>
    <w:rPr>
      <w:rFonts w:ascii="Times New Roman" w:hAnsi="Times New Roman" w:cs="Times New Roman"/>
      <w:i/>
      <w:sz w:val="24"/>
      <w:szCs w:val="24"/>
    </w:rPr>
  </w:style>
  <w:style w:type="paragraph" w:styleId="CommentText">
    <w:name w:val="annotation text"/>
    <w:basedOn w:val="Normal"/>
    <w:link w:val="CommentTextChar"/>
    <w:uiPriority w:val="99"/>
    <w:semiHidden/>
    <w:unhideWhenUsed/>
    <w:rsid w:val="000B4CFD"/>
    <w:pPr>
      <w:spacing w:after="200"/>
    </w:pPr>
    <w:rPr>
      <w:sz w:val="20"/>
      <w:szCs w:val="20"/>
    </w:rPr>
  </w:style>
  <w:style w:type="character" w:customStyle="1" w:styleId="CommentTextChar">
    <w:name w:val="Comment Text Char"/>
    <w:basedOn w:val="DefaultParagraphFont"/>
    <w:link w:val="CommentText"/>
    <w:uiPriority w:val="99"/>
    <w:semiHidden/>
    <w:rsid w:val="000B4CFD"/>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D821AB"/>
    <w:rPr>
      <w:sz w:val="16"/>
      <w:szCs w:val="16"/>
    </w:rPr>
  </w:style>
  <w:style w:type="paragraph" w:styleId="NormalWeb">
    <w:name w:val="Normal (Web)"/>
    <w:basedOn w:val="Normal"/>
    <w:uiPriority w:val="99"/>
    <w:unhideWhenUsed/>
    <w:rsid w:val="00536CB9"/>
    <w:pPr>
      <w:spacing w:before="100" w:beforeAutospacing="1" w:afterAutospacing="1"/>
    </w:pPr>
    <w:rPr>
      <w:rFonts w:eastAsiaTheme="minorEastAsia"/>
    </w:rPr>
  </w:style>
  <w:style w:type="paragraph" w:styleId="CommentSubject">
    <w:name w:val="annotation subject"/>
    <w:basedOn w:val="CommentText"/>
    <w:next w:val="CommentText"/>
    <w:link w:val="CommentSubjectChar"/>
    <w:uiPriority w:val="99"/>
    <w:semiHidden/>
    <w:unhideWhenUsed/>
    <w:rsid w:val="00F238A7"/>
    <w:pPr>
      <w:spacing w:after="100"/>
    </w:pPr>
    <w:rPr>
      <w:b/>
      <w:bCs/>
    </w:rPr>
  </w:style>
  <w:style w:type="character" w:customStyle="1" w:styleId="CommentSubjectChar">
    <w:name w:val="Comment Subject Char"/>
    <w:basedOn w:val="CommentTextChar"/>
    <w:link w:val="CommentSubject"/>
    <w:uiPriority w:val="99"/>
    <w:semiHidden/>
    <w:rsid w:val="00F238A7"/>
    <w:rPr>
      <w:rFonts w:ascii="Times New Roman" w:hAnsi="Times New Roman" w:cs="Times New Roman"/>
      <w:b/>
      <w:bCs/>
      <w:sz w:val="20"/>
      <w:szCs w:val="20"/>
    </w:rPr>
  </w:style>
  <w:style w:type="paragraph" w:styleId="ListBullet">
    <w:name w:val="List Bullet"/>
    <w:basedOn w:val="Normal"/>
    <w:uiPriority w:val="99"/>
    <w:unhideWhenUsed/>
    <w:rsid w:val="00B777F4"/>
    <w:pPr>
      <w:numPr>
        <w:numId w:val="3"/>
      </w:numPr>
      <w:contextualSpacing/>
    </w:pPr>
    <w:rPr>
      <w:rFonts w:eastAsia="Calibri"/>
    </w:rPr>
  </w:style>
  <w:style w:type="character" w:styleId="FollowedHyperlink">
    <w:name w:val="FollowedHyperlink"/>
    <w:basedOn w:val="DefaultParagraphFont"/>
    <w:uiPriority w:val="99"/>
    <w:semiHidden/>
    <w:unhideWhenUsed/>
    <w:rsid w:val="007654EB"/>
    <w:rPr>
      <w:color w:val="800080" w:themeColor="followedHyperlink"/>
      <w:u w:val="single"/>
    </w:rPr>
  </w:style>
  <w:style w:type="character" w:styleId="Emphasis">
    <w:name w:val="Emphasis"/>
    <w:basedOn w:val="DefaultParagraphFont"/>
    <w:uiPriority w:val="20"/>
    <w:qFormat/>
    <w:rsid w:val="00990954"/>
    <w:rPr>
      <w:i/>
      <w:iCs/>
    </w:rPr>
  </w:style>
  <w:style w:type="character" w:styleId="IntenseEmphasis">
    <w:name w:val="Intense Emphasis"/>
    <w:basedOn w:val="DefaultParagraphFont"/>
    <w:uiPriority w:val="21"/>
    <w:qFormat/>
    <w:rsid w:val="00E84FC5"/>
    <w:rPr>
      <w:b/>
      <w:bCs/>
      <w:i/>
      <w:iCs/>
      <w:color w:val="4F81BD" w:themeColor="accent1"/>
    </w:rPr>
  </w:style>
  <w:style w:type="character" w:styleId="Strong">
    <w:name w:val="Strong"/>
    <w:basedOn w:val="DefaultParagraphFont"/>
    <w:uiPriority w:val="22"/>
    <w:qFormat/>
    <w:rsid w:val="001D666D"/>
    <w:rPr>
      <w:b/>
      <w:bCs/>
    </w:rPr>
  </w:style>
  <w:style w:type="character" w:styleId="SubtleEmphasis">
    <w:name w:val="Subtle Emphasis"/>
    <w:basedOn w:val="DefaultParagraphFont"/>
    <w:uiPriority w:val="19"/>
    <w:qFormat/>
    <w:rsid w:val="00656ED4"/>
    <w:rPr>
      <w:i/>
      <w:iCs/>
      <w:color w:val="808080" w:themeColor="text1" w:themeTint="7F"/>
    </w:rPr>
  </w:style>
  <w:style w:type="paragraph" w:styleId="NoSpacing">
    <w:name w:val="No Spacing"/>
    <w:uiPriority w:val="1"/>
    <w:qFormat/>
    <w:rsid w:val="007F1802"/>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unhideWhenUsed/>
    <w:rsid w:val="00F46F3C"/>
    <w:pPr>
      <w:spacing w:after="0"/>
    </w:pPr>
    <w:rPr>
      <w:rFonts w:ascii="Calibri" w:hAnsi="Calibri"/>
    </w:rPr>
  </w:style>
  <w:style w:type="character" w:customStyle="1" w:styleId="PlainTextChar">
    <w:name w:val="Plain Text Char"/>
    <w:basedOn w:val="DefaultParagraphFont"/>
    <w:link w:val="PlainText"/>
    <w:uiPriority w:val="99"/>
    <w:rsid w:val="00F46F3C"/>
    <w:rPr>
      <w:rFonts w:ascii="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3090">
      <w:bodyDiv w:val="1"/>
      <w:marLeft w:val="0"/>
      <w:marRight w:val="0"/>
      <w:marTop w:val="0"/>
      <w:marBottom w:val="0"/>
      <w:divBdr>
        <w:top w:val="none" w:sz="0" w:space="0" w:color="auto"/>
        <w:left w:val="none" w:sz="0" w:space="0" w:color="auto"/>
        <w:bottom w:val="none" w:sz="0" w:space="0" w:color="auto"/>
        <w:right w:val="none" w:sz="0" w:space="0" w:color="auto"/>
      </w:divBdr>
    </w:div>
    <w:div w:id="130252117">
      <w:bodyDiv w:val="1"/>
      <w:marLeft w:val="0"/>
      <w:marRight w:val="0"/>
      <w:marTop w:val="0"/>
      <w:marBottom w:val="0"/>
      <w:divBdr>
        <w:top w:val="none" w:sz="0" w:space="0" w:color="auto"/>
        <w:left w:val="none" w:sz="0" w:space="0" w:color="auto"/>
        <w:bottom w:val="none" w:sz="0" w:space="0" w:color="auto"/>
        <w:right w:val="none" w:sz="0" w:space="0" w:color="auto"/>
      </w:divBdr>
    </w:div>
    <w:div w:id="292833928">
      <w:bodyDiv w:val="1"/>
      <w:marLeft w:val="0"/>
      <w:marRight w:val="0"/>
      <w:marTop w:val="0"/>
      <w:marBottom w:val="0"/>
      <w:divBdr>
        <w:top w:val="none" w:sz="0" w:space="0" w:color="auto"/>
        <w:left w:val="none" w:sz="0" w:space="0" w:color="auto"/>
        <w:bottom w:val="none" w:sz="0" w:space="0" w:color="auto"/>
        <w:right w:val="none" w:sz="0" w:space="0" w:color="auto"/>
      </w:divBdr>
    </w:div>
    <w:div w:id="318967233">
      <w:bodyDiv w:val="1"/>
      <w:marLeft w:val="0"/>
      <w:marRight w:val="0"/>
      <w:marTop w:val="0"/>
      <w:marBottom w:val="0"/>
      <w:divBdr>
        <w:top w:val="none" w:sz="0" w:space="0" w:color="auto"/>
        <w:left w:val="none" w:sz="0" w:space="0" w:color="auto"/>
        <w:bottom w:val="none" w:sz="0" w:space="0" w:color="auto"/>
        <w:right w:val="none" w:sz="0" w:space="0" w:color="auto"/>
      </w:divBdr>
    </w:div>
    <w:div w:id="398985553">
      <w:bodyDiv w:val="1"/>
      <w:marLeft w:val="0"/>
      <w:marRight w:val="0"/>
      <w:marTop w:val="0"/>
      <w:marBottom w:val="0"/>
      <w:divBdr>
        <w:top w:val="none" w:sz="0" w:space="0" w:color="auto"/>
        <w:left w:val="none" w:sz="0" w:space="0" w:color="auto"/>
        <w:bottom w:val="none" w:sz="0" w:space="0" w:color="auto"/>
        <w:right w:val="none" w:sz="0" w:space="0" w:color="auto"/>
      </w:divBdr>
    </w:div>
    <w:div w:id="593051772">
      <w:bodyDiv w:val="1"/>
      <w:marLeft w:val="0"/>
      <w:marRight w:val="0"/>
      <w:marTop w:val="0"/>
      <w:marBottom w:val="0"/>
      <w:divBdr>
        <w:top w:val="none" w:sz="0" w:space="0" w:color="auto"/>
        <w:left w:val="none" w:sz="0" w:space="0" w:color="auto"/>
        <w:bottom w:val="none" w:sz="0" w:space="0" w:color="auto"/>
        <w:right w:val="none" w:sz="0" w:space="0" w:color="auto"/>
      </w:divBdr>
    </w:div>
    <w:div w:id="637996752">
      <w:bodyDiv w:val="1"/>
      <w:marLeft w:val="0"/>
      <w:marRight w:val="0"/>
      <w:marTop w:val="0"/>
      <w:marBottom w:val="0"/>
      <w:divBdr>
        <w:top w:val="none" w:sz="0" w:space="0" w:color="auto"/>
        <w:left w:val="none" w:sz="0" w:space="0" w:color="auto"/>
        <w:bottom w:val="none" w:sz="0" w:space="0" w:color="auto"/>
        <w:right w:val="none" w:sz="0" w:space="0" w:color="auto"/>
      </w:divBdr>
    </w:div>
    <w:div w:id="817303161">
      <w:bodyDiv w:val="1"/>
      <w:marLeft w:val="0"/>
      <w:marRight w:val="0"/>
      <w:marTop w:val="0"/>
      <w:marBottom w:val="0"/>
      <w:divBdr>
        <w:top w:val="none" w:sz="0" w:space="0" w:color="auto"/>
        <w:left w:val="none" w:sz="0" w:space="0" w:color="auto"/>
        <w:bottom w:val="none" w:sz="0" w:space="0" w:color="auto"/>
        <w:right w:val="none" w:sz="0" w:space="0" w:color="auto"/>
      </w:divBdr>
    </w:div>
    <w:div w:id="829978081">
      <w:bodyDiv w:val="1"/>
      <w:marLeft w:val="0"/>
      <w:marRight w:val="0"/>
      <w:marTop w:val="0"/>
      <w:marBottom w:val="0"/>
      <w:divBdr>
        <w:top w:val="none" w:sz="0" w:space="0" w:color="auto"/>
        <w:left w:val="none" w:sz="0" w:space="0" w:color="auto"/>
        <w:bottom w:val="none" w:sz="0" w:space="0" w:color="auto"/>
        <w:right w:val="none" w:sz="0" w:space="0" w:color="auto"/>
      </w:divBdr>
    </w:div>
    <w:div w:id="914315397">
      <w:bodyDiv w:val="1"/>
      <w:marLeft w:val="0"/>
      <w:marRight w:val="0"/>
      <w:marTop w:val="0"/>
      <w:marBottom w:val="0"/>
      <w:divBdr>
        <w:top w:val="none" w:sz="0" w:space="0" w:color="auto"/>
        <w:left w:val="none" w:sz="0" w:space="0" w:color="auto"/>
        <w:bottom w:val="none" w:sz="0" w:space="0" w:color="auto"/>
        <w:right w:val="none" w:sz="0" w:space="0" w:color="auto"/>
      </w:divBdr>
    </w:div>
    <w:div w:id="1069111308">
      <w:bodyDiv w:val="1"/>
      <w:marLeft w:val="0"/>
      <w:marRight w:val="0"/>
      <w:marTop w:val="0"/>
      <w:marBottom w:val="0"/>
      <w:divBdr>
        <w:top w:val="none" w:sz="0" w:space="0" w:color="auto"/>
        <w:left w:val="none" w:sz="0" w:space="0" w:color="auto"/>
        <w:bottom w:val="none" w:sz="0" w:space="0" w:color="auto"/>
        <w:right w:val="none" w:sz="0" w:space="0" w:color="auto"/>
      </w:divBdr>
    </w:div>
    <w:div w:id="1080180881">
      <w:bodyDiv w:val="1"/>
      <w:marLeft w:val="0"/>
      <w:marRight w:val="0"/>
      <w:marTop w:val="0"/>
      <w:marBottom w:val="0"/>
      <w:divBdr>
        <w:top w:val="none" w:sz="0" w:space="0" w:color="auto"/>
        <w:left w:val="none" w:sz="0" w:space="0" w:color="auto"/>
        <w:bottom w:val="none" w:sz="0" w:space="0" w:color="auto"/>
        <w:right w:val="none" w:sz="0" w:space="0" w:color="auto"/>
      </w:divBdr>
    </w:div>
    <w:div w:id="1084573139">
      <w:bodyDiv w:val="1"/>
      <w:marLeft w:val="0"/>
      <w:marRight w:val="0"/>
      <w:marTop w:val="0"/>
      <w:marBottom w:val="0"/>
      <w:divBdr>
        <w:top w:val="none" w:sz="0" w:space="0" w:color="auto"/>
        <w:left w:val="none" w:sz="0" w:space="0" w:color="auto"/>
        <w:bottom w:val="none" w:sz="0" w:space="0" w:color="auto"/>
        <w:right w:val="none" w:sz="0" w:space="0" w:color="auto"/>
      </w:divBdr>
    </w:div>
    <w:div w:id="1099331205">
      <w:bodyDiv w:val="1"/>
      <w:marLeft w:val="0"/>
      <w:marRight w:val="0"/>
      <w:marTop w:val="0"/>
      <w:marBottom w:val="0"/>
      <w:divBdr>
        <w:top w:val="none" w:sz="0" w:space="0" w:color="auto"/>
        <w:left w:val="none" w:sz="0" w:space="0" w:color="auto"/>
        <w:bottom w:val="none" w:sz="0" w:space="0" w:color="auto"/>
        <w:right w:val="none" w:sz="0" w:space="0" w:color="auto"/>
      </w:divBdr>
    </w:div>
    <w:div w:id="1195265235">
      <w:bodyDiv w:val="1"/>
      <w:marLeft w:val="0"/>
      <w:marRight w:val="0"/>
      <w:marTop w:val="0"/>
      <w:marBottom w:val="0"/>
      <w:divBdr>
        <w:top w:val="none" w:sz="0" w:space="0" w:color="auto"/>
        <w:left w:val="none" w:sz="0" w:space="0" w:color="auto"/>
        <w:bottom w:val="none" w:sz="0" w:space="0" w:color="auto"/>
        <w:right w:val="none" w:sz="0" w:space="0" w:color="auto"/>
      </w:divBdr>
    </w:div>
    <w:div w:id="1237209923">
      <w:bodyDiv w:val="1"/>
      <w:marLeft w:val="0"/>
      <w:marRight w:val="0"/>
      <w:marTop w:val="0"/>
      <w:marBottom w:val="0"/>
      <w:divBdr>
        <w:top w:val="none" w:sz="0" w:space="0" w:color="auto"/>
        <w:left w:val="none" w:sz="0" w:space="0" w:color="auto"/>
        <w:bottom w:val="none" w:sz="0" w:space="0" w:color="auto"/>
        <w:right w:val="none" w:sz="0" w:space="0" w:color="auto"/>
      </w:divBdr>
    </w:div>
    <w:div w:id="1354113444">
      <w:bodyDiv w:val="1"/>
      <w:marLeft w:val="0"/>
      <w:marRight w:val="0"/>
      <w:marTop w:val="0"/>
      <w:marBottom w:val="0"/>
      <w:divBdr>
        <w:top w:val="none" w:sz="0" w:space="0" w:color="auto"/>
        <w:left w:val="none" w:sz="0" w:space="0" w:color="auto"/>
        <w:bottom w:val="none" w:sz="0" w:space="0" w:color="auto"/>
        <w:right w:val="none" w:sz="0" w:space="0" w:color="auto"/>
      </w:divBdr>
    </w:div>
    <w:div w:id="1629431506">
      <w:bodyDiv w:val="1"/>
      <w:marLeft w:val="0"/>
      <w:marRight w:val="0"/>
      <w:marTop w:val="0"/>
      <w:marBottom w:val="0"/>
      <w:divBdr>
        <w:top w:val="none" w:sz="0" w:space="0" w:color="auto"/>
        <w:left w:val="none" w:sz="0" w:space="0" w:color="auto"/>
        <w:bottom w:val="none" w:sz="0" w:space="0" w:color="auto"/>
        <w:right w:val="none" w:sz="0" w:space="0" w:color="auto"/>
      </w:divBdr>
    </w:div>
    <w:div w:id="1770664223">
      <w:bodyDiv w:val="1"/>
      <w:marLeft w:val="0"/>
      <w:marRight w:val="0"/>
      <w:marTop w:val="0"/>
      <w:marBottom w:val="0"/>
      <w:divBdr>
        <w:top w:val="none" w:sz="0" w:space="0" w:color="auto"/>
        <w:left w:val="none" w:sz="0" w:space="0" w:color="auto"/>
        <w:bottom w:val="none" w:sz="0" w:space="0" w:color="auto"/>
        <w:right w:val="none" w:sz="0" w:space="0" w:color="auto"/>
      </w:divBdr>
    </w:div>
    <w:div w:id="1787967928">
      <w:bodyDiv w:val="1"/>
      <w:marLeft w:val="0"/>
      <w:marRight w:val="0"/>
      <w:marTop w:val="0"/>
      <w:marBottom w:val="0"/>
      <w:divBdr>
        <w:top w:val="none" w:sz="0" w:space="0" w:color="auto"/>
        <w:left w:val="none" w:sz="0" w:space="0" w:color="auto"/>
        <w:bottom w:val="none" w:sz="0" w:space="0" w:color="auto"/>
        <w:right w:val="none" w:sz="0" w:space="0" w:color="auto"/>
      </w:divBdr>
    </w:div>
    <w:div w:id="2024743487">
      <w:bodyDiv w:val="1"/>
      <w:marLeft w:val="0"/>
      <w:marRight w:val="0"/>
      <w:marTop w:val="0"/>
      <w:marBottom w:val="0"/>
      <w:divBdr>
        <w:top w:val="none" w:sz="0" w:space="0" w:color="auto"/>
        <w:left w:val="none" w:sz="0" w:space="0" w:color="auto"/>
        <w:bottom w:val="none" w:sz="0" w:space="0" w:color="auto"/>
        <w:right w:val="none" w:sz="0" w:space="0" w:color="auto"/>
      </w:divBdr>
    </w:div>
    <w:div w:id="2034916743">
      <w:bodyDiv w:val="1"/>
      <w:marLeft w:val="0"/>
      <w:marRight w:val="0"/>
      <w:marTop w:val="0"/>
      <w:marBottom w:val="0"/>
      <w:divBdr>
        <w:top w:val="none" w:sz="0" w:space="0" w:color="auto"/>
        <w:left w:val="none" w:sz="0" w:space="0" w:color="auto"/>
        <w:bottom w:val="none" w:sz="0" w:space="0" w:color="auto"/>
        <w:right w:val="none" w:sz="0" w:space="0" w:color="auto"/>
      </w:divBdr>
    </w:div>
    <w:div w:id="2041662123">
      <w:bodyDiv w:val="1"/>
      <w:marLeft w:val="0"/>
      <w:marRight w:val="0"/>
      <w:marTop w:val="0"/>
      <w:marBottom w:val="0"/>
      <w:divBdr>
        <w:top w:val="none" w:sz="0" w:space="0" w:color="auto"/>
        <w:left w:val="none" w:sz="0" w:space="0" w:color="auto"/>
        <w:bottom w:val="none" w:sz="0" w:space="0" w:color="auto"/>
        <w:right w:val="none" w:sz="0" w:space="0" w:color="auto"/>
      </w:divBdr>
    </w:div>
    <w:div w:id="204913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esttrustj\Desktop\Master%20Brochure%20Template%20Ver%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02294B0F1F46ED8863327DCB427A66"/>
        <w:category>
          <w:name w:val="General"/>
          <w:gallery w:val="placeholder"/>
        </w:category>
        <w:types>
          <w:type w:val="bbPlcHdr"/>
        </w:types>
        <w:behaviors>
          <w:behavior w:val="content"/>
        </w:behaviors>
        <w:guid w:val="{807D91A6-B083-46C0-990E-35F2774C27A3}"/>
      </w:docPartPr>
      <w:docPartBody>
        <w:p w:rsidR="00EC3461" w:rsidRDefault="002E5CF8" w:rsidP="002E5CF8">
          <w:pPr>
            <w:pStyle w:val="8702294B0F1F46ED8863327DCB427A662"/>
          </w:pPr>
          <w:r>
            <w:rPr>
              <w:rStyle w:val="PlaceholderText"/>
              <w:color w:val="FF0000"/>
            </w:rPr>
            <w:t>&lt;&lt;Program Office/Client</w:t>
          </w:r>
          <w:r w:rsidRPr="00DC6A62">
            <w:rPr>
              <w:rStyle w:val="PlaceholderText"/>
              <w:color w:val="FF0000"/>
            </w:rPr>
            <w:t>&gt;&gt;</w:t>
          </w:r>
        </w:p>
      </w:docPartBody>
    </w:docPart>
    <w:docPart>
      <w:docPartPr>
        <w:name w:val="8A83077AFECA4DCF88D3A59701295927"/>
        <w:category>
          <w:name w:val="General"/>
          <w:gallery w:val="placeholder"/>
        </w:category>
        <w:types>
          <w:type w:val="bbPlcHdr"/>
        </w:types>
        <w:behaviors>
          <w:behavior w:val="content"/>
        </w:behaviors>
        <w:guid w:val="{123A243B-F219-4FC7-9EC8-33EF81E8BE89}"/>
      </w:docPartPr>
      <w:docPartBody>
        <w:p w:rsidR="00EC3461" w:rsidRDefault="002E5CF8" w:rsidP="002E5CF8">
          <w:pPr>
            <w:pStyle w:val="8A83077AFECA4DCF88D3A597012959272"/>
          </w:pPr>
          <w:r w:rsidRPr="0074412C">
            <w:rPr>
              <w:rStyle w:val="PlaceholderText"/>
              <w:color w:val="000000"/>
              <w:sz w:val="36"/>
              <w:szCs w:val="36"/>
            </w:rPr>
            <w:t xml:space="preserve">&lt;&lt;Enter Title (Please keep </w:t>
          </w:r>
          <w:r>
            <w:rPr>
              <w:rStyle w:val="PlaceholderText"/>
              <w:color w:val="000000"/>
              <w:sz w:val="36"/>
              <w:szCs w:val="36"/>
            </w:rPr>
            <w:t>titles short)</w:t>
          </w:r>
          <w:r w:rsidRPr="0074412C">
            <w:rPr>
              <w:rStyle w:val="PlaceholderText"/>
              <w:color w:val="000000"/>
              <w:sz w:val="36"/>
              <w:szCs w:val="36"/>
            </w:rPr>
            <w:t>&gt;&gt;</w:t>
          </w:r>
        </w:p>
      </w:docPartBody>
    </w:docPart>
    <w:docPart>
      <w:docPartPr>
        <w:name w:val="73F8C45B396842EE90349A3264F2A9E9"/>
        <w:category>
          <w:name w:val="General"/>
          <w:gallery w:val="placeholder"/>
        </w:category>
        <w:types>
          <w:type w:val="bbPlcHdr"/>
        </w:types>
        <w:behaviors>
          <w:behavior w:val="content"/>
        </w:behaviors>
        <w:guid w:val="{8B040D1E-AFCA-4AE9-AD30-663547621FC1}"/>
      </w:docPartPr>
      <w:docPartBody>
        <w:p w:rsidR="00EC3461" w:rsidRDefault="002E5CF8" w:rsidP="002E5CF8">
          <w:pPr>
            <w:pStyle w:val="73F8C45B396842EE90349A3264F2A9E92"/>
          </w:pPr>
          <w:r w:rsidRPr="00AA18E4">
            <w:rPr>
              <w:b/>
              <w:color w:val="FF0000"/>
            </w:rPr>
            <w:t>&lt;&lt;</w:t>
          </w:r>
          <w:r w:rsidRPr="00AA18E4">
            <w:rPr>
              <w:color w:val="FF0000"/>
            </w:rPr>
            <w:t>Start / Release&gt;&gt;</w:t>
          </w:r>
        </w:p>
      </w:docPartBody>
    </w:docPart>
    <w:docPart>
      <w:docPartPr>
        <w:name w:val="D8333E69A9BA4AB08175AF08AB58B71A"/>
        <w:category>
          <w:name w:val="General"/>
          <w:gallery w:val="placeholder"/>
        </w:category>
        <w:types>
          <w:type w:val="bbPlcHdr"/>
        </w:types>
        <w:behaviors>
          <w:behavior w:val="content"/>
        </w:behaviors>
        <w:guid w:val="{47B66BFE-C569-4F3D-9A20-F0C0253FE802}"/>
      </w:docPartPr>
      <w:docPartBody>
        <w:p w:rsidR="00EC3461" w:rsidRDefault="002E5CF8" w:rsidP="002E5CF8">
          <w:pPr>
            <w:pStyle w:val="D8333E69A9BA4AB08175AF08AB58B71A2"/>
          </w:pPr>
          <w:r w:rsidRPr="00DC6A62">
            <w:rPr>
              <w:rStyle w:val="PlaceholderText"/>
              <w:color w:val="FF0000"/>
            </w:rPr>
            <w:t>&lt;&lt; Select Start Date&gt;&gt;</w:t>
          </w:r>
        </w:p>
      </w:docPartBody>
    </w:docPart>
    <w:docPart>
      <w:docPartPr>
        <w:name w:val="9F1E3790EACF46E893E5313F62410238"/>
        <w:category>
          <w:name w:val="General"/>
          <w:gallery w:val="placeholder"/>
        </w:category>
        <w:types>
          <w:type w:val="bbPlcHdr"/>
        </w:types>
        <w:behaviors>
          <w:behavior w:val="content"/>
        </w:behaviors>
        <w:guid w:val="{CFDE8B69-5774-4A82-8680-4B4900A4887E}"/>
      </w:docPartPr>
      <w:docPartBody>
        <w:p w:rsidR="00EC3461" w:rsidRDefault="002E5CF8" w:rsidP="002E5CF8">
          <w:pPr>
            <w:pStyle w:val="9F1E3790EACF46E893E5313F624102382"/>
          </w:pPr>
          <w:r w:rsidRPr="004A04DE">
            <w:rPr>
              <w:b/>
              <w:color w:val="FF0000"/>
            </w:rPr>
            <w:t>&lt;&lt;</w:t>
          </w:r>
          <w:r w:rsidRPr="004A04DE">
            <w:rPr>
              <w:rStyle w:val="PlaceholderText"/>
              <w:color w:val="FF0000"/>
            </w:rPr>
            <w:t>End / Expiration&gt;&gt;</w:t>
          </w:r>
        </w:p>
      </w:docPartBody>
    </w:docPart>
    <w:docPart>
      <w:docPartPr>
        <w:name w:val="CAC1B968286F4A2EBF1D1BB12F222EFC"/>
        <w:category>
          <w:name w:val="General"/>
          <w:gallery w:val="placeholder"/>
        </w:category>
        <w:types>
          <w:type w:val="bbPlcHdr"/>
        </w:types>
        <w:behaviors>
          <w:behavior w:val="content"/>
        </w:behaviors>
        <w:guid w:val="{69064B8A-5660-4689-92A2-0D04BF3AF1A4}"/>
      </w:docPartPr>
      <w:docPartBody>
        <w:p w:rsidR="00EC3461" w:rsidRDefault="002E5CF8" w:rsidP="002E5CF8">
          <w:pPr>
            <w:pStyle w:val="CAC1B968286F4A2EBF1D1BB12F222EFC2"/>
          </w:pPr>
          <w:r w:rsidRPr="00DC6A62">
            <w:rPr>
              <w:rStyle w:val="PlaceholderText"/>
              <w:color w:val="FF0000"/>
            </w:rPr>
            <w:t>&lt;&lt; Select End Date&gt;&gt;</w:t>
          </w:r>
        </w:p>
      </w:docPartBody>
    </w:docPart>
    <w:docPart>
      <w:docPartPr>
        <w:name w:val="E34EAF0D5E524AC28BEA865B43C315E7"/>
        <w:category>
          <w:name w:val="General"/>
          <w:gallery w:val="placeholder"/>
        </w:category>
        <w:types>
          <w:type w:val="bbPlcHdr"/>
        </w:types>
        <w:behaviors>
          <w:behavior w:val="content"/>
        </w:behaviors>
        <w:guid w:val="{AD551D72-9845-4594-88F7-CE4541C8A995}"/>
      </w:docPartPr>
      <w:docPartBody>
        <w:p w:rsidR="00EC3461" w:rsidRDefault="002E5CF8" w:rsidP="002E5CF8">
          <w:pPr>
            <w:pStyle w:val="E34EAF0D5E524AC28BEA865B43C315E72"/>
          </w:pPr>
          <w:r>
            <w:rPr>
              <w:rStyle w:val="PlaceholderText"/>
              <w:color w:val="FF0000"/>
            </w:rPr>
            <w:t>&lt;&lt;Enter Place</w:t>
          </w:r>
          <w:r w:rsidRPr="0096648B">
            <w:rPr>
              <w:rStyle w:val="PlaceholderText"/>
              <w:color w:val="FF0000"/>
            </w:rPr>
            <w:t>&gt;&gt;</w:t>
          </w:r>
        </w:p>
      </w:docPartBody>
    </w:docPart>
    <w:docPart>
      <w:docPartPr>
        <w:name w:val="82C2E93C4FC2447BBD5A5FA3509AE3AD"/>
        <w:category>
          <w:name w:val="General"/>
          <w:gallery w:val="placeholder"/>
        </w:category>
        <w:types>
          <w:type w:val="bbPlcHdr"/>
        </w:types>
        <w:behaviors>
          <w:behavior w:val="content"/>
        </w:behaviors>
        <w:guid w:val="{DD0B4927-F8FD-405F-990A-0E34BA71742C}"/>
      </w:docPartPr>
      <w:docPartBody>
        <w:p w:rsidR="00EC3461" w:rsidRDefault="002E5CF8" w:rsidP="002E5CF8">
          <w:pPr>
            <w:pStyle w:val="82C2E93C4FC2447BBD5A5FA3509AE3AD2"/>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4615375F8F124E68875EB818FFCEBFC2"/>
        <w:category>
          <w:name w:val="General"/>
          <w:gallery w:val="placeholder"/>
        </w:category>
        <w:types>
          <w:type w:val="bbPlcHdr"/>
        </w:types>
        <w:behaviors>
          <w:behavior w:val="content"/>
        </w:behaviors>
        <w:guid w:val="{3C1602B9-8293-43FD-979B-D55A44FBA6E4}"/>
      </w:docPartPr>
      <w:docPartBody>
        <w:p w:rsidR="009B4CB9" w:rsidRDefault="00E46E20" w:rsidP="00E46E20">
          <w:pPr>
            <w:pStyle w:val="4615375F8F124E68875EB818FFCEBFC2"/>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E394C1960F96422F8EC0D7CEA476B6C5"/>
        <w:category>
          <w:name w:val="General"/>
          <w:gallery w:val="placeholder"/>
        </w:category>
        <w:types>
          <w:type w:val="bbPlcHdr"/>
        </w:types>
        <w:behaviors>
          <w:behavior w:val="content"/>
        </w:behaviors>
        <w:guid w:val="{D56776AB-CB1A-4056-B18A-7C7F4798D719}"/>
      </w:docPartPr>
      <w:docPartBody>
        <w:p w:rsidR="009B4CB9" w:rsidRDefault="00E46E20" w:rsidP="00E46E20">
          <w:pPr>
            <w:pStyle w:val="E394C1960F96422F8EC0D7CEA476B6C5"/>
          </w:pPr>
          <w:r w:rsidRPr="00053668">
            <w:rPr>
              <w:rFonts w:eastAsia="Calibri"/>
              <w:color w:val="FF0000"/>
            </w:rPr>
            <w:t>&lt;&lt;</w:t>
          </w:r>
          <w:r>
            <w:rPr>
              <w:rStyle w:val="PlaceholderText"/>
              <w:color w:val="FF0000"/>
            </w:rPr>
            <w:t>Click here to enter a date or for RS insert “30 days following session”&gt;&gt;</w:t>
          </w:r>
        </w:p>
      </w:docPartBody>
    </w:docPart>
    <w:docPart>
      <w:docPartPr>
        <w:name w:val="6867096991344FA69DF8F768879EF81D"/>
        <w:category>
          <w:name w:val="General"/>
          <w:gallery w:val="placeholder"/>
        </w:category>
        <w:types>
          <w:type w:val="bbPlcHdr"/>
        </w:types>
        <w:behaviors>
          <w:behavior w:val="content"/>
        </w:behaviors>
        <w:guid w:val="{B23E3FDF-BFA3-48DF-8F09-22458170FCE2}"/>
      </w:docPartPr>
      <w:docPartBody>
        <w:p w:rsidR="006B0AE7" w:rsidRDefault="009B4CB9" w:rsidP="009B4CB9">
          <w:pPr>
            <w:pStyle w:val="6867096991344FA69DF8F768879EF81D"/>
          </w:pPr>
          <w:r w:rsidRPr="0074412C">
            <w:rPr>
              <w:rStyle w:val="PlaceholderText"/>
              <w:color w:val="FF0000"/>
            </w:rPr>
            <w:t>&lt;&lt;Enter target audience&gt;&gt;</w:t>
          </w:r>
        </w:p>
      </w:docPartBody>
    </w:docPart>
    <w:docPart>
      <w:docPartPr>
        <w:name w:val="42EDCBE27B8746A1917BD5F5FDDF3787"/>
        <w:category>
          <w:name w:val="General"/>
          <w:gallery w:val="placeholder"/>
        </w:category>
        <w:types>
          <w:type w:val="bbPlcHdr"/>
        </w:types>
        <w:behaviors>
          <w:behavior w:val="content"/>
        </w:behaviors>
        <w:guid w:val="{8573497B-9A5B-4F34-B0A3-E1E58CD0908A}"/>
      </w:docPartPr>
      <w:docPartBody>
        <w:p w:rsidR="006B0AE7" w:rsidRDefault="009B4CB9" w:rsidP="009B4CB9">
          <w:pPr>
            <w:pStyle w:val="42EDCBE27B8746A1917BD5F5FDDF3787"/>
          </w:pPr>
          <w:r w:rsidRPr="0074412C">
            <w:rPr>
              <w:rStyle w:val="PlaceholderText"/>
              <w:color w:val="FF0000"/>
            </w:rPr>
            <w:t>&lt;&lt;Enter target audience&gt;&gt;</w:t>
          </w:r>
        </w:p>
      </w:docPartBody>
    </w:docPart>
    <w:docPart>
      <w:docPartPr>
        <w:name w:val="5A7447672806440FB5E4D324B411017C"/>
        <w:category>
          <w:name w:val="General"/>
          <w:gallery w:val="placeholder"/>
        </w:category>
        <w:types>
          <w:type w:val="bbPlcHdr"/>
        </w:types>
        <w:behaviors>
          <w:behavior w:val="content"/>
        </w:behaviors>
        <w:guid w:val="{D7BA3275-1DD6-4B82-BB5C-52B3BF7556C8}"/>
      </w:docPartPr>
      <w:docPartBody>
        <w:p w:rsidR="00090F9E" w:rsidRDefault="006B0AE7" w:rsidP="006B0AE7">
          <w:pPr>
            <w:pStyle w:val="5A7447672806440FB5E4D324B411017C"/>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5E67589993ED41A080FCC70902EA1468"/>
        <w:category>
          <w:name w:val="General"/>
          <w:gallery w:val="placeholder"/>
        </w:category>
        <w:types>
          <w:type w:val="bbPlcHdr"/>
        </w:types>
        <w:behaviors>
          <w:behavior w:val="content"/>
        </w:behaviors>
        <w:guid w:val="{B8A2E33E-E845-47FD-9F4F-E0C756C570DF}"/>
      </w:docPartPr>
      <w:docPartBody>
        <w:p w:rsidR="00090F9E" w:rsidRDefault="006B0AE7" w:rsidP="006B0AE7">
          <w:pPr>
            <w:pStyle w:val="5E67589993ED41A080FCC70902EA1468"/>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D1D"/>
    <w:rsid w:val="00006599"/>
    <w:rsid w:val="00090F9E"/>
    <w:rsid w:val="00091A43"/>
    <w:rsid w:val="00096562"/>
    <w:rsid w:val="000F5835"/>
    <w:rsid w:val="00137934"/>
    <w:rsid w:val="001530A7"/>
    <w:rsid w:val="00157759"/>
    <w:rsid w:val="001C1BCF"/>
    <w:rsid w:val="001E7EB6"/>
    <w:rsid w:val="002475A2"/>
    <w:rsid w:val="00290A87"/>
    <w:rsid w:val="002D2740"/>
    <w:rsid w:val="002E5CF8"/>
    <w:rsid w:val="002F5379"/>
    <w:rsid w:val="00315E61"/>
    <w:rsid w:val="00326D1D"/>
    <w:rsid w:val="00364506"/>
    <w:rsid w:val="003D196C"/>
    <w:rsid w:val="003E2E0C"/>
    <w:rsid w:val="00422CF5"/>
    <w:rsid w:val="00441CAE"/>
    <w:rsid w:val="004446D4"/>
    <w:rsid w:val="004A5981"/>
    <w:rsid w:val="004D6082"/>
    <w:rsid w:val="004E531E"/>
    <w:rsid w:val="004F5D2D"/>
    <w:rsid w:val="0054363D"/>
    <w:rsid w:val="00585513"/>
    <w:rsid w:val="005A5A81"/>
    <w:rsid w:val="005D1BB6"/>
    <w:rsid w:val="006B0AE7"/>
    <w:rsid w:val="006B6AC5"/>
    <w:rsid w:val="0072566E"/>
    <w:rsid w:val="00745810"/>
    <w:rsid w:val="007A6AFF"/>
    <w:rsid w:val="007E43E1"/>
    <w:rsid w:val="00800E99"/>
    <w:rsid w:val="00822B15"/>
    <w:rsid w:val="008238FC"/>
    <w:rsid w:val="008D10C3"/>
    <w:rsid w:val="008D2C2A"/>
    <w:rsid w:val="00980DDF"/>
    <w:rsid w:val="009A5AF7"/>
    <w:rsid w:val="009B4CB9"/>
    <w:rsid w:val="009F31A8"/>
    <w:rsid w:val="00A55A19"/>
    <w:rsid w:val="00A70CEE"/>
    <w:rsid w:val="00AD04C2"/>
    <w:rsid w:val="00AF1C48"/>
    <w:rsid w:val="00B0634E"/>
    <w:rsid w:val="00B22705"/>
    <w:rsid w:val="00BB0504"/>
    <w:rsid w:val="00BB1429"/>
    <w:rsid w:val="00C90F2D"/>
    <w:rsid w:val="00C9675A"/>
    <w:rsid w:val="00CA2595"/>
    <w:rsid w:val="00CB17E0"/>
    <w:rsid w:val="00CB3155"/>
    <w:rsid w:val="00CC314D"/>
    <w:rsid w:val="00CD722A"/>
    <w:rsid w:val="00D00865"/>
    <w:rsid w:val="00D11153"/>
    <w:rsid w:val="00D637F1"/>
    <w:rsid w:val="00E06E42"/>
    <w:rsid w:val="00E46E20"/>
    <w:rsid w:val="00E6619F"/>
    <w:rsid w:val="00E93F2D"/>
    <w:rsid w:val="00E975DB"/>
    <w:rsid w:val="00EC3461"/>
    <w:rsid w:val="00F5769D"/>
    <w:rsid w:val="00F777D3"/>
    <w:rsid w:val="00F838BB"/>
    <w:rsid w:val="00FC1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AE7"/>
    <w:rPr>
      <w:color w:val="808080"/>
    </w:rPr>
  </w:style>
  <w:style w:type="paragraph" w:customStyle="1" w:styleId="88F380E0AA494181822260F35ABAFD42">
    <w:name w:val="88F380E0AA494181822260F35ABAFD42"/>
  </w:style>
  <w:style w:type="paragraph" w:customStyle="1" w:styleId="E837F18BCE0C4A54BF1FF440FD994AF9">
    <w:name w:val="E837F18BCE0C4A54BF1FF440FD994AF9"/>
  </w:style>
  <w:style w:type="paragraph" w:customStyle="1" w:styleId="91C8541A9B994227A353D680CF02856D">
    <w:name w:val="91C8541A9B994227A353D680CF02856D"/>
  </w:style>
  <w:style w:type="paragraph" w:customStyle="1" w:styleId="8A4A94C2F8104B659EAA1AE651D0AA1D">
    <w:name w:val="8A4A94C2F8104B659EAA1AE651D0AA1D"/>
  </w:style>
  <w:style w:type="paragraph" w:customStyle="1" w:styleId="BCC09F921BE54B1DAF16E9A0C85E624C">
    <w:name w:val="BCC09F921BE54B1DAF16E9A0C85E624C"/>
  </w:style>
  <w:style w:type="paragraph" w:customStyle="1" w:styleId="51AB895B8467423B870E3D669BA2E8F7">
    <w:name w:val="51AB895B8467423B870E3D669BA2E8F7"/>
  </w:style>
  <w:style w:type="paragraph" w:customStyle="1" w:styleId="0A29C254263F4018A790F7988EABD900">
    <w:name w:val="0A29C254263F4018A790F7988EABD900"/>
  </w:style>
  <w:style w:type="paragraph" w:customStyle="1" w:styleId="80E48399FB394F07A10940EA447FA18B">
    <w:name w:val="80E48399FB394F07A10940EA447FA18B"/>
  </w:style>
  <w:style w:type="paragraph" w:customStyle="1" w:styleId="A39FD8EABA37434282A6BD7AC775F84C">
    <w:name w:val="A39FD8EABA37434282A6BD7AC775F84C"/>
  </w:style>
  <w:style w:type="paragraph" w:customStyle="1" w:styleId="780BAEE1CD364D8FB3FAD1817E6C813E">
    <w:name w:val="780BAEE1CD364D8FB3FAD1817E6C813E"/>
  </w:style>
  <w:style w:type="paragraph" w:customStyle="1" w:styleId="DE66441FB40D45C3B84DBCC8C0B914B9">
    <w:name w:val="DE66441FB40D45C3B84DBCC8C0B914B9"/>
  </w:style>
  <w:style w:type="paragraph" w:customStyle="1" w:styleId="98031EDFA6F44EC3A95261EEEFA611D8">
    <w:name w:val="98031EDFA6F44EC3A95261EEEFA611D8"/>
  </w:style>
  <w:style w:type="paragraph" w:customStyle="1" w:styleId="ADD99607C9C34EA4978248DB5B6CBB31">
    <w:name w:val="ADD99607C9C34EA4978248DB5B6CBB31"/>
  </w:style>
  <w:style w:type="paragraph" w:customStyle="1" w:styleId="2356AFE943F74AEDBC2F158BCAEC4C8E">
    <w:name w:val="2356AFE943F74AEDBC2F158BCAEC4C8E"/>
  </w:style>
  <w:style w:type="paragraph" w:customStyle="1" w:styleId="EE2297AF69334AEDB6A00F9F6ABC3820">
    <w:name w:val="EE2297AF69334AEDB6A00F9F6ABC3820"/>
  </w:style>
  <w:style w:type="paragraph" w:customStyle="1" w:styleId="D74F0E662751487FA28FCD1E231A9004">
    <w:name w:val="D74F0E662751487FA28FCD1E231A9004"/>
  </w:style>
  <w:style w:type="paragraph" w:customStyle="1" w:styleId="009D7B260C674ADFA3643A952EEA0609">
    <w:name w:val="009D7B260C674ADFA3643A952EEA0609"/>
  </w:style>
  <w:style w:type="paragraph" w:customStyle="1" w:styleId="DB4691E81DC449F6A25AB6CA7614B5C5">
    <w:name w:val="DB4691E81DC449F6A25AB6CA7614B5C5"/>
  </w:style>
  <w:style w:type="paragraph" w:customStyle="1" w:styleId="08C093F78711425997A31DC0BC6C9A8E">
    <w:name w:val="08C093F78711425997A31DC0BC6C9A8E"/>
  </w:style>
  <w:style w:type="paragraph" w:customStyle="1" w:styleId="B309BD84C24F4C9E9FBF58A658F5FC7A">
    <w:name w:val="B309BD84C24F4C9E9FBF58A658F5FC7A"/>
  </w:style>
  <w:style w:type="paragraph" w:customStyle="1" w:styleId="F08981EECAB34898A41E70D53F4531AC">
    <w:name w:val="F08981EECAB34898A41E70D53F4531AC"/>
  </w:style>
  <w:style w:type="character" w:customStyle="1" w:styleId="heading1char">
    <w:name w:val="heading1char"/>
    <w:basedOn w:val="DefaultParagraphFont"/>
  </w:style>
  <w:style w:type="paragraph" w:customStyle="1" w:styleId="136BEB0666004E79B616C5992049BA28">
    <w:name w:val="136BEB0666004E79B616C5992049BA28"/>
  </w:style>
  <w:style w:type="paragraph" w:customStyle="1" w:styleId="0569B97422CF48208A990A941C0C4628">
    <w:name w:val="0569B97422CF48208A990A941C0C4628"/>
  </w:style>
  <w:style w:type="paragraph" w:customStyle="1" w:styleId="7747AC3701614DF2B27345B9AED43A05">
    <w:name w:val="7747AC3701614DF2B27345B9AED43A05"/>
  </w:style>
  <w:style w:type="paragraph" w:customStyle="1" w:styleId="9B6D0F423B1E45149D3841EFADA79541">
    <w:name w:val="9B6D0F423B1E45149D3841EFADA79541"/>
  </w:style>
  <w:style w:type="paragraph" w:customStyle="1" w:styleId="2ADB4FE0E7E54B28AEF126F017B7BCDA">
    <w:name w:val="2ADB4FE0E7E54B28AEF126F017B7BCDA"/>
  </w:style>
  <w:style w:type="paragraph" w:customStyle="1" w:styleId="D436FD76169643E5A23AB0AC364543DF">
    <w:name w:val="D436FD76169643E5A23AB0AC364543DF"/>
  </w:style>
  <w:style w:type="paragraph" w:customStyle="1" w:styleId="57D48B27C9B346DE8BA45A595A38807E">
    <w:name w:val="57D48B27C9B346DE8BA45A595A38807E"/>
  </w:style>
  <w:style w:type="paragraph" w:customStyle="1" w:styleId="78BF4377772745699244505866E0BEF4">
    <w:name w:val="78BF4377772745699244505866E0BEF4"/>
  </w:style>
  <w:style w:type="paragraph" w:customStyle="1" w:styleId="4724DF018511480E8D3E110D6C74B08D">
    <w:name w:val="4724DF018511480E8D3E110D6C74B08D"/>
  </w:style>
  <w:style w:type="paragraph" w:customStyle="1" w:styleId="4ECCAED3F26343428FFE9ACFC02E74E8">
    <w:name w:val="4ECCAED3F26343428FFE9ACFC02E74E8"/>
  </w:style>
  <w:style w:type="paragraph" w:customStyle="1" w:styleId="840962F86C8E49D2991A6B96F4E60267">
    <w:name w:val="840962F86C8E49D2991A6B96F4E60267"/>
  </w:style>
  <w:style w:type="paragraph" w:customStyle="1" w:styleId="67180C13A6DC4840AC8B1565A7039771">
    <w:name w:val="67180C13A6DC4840AC8B1565A7039771"/>
  </w:style>
  <w:style w:type="paragraph" w:customStyle="1" w:styleId="637BB1CAA5F2403ABC15E92F5648672D">
    <w:name w:val="637BB1CAA5F2403ABC15E92F5648672D"/>
  </w:style>
  <w:style w:type="paragraph" w:customStyle="1" w:styleId="21EC1EF24BF242A7AAB2D7E28BA6DF63">
    <w:name w:val="21EC1EF24BF242A7AAB2D7E28BA6DF63"/>
  </w:style>
  <w:style w:type="paragraph" w:customStyle="1" w:styleId="EEA2D3C6335442C0AD75427B1B60A0DF">
    <w:name w:val="EEA2D3C6335442C0AD75427B1B60A0DF"/>
  </w:style>
  <w:style w:type="paragraph" w:customStyle="1" w:styleId="895241DDEF8647D3A72FD5A2BB05D54E">
    <w:name w:val="895241DDEF8647D3A72FD5A2BB05D54E"/>
  </w:style>
  <w:style w:type="paragraph" w:customStyle="1" w:styleId="30ED883A44374F3597987F00E2E9D712">
    <w:name w:val="30ED883A44374F3597987F00E2E9D712"/>
  </w:style>
  <w:style w:type="paragraph" w:customStyle="1" w:styleId="C310472DE28C4C25962BB362EE3155E6">
    <w:name w:val="C310472DE28C4C25962BB362EE3155E6"/>
  </w:style>
  <w:style w:type="paragraph" w:customStyle="1" w:styleId="4B00C1A4328F4DF8BAA2D067DDA920CE">
    <w:name w:val="4B00C1A4328F4DF8BAA2D067DDA920CE"/>
  </w:style>
  <w:style w:type="paragraph" w:customStyle="1" w:styleId="A6EEB70F4ECC491A84505452C2E708F1">
    <w:name w:val="A6EEB70F4ECC491A84505452C2E708F1"/>
  </w:style>
  <w:style w:type="paragraph" w:customStyle="1" w:styleId="6C65FE64AF884CECA6C891927DF08AA1">
    <w:name w:val="6C65FE64AF884CECA6C891927DF08AA1"/>
  </w:style>
  <w:style w:type="paragraph" w:customStyle="1" w:styleId="37229F7D6AE64EBA84790C24157153FF">
    <w:name w:val="37229F7D6AE64EBA84790C24157153FF"/>
  </w:style>
  <w:style w:type="paragraph" w:customStyle="1" w:styleId="8A1A9E2E1BB8474D889F968B92E8E9CD">
    <w:name w:val="8A1A9E2E1BB8474D889F968B92E8E9CD"/>
  </w:style>
  <w:style w:type="paragraph" w:customStyle="1" w:styleId="169F8EE681904C81B081580642E40E88">
    <w:name w:val="169F8EE681904C81B081580642E40E88"/>
  </w:style>
  <w:style w:type="paragraph" w:customStyle="1" w:styleId="F254E341850C4CDFA9365AEC04A15094">
    <w:name w:val="F254E341850C4CDFA9365AEC04A15094"/>
  </w:style>
  <w:style w:type="paragraph" w:customStyle="1" w:styleId="44FDCF15F74A40BCBCC13E953E65470D">
    <w:name w:val="44FDCF15F74A40BCBCC13E953E65470D"/>
  </w:style>
  <w:style w:type="paragraph" w:customStyle="1" w:styleId="DD60055E48414A8CBEB99A30A3E43A1E">
    <w:name w:val="DD60055E48414A8CBEB99A30A3E43A1E"/>
  </w:style>
  <w:style w:type="paragraph" w:customStyle="1" w:styleId="EE049A2234024A1E892755765673FD4C">
    <w:name w:val="EE049A2234024A1E892755765673FD4C"/>
  </w:style>
  <w:style w:type="paragraph" w:customStyle="1" w:styleId="CA838C93ECD14C08B78D62BE9B647B47">
    <w:name w:val="CA838C93ECD14C08B78D62BE9B647B47"/>
  </w:style>
  <w:style w:type="paragraph" w:customStyle="1" w:styleId="83DA3A32072A42A48F5C9EFF1BF98E6C">
    <w:name w:val="83DA3A32072A42A48F5C9EFF1BF98E6C"/>
  </w:style>
  <w:style w:type="paragraph" w:customStyle="1" w:styleId="A5439EE1240D4F2987267FFD940CBF33">
    <w:name w:val="A5439EE1240D4F2987267FFD940CBF33"/>
  </w:style>
  <w:style w:type="paragraph" w:customStyle="1" w:styleId="66B72E5B5C5349A7933914A5DB093233">
    <w:name w:val="66B72E5B5C5349A7933914A5DB093233"/>
  </w:style>
  <w:style w:type="paragraph" w:customStyle="1" w:styleId="8CE2952DA88249BB8C08A46E80E37481">
    <w:name w:val="8CE2952DA88249BB8C08A46E80E37481"/>
  </w:style>
  <w:style w:type="paragraph" w:customStyle="1" w:styleId="8445FE9D1E494055981341005226E60D">
    <w:name w:val="8445FE9D1E494055981341005226E60D"/>
  </w:style>
  <w:style w:type="paragraph" w:customStyle="1" w:styleId="2B24881BE6574554BFFEEBEEAD9AE286">
    <w:name w:val="2B24881BE6574554BFFEEBEEAD9AE286"/>
  </w:style>
  <w:style w:type="paragraph" w:customStyle="1" w:styleId="88F380E0AA494181822260F35ABAFD421">
    <w:name w:val="88F380E0AA494181822260F35ABAFD42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
    <w:name w:val="E837F18BCE0C4A54BF1FF440FD994AF9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
    <w:name w:val="91C8541A9B994227A353D680CF02856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
    <w:name w:val="8A4A94C2F8104B659EAA1AE651D0AA1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
    <w:name w:val="BCC09F921BE54B1DAF16E9A0C85E624C1"/>
    <w:rsid w:val="00B2270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
    <w:name w:val="51AB895B8467423B870E3D669BA2E8F71"/>
    <w:rsid w:val="00B22705"/>
    <w:pPr>
      <w:spacing w:after="100" w:line="240" w:lineRule="auto"/>
    </w:pPr>
    <w:rPr>
      <w:rFonts w:ascii="Times New Roman" w:eastAsiaTheme="minorHAnsi" w:hAnsi="Times New Roman" w:cs="Times New Roman"/>
      <w:sz w:val="24"/>
      <w:szCs w:val="24"/>
    </w:rPr>
  </w:style>
  <w:style w:type="paragraph" w:customStyle="1" w:styleId="0A29C254263F4018A790F7988EABD9001">
    <w:name w:val="0A29C254263F4018A790F7988EABD9001"/>
    <w:rsid w:val="00B22705"/>
    <w:pPr>
      <w:spacing w:after="100" w:line="240" w:lineRule="auto"/>
    </w:pPr>
    <w:rPr>
      <w:rFonts w:ascii="Times New Roman" w:eastAsiaTheme="minorHAnsi" w:hAnsi="Times New Roman" w:cs="Times New Roman"/>
      <w:sz w:val="24"/>
      <w:szCs w:val="24"/>
    </w:rPr>
  </w:style>
  <w:style w:type="paragraph" w:customStyle="1" w:styleId="80E48399FB394F07A10940EA447FA18B1">
    <w:name w:val="80E48399FB394F07A10940EA447FA18B1"/>
    <w:rsid w:val="00B22705"/>
    <w:pPr>
      <w:spacing w:after="100" w:line="240" w:lineRule="auto"/>
    </w:pPr>
    <w:rPr>
      <w:rFonts w:ascii="Times New Roman" w:eastAsiaTheme="minorHAnsi" w:hAnsi="Times New Roman" w:cs="Times New Roman"/>
      <w:sz w:val="24"/>
      <w:szCs w:val="24"/>
    </w:rPr>
  </w:style>
  <w:style w:type="paragraph" w:customStyle="1" w:styleId="A39FD8EABA37434282A6BD7AC775F84C1">
    <w:name w:val="A39FD8EABA37434282A6BD7AC775F84C1"/>
    <w:rsid w:val="00B22705"/>
    <w:pPr>
      <w:spacing w:after="100" w:line="240" w:lineRule="auto"/>
    </w:pPr>
    <w:rPr>
      <w:rFonts w:ascii="Times New Roman" w:eastAsiaTheme="minorHAnsi" w:hAnsi="Times New Roman" w:cs="Times New Roman"/>
      <w:sz w:val="24"/>
      <w:szCs w:val="24"/>
    </w:rPr>
  </w:style>
  <w:style w:type="paragraph" w:customStyle="1" w:styleId="780BAEE1CD364D8FB3FAD1817E6C813E1">
    <w:name w:val="780BAEE1CD364D8FB3FAD1817E6C813E1"/>
    <w:rsid w:val="00B22705"/>
    <w:pPr>
      <w:spacing w:after="100" w:line="240" w:lineRule="auto"/>
    </w:pPr>
    <w:rPr>
      <w:rFonts w:ascii="Times New Roman" w:eastAsiaTheme="minorHAnsi" w:hAnsi="Times New Roman" w:cs="Times New Roman"/>
      <w:sz w:val="24"/>
      <w:szCs w:val="24"/>
    </w:rPr>
  </w:style>
  <w:style w:type="paragraph" w:customStyle="1" w:styleId="DE66441FB40D45C3B84DBCC8C0B914B91">
    <w:name w:val="DE66441FB40D45C3B84DBCC8C0B914B91"/>
    <w:rsid w:val="00B22705"/>
    <w:pPr>
      <w:spacing w:after="100" w:line="240" w:lineRule="auto"/>
    </w:pPr>
    <w:rPr>
      <w:rFonts w:ascii="Times New Roman" w:eastAsiaTheme="minorHAnsi" w:hAnsi="Times New Roman" w:cs="Times New Roman"/>
      <w:sz w:val="24"/>
      <w:szCs w:val="24"/>
    </w:rPr>
  </w:style>
  <w:style w:type="paragraph" w:customStyle="1" w:styleId="98031EDFA6F44EC3A95261EEEFA611D81">
    <w:name w:val="98031EDFA6F44EC3A95261EEEFA611D81"/>
    <w:rsid w:val="00B22705"/>
    <w:pPr>
      <w:spacing w:after="100" w:line="240" w:lineRule="auto"/>
    </w:pPr>
    <w:rPr>
      <w:rFonts w:ascii="Times New Roman" w:eastAsiaTheme="minorHAnsi" w:hAnsi="Times New Roman" w:cs="Times New Roman"/>
      <w:sz w:val="24"/>
      <w:szCs w:val="24"/>
    </w:rPr>
  </w:style>
  <w:style w:type="paragraph" w:customStyle="1" w:styleId="ADD99607C9C34EA4978248DB5B6CBB311">
    <w:name w:val="ADD99607C9C34EA4978248DB5B6CBB311"/>
    <w:rsid w:val="00B22705"/>
    <w:pPr>
      <w:spacing w:after="100" w:line="240" w:lineRule="auto"/>
    </w:pPr>
    <w:rPr>
      <w:rFonts w:ascii="Times New Roman" w:eastAsiaTheme="minorHAnsi" w:hAnsi="Times New Roman" w:cs="Times New Roman"/>
      <w:sz w:val="24"/>
      <w:szCs w:val="24"/>
    </w:rPr>
  </w:style>
  <w:style w:type="paragraph" w:customStyle="1" w:styleId="2356AFE943F74AEDBC2F158BCAEC4C8E1">
    <w:name w:val="2356AFE943F74AEDBC2F158BCAEC4C8E1"/>
    <w:rsid w:val="00B22705"/>
    <w:pPr>
      <w:spacing w:after="100" w:line="240" w:lineRule="auto"/>
    </w:pPr>
    <w:rPr>
      <w:rFonts w:ascii="Times New Roman" w:eastAsiaTheme="minorHAnsi" w:hAnsi="Times New Roman" w:cs="Times New Roman"/>
      <w:sz w:val="24"/>
      <w:szCs w:val="24"/>
    </w:rPr>
  </w:style>
  <w:style w:type="paragraph" w:customStyle="1" w:styleId="EE2297AF69334AEDB6A00F9F6ABC38201">
    <w:name w:val="EE2297AF69334AEDB6A00F9F6ABC38201"/>
    <w:rsid w:val="00B22705"/>
    <w:pPr>
      <w:spacing w:after="100" w:line="240" w:lineRule="auto"/>
    </w:pPr>
    <w:rPr>
      <w:rFonts w:ascii="Times New Roman" w:eastAsiaTheme="minorHAnsi" w:hAnsi="Times New Roman" w:cs="Times New Roman"/>
      <w:sz w:val="24"/>
      <w:szCs w:val="24"/>
    </w:rPr>
  </w:style>
  <w:style w:type="paragraph" w:customStyle="1" w:styleId="D74F0E662751487FA28FCD1E231A90041">
    <w:name w:val="D74F0E662751487FA28FCD1E231A90041"/>
    <w:rsid w:val="00B22705"/>
    <w:pPr>
      <w:spacing w:after="100" w:line="240" w:lineRule="auto"/>
    </w:pPr>
    <w:rPr>
      <w:rFonts w:ascii="Times New Roman" w:eastAsiaTheme="minorHAnsi" w:hAnsi="Times New Roman" w:cs="Times New Roman"/>
      <w:sz w:val="24"/>
      <w:szCs w:val="24"/>
    </w:rPr>
  </w:style>
  <w:style w:type="paragraph" w:customStyle="1" w:styleId="009D7B260C674ADFA3643A952EEA06091">
    <w:name w:val="009D7B260C674ADFA3643A952EEA06091"/>
    <w:rsid w:val="00B22705"/>
    <w:pPr>
      <w:spacing w:after="100" w:line="240" w:lineRule="auto"/>
    </w:pPr>
    <w:rPr>
      <w:rFonts w:ascii="Times New Roman" w:eastAsiaTheme="minorHAnsi" w:hAnsi="Times New Roman" w:cs="Times New Roman"/>
      <w:sz w:val="24"/>
      <w:szCs w:val="24"/>
    </w:rPr>
  </w:style>
  <w:style w:type="paragraph" w:customStyle="1" w:styleId="DB4691E81DC449F6A25AB6CA7614B5C51">
    <w:name w:val="DB4691E81DC449F6A25AB6CA7614B5C51"/>
    <w:rsid w:val="00B22705"/>
    <w:pPr>
      <w:spacing w:after="100" w:line="240" w:lineRule="auto"/>
    </w:pPr>
    <w:rPr>
      <w:rFonts w:ascii="Times New Roman" w:eastAsiaTheme="minorHAnsi" w:hAnsi="Times New Roman" w:cs="Times New Roman"/>
      <w:sz w:val="24"/>
      <w:szCs w:val="24"/>
    </w:rPr>
  </w:style>
  <w:style w:type="paragraph" w:customStyle="1" w:styleId="B309BD84C24F4C9E9FBF58A658F5FC7A1">
    <w:name w:val="B309BD84C24F4C9E9FBF58A658F5FC7A1"/>
    <w:rsid w:val="00B22705"/>
    <w:pPr>
      <w:spacing w:after="100" w:line="240" w:lineRule="auto"/>
    </w:pPr>
    <w:rPr>
      <w:rFonts w:ascii="Times New Roman" w:eastAsiaTheme="minorHAnsi" w:hAnsi="Times New Roman" w:cs="Times New Roman"/>
      <w:sz w:val="24"/>
      <w:szCs w:val="24"/>
    </w:rPr>
  </w:style>
  <w:style w:type="paragraph" w:customStyle="1" w:styleId="F08981EECAB34898A41E70D53F4531AC1">
    <w:name w:val="F08981EECAB34898A41E70D53F4531AC1"/>
    <w:rsid w:val="00B22705"/>
    <w:pPr>
      <w:spacing w:after="100" w:line="240" w:lineRule="auto"/>
    </w:pPr>
    <w:rPr>
      <w:rFonts w:ascii="Times New Roman" w:eastAsiaTheme="minorHAnsi" w:hAnsi="Times New Roman" w:cs="Times New Roman"/>
      <w:sz w:val="24"/>
      <w:szCs w:val="24"/>
    </w:rPr>
  </w:style>
  <w:style w:type="paragraph" w:customStyle="1" w:styleId="136BEB0666004E79B616C5992049BA281">
    <w:name w:val="136BEB0666004E79B616C5992049BA281"/>
    <w:rsid w:val="00B22705"/>
    <w:pPr>
      <w:spacing w:after="100" w:line="240" w:lineRule="auto"/>
    </w:pPr>
    <w:rPr>
      <w:rFonts w:ascii="Times New Roman" w:eastAsiaTheme="minorHAnsi" w:hAnsi="Times New Roman" w:cs="Times New Roman"/>
      <w:sz w:val="24"/>
      <w:szCs w:val="24"/>
    </w:rPr>
  </w:style>
  <w:style w:type="paragraph" w:customStyle="1" w:styleId="0569B97422CF48208A990A941C0C46281">
    <w:name w:val="0569B97422CF48208A990A941C0C46281"/>
    <w:rsid w:val="00B22705"/>
    <w:pPr>
      <w:spacing w:after="100" w:line="240" w:lineRule="auto"/>
    </w:pPr>
    <w:rPr>
      <w:rFonts w:ascii="Times New Roman" w:eastAsiaTheme="minorHAnsi" w:hAnsi="Times New Roman" w:cs="Times New Roman"/>
      <w:sz w:val="24"/>
      <w:szCs w:val="24"/>
    </w:rPr>
  </w:style>
  <w:style w:type="paragraph" w:customStyle="1" w:styleId="7747AC3701614DF2B27345B9AED43A051">
    <w:name w:val="7747AC3701614DF2B27345B9AED43A051"/>
    <w:rsid w:val="00B22705"/>
    <w:pPr>
      <w:spacing w:after="100" w:line="240" w:lineRule="auto"/>
    </w:pPr>
    <w:rPr>
      <w:rFonts w:ascii="Times New Roman" w:eastAsiaTheme="minorHAnsi" w:hAnsi="Times New Roman" w:cs="Times New Roman"/>
      <w:sz w:val="24"/>
      <w:szCs w:val="24"/>
    </w:rPr>
  </w:style>
  <w:style w:type="paragraph" w:customStyle="1" w:styleId="9B6D0F423B1E45149D3841EFADA795411">
    <w:name w:val="9B6D0F423B1E45149D3841EFADA795411"/>
    <w:rsid w:val="00B22705"/>
    <w:pPr>
      <w:spacing w:after="100" w:line="240" w:lineRule="auto"/>
    </w:pPr>
    <w:rPr>
      <w:rFonts w:ascii="Times New Roman" w:eastAsiaTheme="minorHAnsi" w:hAnsi="Times New Roman" w:cs="Times New Roman"/>
      <w:sz w:val="24"/>
      <w:szCs w:val="24"/>
    </w:rPr>
  </w:style>
  <w:style w:type="paragraph" w:customStyle="1" w:styleId="D436FD76169643E5A23AB0AC364543DF1">
    <w:name w:val="D436FD76169643E5A23AB0AC364543DF1"/>
    <w:rsid w:val="00B22705"/>
    <w:pPr>
      <w:spacing w:after="100" w:line="240" w:lineRule="auto"/>
    </w:pPr>
    <w:rPr>
      <w:rFonts w:ascii="Times New Roman" w:eastAsiaTheme="minorHAnsi" w:hAnsi="Times New Roman" w:cs="Times New Roman"/>
      <w:sz w:val="24"/>
      <w:szCs w:val="24"/>
    </w:rPr>
  </w:style>
  <w:style w:type="paragraph" w:customStyle="1" w:styleId="57D48B27C9B346DE8BA45A595A38807E1">
    <w:name w:val="57D48B27C9B346DE8BA45A595A38807E1"/>
    <w:rsid w:val="00B22705"/>
    <w:pPr>
      <w:spacing w:after="100" w:line="240" w:lineRule="auto"/>
    </w:pPr>
    <w:rPr>
      <w:rFonts w:ascii="Times New Roman" w:eastAsiaTheme="minorHAnsi" w:hAnsi="Times New Roman" w:cs="Times New Roman"/>
      <w:sz w:val="24"/>
      <w:szCs w:val="24"/>
    </w:rPr>
  </w:style>
  <w:style w:type="paragraph" w:customStyle="1" w:styleId="78BF4377772745699244505866E0BEF41">
    <w:name w:val="78BF4377772745699244505866E0BEF41"/>
    <w:rsid w:val="00B22705"/>
    <w:pPr>
      <w:spacing w:after="100" w:line="240" w:lineRule="auto"/>
    </w:pPr>
    <w:rPr>
      <w:rFonts w:ascii="Times New Roman" w:eastAsiaTheme="minorHAnsi" w:hAnsi="Times New Roman" w:cs="Times New Roman"/>
      <w:sz w:val="24"/>
      <w:szCs w:val="24"/>
    </w:rPr>
  </w:style>
  <w:style w:type="paragraph" w:customStyle="1" w:styleId="4724DF018511480E8D3E110D6C74B08D1">
    <w:name w:val="4724DF018511480E8D3E110D6C74B08D1"/>
    <w:rsid w:val="00B22705"/>
    <w:pPr>
      <w:spacing w:after="100" w:line="240" w:lineRule="auto"/>
    </w:pPr>
    <w:rPr>
      <w:rFonts w:ascii="Times New Roman" w:eastAsiaTheme="minorHAnsi" w:hAnsi="Times New Roman" w:cs="Times New Roman"/>
      <w:sz w:val="24"/>
      <w:szCs w:val="24"/>
    </w:rPr>
  </w:style>
  <w:style w:type="paragraph" w:customStyle="1" w:styleId="4ECCAED3F26343428FFE9ACFC02E74E81">
    <w:name w:val="4ECCAED3F26343428FFE9ACFC02E74E81"/>
    <w:rsid w:val="00B22705"/>
    <w:pPr>
      <w:spacing w:after="100" w:line="240" w:lineRule="auto"/>
    </w:pPr>
    <w:rPr>
      <w:rFonts w:ascii="Times New Roman" w:eastAsiaTheme="minorHAnsi" w:hAnsi="Times New Roman" w:cs="Times New Roman"/>
      <w:sz w:val="24"/>
      <w:szCs w:val="24"/>
    </w:rPr>
  </w:style>
  <w:style w:type="paragraph" w:customStyle="1" w:styleId="840962F86C8E49D2991A6B96F4E602671">
    <w:name w:val="840962F86C8E49D2991A6B96F4E602671"/>
    <w:rsid w:val="00B22705"/>
    <w:pPr>
      <w:spacing w:after="100" w:line="240" w:lineRule="auto"/>
    </w:pPr>
    <w:rPr>
      <w:rFonts w:ascii="Times New Roman" w:eastAsiaTheme="minorHAnsi" w:hAnsi="Times New Roman" w:cs="Times New Roman"/>
      <w:sz w:val="24"/>
      <w:szCs w:val="24"/>
    </w:rPr>
  </w:style>
  <w:style w:type="paragraph" w:customStyle="1" w:styleId="67180C13A6DC4840AC8B1565A70397711">
    <w:name w:val="67180C13A6DC4840AC8B1565A70397711"/>
    <w:rsid w:val="00B22705"/>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1">
    <w:name w:val="637BB1CAA5F2403ABC15E92F5648672D1"/>
    <w:rsid w:val="00B22705"/>
    <w:pPr>
      <w:spacing w:after="100" w:line="240" w:lineRule="auto"/>
    </w:pPr>
    <w:rPr>
      <w:rFonts w:ascii="Times New Roman" w:eastAsiaTheme="minorHAnsi" w:hAnsi="Times New Roman" w:cs="Times New Roman"/>
      <w:sz w:val="24"/>
      <w:szCs w:val="24"/>
    </w:rPr>
  </w:style>
  <w:style w:type="paragraph" w:customStyle="1" w:styleId="21EC1EF24BF242A7AAB2D7E28BA6DF631">
    <w:name w:val="21EC1EF24BF242A7AAB2D7E28BA6DF631"/>
    <w:rsid w:val="00B22705"/>
    <w:pPr>
      <w:spacing w:after="100" w:line="240" w:lineRule="auto"/>
    </w:pPr>
    <w:rPr>
      <w:rFonts w:ascii="Times New Roman" w:eastAsiaTheme="minorHAnsi" w:hAnsi="Times New Roman" w:cs="Times New Roman"/>
      <w:sz w:val="24"/>
      <w:szCs w:val="24"/>
    </w:rPr>
  </w:style>
  <w:style w:type="paragraph" w:customStyle="1" w:styleId="EEA2D3C6335442C0AD75427B1B60A0DF1">
    <w:name w:val="EEA2D3C6335442C0AD75427B1B60A0DF1"/>
    <w:rsid w:val="00B22705"/>
    <w:pPr>
      <w:spacing w:after="100" w:line="240" w:lineRule="auto"/>
    </w:pPr>
    <w:rPr>
      <w:rFonts w:ascii="Times New Roman" w:eastAsiaTheme="minorHAnsi" w:hAnsi="Times New Roman" w:cs="Times New Roman"/>
      <w:sz w:val="24"/>
      <w:szCs w:val="24"/>
    </w:rPr>
  </w:style>
  <w:style w:type="paragraph" w:customStyle="1" w:styleId="895241DDEF8647D3A72FD5A2BB05D54E1">
    <w:name w:val="895241DDEF8647D3A72FD5A2BB05D54E1"/>
    <w:rsid w:val="00B22705"/>
    <w:pPr>
      <w:spacing w:after="100" w:line="240" w:lineRule="auto"/>
    </w:pPr>
    <w:rPr>
      <w:rFonts w:ascii="Times New Roman" w:eastAsiaTheme="minorHAnsi" w:hAnsi="Times New Roman" w:cs="Times New Roman"/>
      <w:sz w:val="24"/>
      <w:szCs w:val="24"/>
    </w:rPr>
  </w:style>
  <w:style w:type="paragraph" w:customStyle="1" w:styleId="C310472DE28C4C25962BB362EE3155E61">
    <w:name w:val="C310472DE28C4C25962BB362EE3155E61"/>
    <w:rsid w:val="00B22705"/>
    <w:pPr>
      <w:spacing w:after="100" w:line="240" w:lineRule="auto"/>
    </w:pPr>
    <w:rPr>
      <w:rFonts w:ascii="Times New Roman" w:eastAsiaTheme="minorHAnsi" w:hAnsi="Times New Roman" w:cs="Times New Roman"/>
      <w:sz w:val="24"/>
      <w:szCs w:val="24"/>
    </w:rPr>
  </w:style>
  <w:style w:type="paragraph" w:customStyle="1" w:styleId="4B00C1A4328F4DF8BAA2D067DDA920CE1">
    <w:name w:val="4B00C1A4328F4DF8BAA2D067DDA920CE1"/>
    <w:rsid w:val="00B22705"/>
    <w:pPr>
      <w:spacing w:after="100" w:line="240" w:lineRule="auto"/>
    </w:pPr>
    <w:rPr>
      <w:rFonts w:ascii="Times New Roman" w:eastAsiaTheme="minorHAnsi" w:hAnsi="Times New Roman" w:cs="Times New Roman"/>
      <w:sz w:val="24"/>
      <w:szCs w:val="24"/>
    </w:rPr>
  </w:style>
  <w:style w:type="paragraph" w:customStyle="1" w:styleId="A6EEB70F4ECC491A84505452C2E708F11">
    <w:name w:val="A6EEB70F4ECC491A84505452C2E708F11"/>
    <w:rsid w:val="00B22705"/>
    <w:pPr>
      <w:spacing w:after="100" w:line="240" w:lineRule="auto"/>
    </w:pPr>
    <w:rPr>
      <w:rFonts w:ascii="Times New Roman" w:eastAsiaTheme="minorHAnsi" w:hAnsi="Times New Roman" w:cs="Times New Roman"/>
      <w:sz w:val="24"/>
      <w:szCs w:val="24"/>
    </w:rPr>
  </w:style>
  <w:style w:type="paragraph" w:customStyle="1" w:styleId="37229F7D6AE64EBA84790C24157153FF1">
    <w:name w:val="37229F7D6AE64EBA84790C24157153FF1"/>
    <w:rsid w:val="00B22705"/>
    <w:pPr>
      <w:spacing w:after="100" w:line="240" w:lineRule="auto"/>
    </w:pPr>
    <w:rPr>
      <w:rFonts w:ascii="Times New Roman" w:eastAsiaTheme="minorHAnsi" w:hAnsi="Times New Roman" w:cs="Times New Roman"/>
      <w:sz w:val="24"/>
      <w:szCs w:val="24"/>
    </w:rPr>
  </w:style>
  <w:style w:type="paragraph" w:customStyle="1" w:styleId="8A1A9E2E1BB8474D889F968B92E8E9CD1">
    <w:name w:val="8A1A9E2E1BB8474D889F968B92E8E9CD1"/>
    <w:rsid w:val="00B22705"/>
    <w:pPr>
      <w:spacing w:after="100" w:line="240" w:lineRule="auto"/>
    </w:pPr>
    <w:rPr>
      <w:rFonts w:ascii="Times New Roman" w:eastAsiaTheme="minorHAnsi" w:hAnsi="Times New Roman" w:cs="Times New Roman"/>
      <w:sz w:val="24"/>
      <w:szCs w:val="24"/>
    </w:rPr>
  </w:style>
  <w:style w:type="paragraph" w:customStyle="1" w:styleId="44FDCF15F74A40BCBCC13E953E65470D1">
    <w:name w:val="44FDCF15F74A40BCBCC13E953E65470D1"/>
    <w:rsid w:val="00B22705"/>
    <w:pPr>
      <w:spacing w:after="100" w:line="240" w:lineRule="auto"/>
    </w:pPr>
    <w:rPr>
      <w:rFonts w:ascii="Times New Roman" w:eastAsiaTheme="minorHAnsi" w:hAnsi="Times New Roman" w:cs="Times New Roman"/>
      <w:sz w:val="24"/>
      <w:szCs w:val="24"/>
    </w:rPr>
  </w:style>
  <w:style w:type="paragraph" w:customStyle="1" w:styleId="EE049A2234024A1E892755765673FD4C1">
    <w:name w:val="EE049A2234024A1E892755765673FD4C1"/>
    <w:rsid w:val="00B22705"/>
    <w:pPr>
      <w:spacing w:after="100" w:line="240" w:lineRule="auto"/>
    </w:pPr>
    <w:rPr>
      <w:rFonts w:ascii="Times New Roman" w:eastAsiaTheme="minorHAnsi" w:hAnsi="Times New Roman" w:cs="Times New Roman"/>
      <w:sz w:val="24"/>
      <w:szCs w:val="24"/>
    </w:rPr>
  </w:style>
  <w:style w:type="paragraph" w:customStyle="1" w:styleId="CA838C93ECD14C08B78D62BE9B647B471">
    <w:name w:val="CA838C93ECD14C08B78D62BE9B647B471"/>
    <w:rsid w:val="00B22705"/>
    <w:pPr>
      <w:spacing w:after="100" w:line="240" w:lineRule="auto"/>
    </w:pPr>
    <w:rPr>
      <w:rFonts w:ascii="Times New Roman" w:eastAsiaTheme="minorHAnsi" w:hAnsi="Times New Roman" w:cs="Times New Roman"/>
      <w:sz w:val="24"/>
      <w:szCs w:val="24"/>
    </w:rPr>
  </w:style>
  <w:style w:type="paragraph" w:customStyle="1" w:styleId="83DA3A32072A42A48F5C9EFF1BF98E6C1">
    <w:name w:val="83DA3A32072A42A48F5C9EFF1BF98E6C1"/>
    <w:rsid w:val="00B22705"/>
    <w:pPr>
      <w:spacing w:after="100" w:line="240" w:lineRule="auto"/>
    </w:pPr>
    <w:rPr>
      <w:rFonts w:ascii="Times New Roman" w:eastAsiaTheme="minorHAnsi" w:hAnsi="Times New Roman" w:cs="Times New Roman"/>
      <w:sz w:val="24"/>
      <w:szCs w:val="24"/>
    </w:rPr>
  </w:style>
  <w:style w:type="paragraph" w:customStyle="1" w:styleId="A5439EE1240D4F2987267FFD940CBF331">
    <w:name w:val="A5439EE1240D4F2987267FFD940CBF331"/>
    <w:rsid w:val="00B22705"/>
    <w:pPr>
      <w:spacing w:after="100" w:line="240" w:lineRule="auto"/>
    </w:pPr>
    <w:rPr>
      <w:rFonts w:ascii="Times New Roman" w:eastAsiaTheme="minorHAnsi" w:hAnsi="Times New Roman" w:cs="Times New Roman"/>
      <w:sz w:val="24"/>
      <w:szCs w:val="24"/>
    </w:rPr>
  </w:style>
  <w:style w:type="paragraph" w:customStyle="1" w:styleId="34975A9D5D4A4B24875D3616D5A3A373">
    <w:name w:val="34975A9D5D4A4B24875D3616D5A3A373"/>
    <w:rsid w:val="00B22705"/>
    <w:pPr>
      <w:spacing w:after="100" w:line="240" w:lineRule="auto"/>
    </w:pPr>
    <w:rPr>
      <w:rFonts w:ascii="Times New Roman" w:eastAsiaTheme="minorHAnsi" w:hAnsi="Times New Roman" w:cs="Times New Roman"/>
      <w:sz w:val="24"/>
      <w:szCs w:val="24"/>
    </w:rPr>
  </w:style>
  <w:style w:type="paragraph" w:customStyle="1" w:styleId="CF906E7A0AE149E79238F5EE3686FCFF">
    <w:name w:val="CF906E7A0AE149E79238F5EE3686FCFF"/>
    <w:rsid w:val="00B22705"/>
    <w:pPr>
      <w:spacing w:after="100" w:line="240" w:lineRule="auto"/>
    </w:pPr>
    <w:rPr>
      <w:rFonts w:ascii="Times New Roman" w:eastAsiaTheme="minorHAnsi" w:hAnsi="Times New Roman" w:cs="Times New Roman"/>
      <w:sz w:val="24"/>
      <w:szCs w:val="24"/>
    </w:rPr>
  </w:style>
  <w:style w:type="paragraph" w:customStyle="1" w:styleId="1B0D0DB7A48F42AEB6BBE32DCAF2185B">
    <w:name w:val="1B0D0DB7A48F42AEB6BBE32DCAF2185B"/>
    <w:rsid w:val="00B22705"/>
    <w:pPr>
      <w:spacing w:after="100" w:line="240" w:lineRule="auto"/>
    </w:pPr>
    <w:rPr>
      <w:rFonts w:ascii="Times New Roman" w:eastAsiaTheme="minorHAnsi" w:hAnsi="Times New Roman" w:cs="Times New Roman"/>
      <w:sz w:val="24"/>
      <w:szCs w:val="24"/>
    </w:rPr>
  </w:style>
  <w:style w:type="paragraph" w:customStyle="1" w:styleId="6E15C9D82AFE4068B30218D8E9A05B28">
    <w:name w:val="6E15C9D82AFE4068B30218D8E9A05B28"/>
    <w:rsid w:val="00B22705"/>
    <w:pPr>
      <w:spacing w:after="100" w:line="240" w:lineRule="auto"/>
    </w:pPr>
    <w:rPr>
      <w:rFonts w:ascii="Times New Roman" w:eastAsiaTheme="minorHAnsi" w:hAnsi="Times New Roman" w:cs="Times New Roman"/>
      <w:sz w:val="24"/>
      <w:szCs w:val="24"/>
    </w:rPr>
  </w:style>
  <w:style w:type="paragraph" w:customStyle="1" w:styleId="69C43850E0804251B20C100F7B31EEC9">
    <w:name w:val="69C43850E0804251B20C100F7B31EEC9"/>
    <w:rsid w:val="00B22705"/>
    <w:pPr>
      <w:spacing w:after="100" w:line="240" w:lineRule="auto"/>
    </w:pPr>
    <w:rPr>
      <w:rFonts w:ascii="Times New Roman" w:eastAsiaTheme="minorHAnsi" w:hAnsi="Times New Roman" w:cs="Times New Roman"/>
      <w:sz w:val="24"/>
      <w:szCs w:val="24"/>
    </w:rPr>
  </w:style>
  <w:style w:type="paragraph" w:customStyle="1" w:styleId="77FC0A65F7CD4818A6FB431F81465DFC">
    <w:name w:val="77FC0A65F7CD4818A6FB431F81465DFC"/>
    <w:rsid w:val="00B22705"/>
    <w:pPr>
      <w:spacing w:after="100" w:line="240" w:lineRule="auto"/>
    </w:pPr>
    <w:rPr>
      <w:rFonts w:ascii="Times New Roman" w:eastAsiaTheme="minorHAnsi" w:hAnsi="Times New Roman" w:cs="Times New Roman"/>
      <w:sz w:val="24"/>
      <w:szCs w:val="24"/>
    </w:rPr>
  </w:style>
  <w:style w:type="paragraph" w:customStyle="1" w:styleId="53E63DECDB6C4EC7A1D8E38393720E58">
    <w:name w:val="53E63DECDB6C4EC7A1D8E38393720E58"/>
    <w:rsid w:val="00B22705"/>
    <w:pPr>
      <w:spacing w:after="100" w:line="240" w:lineRule="auto"/>
    </w:pPr>
    <w:rPr>
      <w:rFonts w:ascii="Times New Roman" w:eastAsiaTheme="minorHAnsi" w:hAnsi="Times New Roman" w:cs="Times New Roman"/>
      <w:sz w:val="24"/>
      <w:szCs w:val="24"/>
    </w:rPr>
  </w:style>
  <w:style w:type="paragraph" w:customStyle="1" w:styleId="6A5309AFEBEB45EB85FFC7768E3B5677">
    <w:name w:val="6A5309AFEBEB45EB85FFC7768E3B5677"/>
    <w:rsid w:val="00B22705"/>
    <w:pPr>
      <w:spacing w:after="100" w:line="240" w:lineRule="auto"/>
    </w:pPr>
    <w:rPr>
      <w:rFonts w:ascii="Times New Roman" w:eastAsiaTheme="minorHAnsi" w:hAnsi="Times New Roman" w:cs="Times New Roman"/>
      <w:sz w:val="24"/>
      <w:szCs w:val="24"/>
    </w:rPr>
  </w:style>
  <w:style w:type="paragraph" w:customStyle="1" w:styleId="87976626F37541108B46AA7AF07650FA">
    <w:name w:val="87976626F37541108B46AA7AF07650FA"/>
    <w:rsid w:val="00B22705"/>
    <w:pPr>
      <w:spacing w:after="100" w:line="240" w:lineRule="auto"/>
    </w:pPr>
    <w:rPr>
      <w:rFonts w:ascii="Times New Roman" w:eastAsiaTheme="minorHAnsi" w:hAnsi="Times New Roman" w:cs="Times New Roman"/>
      <w:sz w:val="24"/>
      <w:szCs w:val="24"/>
    </w:rPr>
  </w:style>
  <w:style w:type="paragraph" w:customStyle="1" w:styleId="26996DFDEB7E491FBC34A3AE99131D9B">
    <w:name w:val="26996DFDEB7E491FBC34A3AE99131D9B"/>
    <w:rsid w:val="00B22705"/>
    <w:pPr>
      <w:spacing w:after="100" w:line="240" w:lineRule="auto"/>
    </w:pPr>
    <w:rPr>
      <w:rFonts w:ascii="Times New Roman" w:eastAsiaTheme="minorHAnsi" w:hAnsi="Times New Roman" w:cs="Times New Roman"/>
      <w:sz w:val="24"/>
      <w:szCs w:val="24"/>
    </w:rPr>
  </w:style>
  <w:style w:type="paragraph" w:customStyle="1" w:styleId="148B723818A04D46AD846A081158F293">
    <w:name w:val="148B723818A04D46AD846A081158F293"/>
    <w:rsid w:val="00B22705"/>
    <w:pPr>
      <w:spacing w:after="100" w:line="240" w:lineRule="auto"/>
    </w:pPr>
    <w:rPr>
      <w:rFonts w:ascii="Times New Roman" w:eastAsiaTheme="minorHAnsi" w:hAnsi="Times New Roman" w:cs="Times New Roman"/>
      <w:sz w:val="24"/>
      <w:szCs w:val="24"/>
    </w:rPr>
  </w:style>
  <w:style w:type="paragraph" w:customStyle="1" w:styleId="851854B154A14D99B40CF23E4B04888F">
    <w:name w:val="851854B154A14D99B40CF23E4B04888F"/>
    <w:rsid w:val="00B22705"/>
    <w:pPr>
      <w:spacing w:after="100" w:line="240" w:lineRule="auto"/>
    </w:pPr>
    <w:rPr>
      <w:rFonts w:ascii="Times New Roman" w:eastAsiaTheme="minorHAnsi" w:hAnsi="Times New Roman" w:cs="Times New Roman"/>
      <w:sz w:val="24"/>
      <w:szCs w:val="24"/>
    </w:rPr>
  </w:style>
  <w:style w:type="paragraph" w:customStyle="1" w:styleId="5EF3248CDB2F45E0BD8F9CBB93E6768D">
    <w:name w:val="5EF3248CDB2F45E0BD8F9CBB93E6768D"/>
    <w:rsid w:val="00B22705"/>
    <w:pPr>
      <w:spacing w:after="100" w:line="240" w:lineRule="auto"/>
    </w:pPr>
    <w:rPr>
      <w:rFonts w:ascii="Times New Roman" w:eastAsiaTheme="minorHAnsi" w:hAnsi="Times New Roman" w:cs="Times New Roman"/>
      <w:sz w:val="24"/>
      <w:szCs w:val="24"/>
    </w:rPr>
  </w:style>
  <w:style w:type="paragraph" w:customStyle="1" w:styleId="CD3395BA75BC456B8B69F1A124637578">
    <w:name w:val="CD3395BA75BC456B8B69F1A124637578"/>
    <w:rsid w:val="00B22705"/>
    <w:pPr>
      <w:spacing w:after="100" w:line="240" w:lineRule="auto"/>
    </w:pPr>
    <w:rPr>
      <w:rFonts w:ascii="Times New Roman" w:eastAsiaTheme="minorHAnsi" w:hAnsi="Times New Roman" w:cs="Times New Roman"/>
      <w:sz w:val="24"/>
      <w:szCs w:val="24"/>
    </w:rPr>
  </w:style>
  <w:style w:type="paragraph" w:customStyle="1" w:styleId="3A4AEC46E5604A5587A75D9BFCD25D85">
    <w:name w:val="3A4AEC46E5604A5587A75D9BFCD25D85"/>
    <w:rsid w:val="00B22705"/>
    <w:pPr>
      <w:spacing w:after="100" w:line="240" w:lineRule="auto"/>
    </w:pPr>
    <w:rPr>
      <w:rFonts w:ascii="Times New Roman" w:eastAsiaTheme="minorHAnsi" w:hAnsi="Times New Roman" w:cs="Times New Roman"/>
      <w:sz w:val="24"/>
      <w:szCs w:val="24"/>
    </w:rPr>
  </w:style>
  <w:style w:type="paragraph" w:customStyle="1" w:styleId="FEC190EB791C4751A5FC5A8429762BB1">
    <w:name w:val="FEC190EB791C4751A5FC5A8429762BB1"/>
    <w:rsid w:val="00B22705"/>
    <w:pPr>
      <w:spacing w:after="100" w:line="240" w:lineRule="auto"/>
    </w:pPr>
    <w:rPr>
      <w:rFonts w:ascii="Times New Roman" w:eastAsiaTheme="minorHAnsi" w:hAnsi="Times New Roman" w:cs="Times New Roman"/>
      <w:sz w:val="24"/>
      <w:szCs w:val="24"/>
    </w:rPr>
  </w:style>
  <w:style w:type="paragraph" w:customStyle="1" w:styleId="7EC0E04011A544ECB2FD8BA8AF357F13">
    <w:name w:val="7EC0E04011A544ECB2FD8BA8AF357F13"/>
    <w:rsid w:val="00B22705"/>
    <w:pPr>
      <w:spacing w:after="100" w:line="240" w:lineRule="auto"/>
    </w:pPr>
    <w:rPr>
      <w:rFonts w:ascii="Times New Roman" w:eastAsiaTheme="minorHAnsi" w:hAnsi="Times New Roman" w:cs="Times New Roman"/>
      <w:sz w:val="24"/>
      <w:szCs w:val="24"/>
    </w:rPr>
  </w:style>
  <w:style w:type="paragraph" w:customStyle="1" w:styleId="5A24EAAAD3DC4C22A875A9865DC635C2">
    <w:name w:val="5A24EAAAD3DC4C22A875A9865DC635C2"/>
    <w:rsid w:val="00B22705"/>
    <w:pPr>
      <w:spacing w:after="100" w:line="240" w:lineRule="auto"/>
    </w:pPr>
    <w:rPr>
      <w:rFonts w:ascii="Times New Roman" w:eastAsiaTheme="minorHAnsi" w:hAnsi="Times New Roman" w:cs="Times New Roman"/>
      <w:sz w:val="24"/>
      <w:szCs w:val="24"/>
    </w:rPr>
  </w:style>
  <w:style w:type="paragraph" w:customStyle="1" w:styleId="5A1F3BF11F084E9EA53E0B41A05F838E">
    <w:name w:val="5A1F3BF11F084E9EA53E0B41A05F838E"/>
    <w:rsid w:val="00B22705"/>
    <w:pPr>
      <w:spacing w:after="100" w:line="240" w:lineRule="auto"/>
    </w:pPr>
    <w:rPr>
      <w:rFonts w:ascii="Times New Roman" w:eastAsiaTheme="minorHAnsi" w:hAnsi="Times New Roman" w:cs="Times New Roman"/>
      <w:sz w:val="24"/>
      <w:szCs w:val="24"/>
    </w:rPr>
  </w:style>
  <w:style w:type="paragraph" w:customStyle="1" w:styleId="1DB5E7A7CE0C48C9A3E049760A84E12E">
    <w:name w:val="1DB5E7A7CE0C48C9A3E049760A84E12E"/>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
    <w:name w:val="1A9A5DAB91BD4FCC8E670B14F42056EF"/>
    <w:rsid w:val="00B22705"/>
    <w:pPr>
      <w:spacing w:after="100" w:line="240" w:lineRule="auto"/>
    </w:pPr>
    <w:rPr>
      <w:rFonts w:ascii="Times New Roman" w:eastAsiaTheme="minorHAnsi" w:hAnsi="Times New Roman" w:cs="Times New Roman"/>
      <w:sz w:val="24"/>
      <w:szCs w:val="24"/>
    </w:rPr>
  </w:style>
  <w:style w:type="paragraph" w:customStyle="1" w:styleId="8AF6290B069F4DCF80656E3C0F4CD16A">
    <w:name w:val="8AF6290B069F4DCF80656E3C0F4CD16A"/>
    <w:rsid w:val="00B22705"/>
    <w:pPr>
      <w:spacing w:after="100" w:line="240" w:lineRule="auto"/>
    </w:pPr>
    <w:rPr>
      <w:rFonts w:ascii="Times New Roman" w:eastAsiaTheme="minorHAnsi" w:hAnsi="Times New Roman" w:cs="Times New Roman"/>
      <w:sz w:val="24"/>
      <w:szCs w:val="24"/>
    </w:rPr>
  </w:style>
  <w:style w:type="paragraph" w:customStyle="1" w:styleId="E403FA9C647345EB8E678D28E6E019E4">
    <w:name w:val="E403FA9C647345EB8E678D28E6E019E4"/>
    <w:rsid w:val="00B22705"/>
    <w:pPr>
      <w:spacing w:after="100" w:line="240" w:lineRule="auto"/>
    </w:pPr>
    <w:rPr>
      <w:rFonts w:ascii="Times New Roman" w:eastAsiaTheme="minorHAnsi" w:hAnsi="Times New Roman" w:cs="Times New Roman"/>
      <w:sz w:val="24"/>
      <w:szCs w:val="24"/>
    </w:rPr>
  </w:style>
  <w:style w:type="paragraph" w:customStyle="1" w:styleId="C9FAFA6E3A8E425F8AB10F31744CF39E">
    <w:name w:val="C9FAFA6E3A8E425F8AB10F31744CF39E"/>
    <w:rsid w:val="00B22705"/>
    <w:pPr>
      <w:spacing w:after="100" w:line="240" w:lineRule="auto"/>
    </w:pPr>
    <w:rPr>
      <w:rFonts w:ascii="Times New Roman" w:eastAsiaTheme="minorHAnsi" w:hAnsi="Times New Roman" w:cs="Times New Roman"/>
      <w:sz w:val="24"/>
      <w:szCs w:val="24"/>
    </w:rPr>
  </w:style>
  <w:style w:type="paragraph" w:customStyle="1" w:styleId="B73B6DAF60494FDF9EC5C043E9F4982D">
    <w:name w:val="B73B6DAF60494FDF9EC5C043E9F4982D"/>
    <w:rsid w:val="00B22705"/>
    <w:pPr>
      <w:spacing w:after="100" w:line="240" w:lineRule="auto"/>
    </w:pPr>
    <w:rPr>
      <w:rFonts w:ascii="Times New Roman" w:eastAsiaTheme="minorHAnsi" w:hAnsi="Times New Roman" w:cs="Times New Roman"/>
      <w:sz w:val="24"/>
      <w:szCs w:val="24"/>
    </w:rPr>
  </w:style>
  <w:style w:type="paragraph" w:customStyle="1" w:styleId="8D2A3945B4C548E5B8D170C389E564DA">
    <w:name w:val="8D2A3945B4C548E5B8D170C389E564DA"/>
    <w:rsid w:val="00B22705"/>
    <w:pPr>
      <w:spacing w:after="100" w:line="240" w:lineRule="auto"/>
    </w:pPr>
    <w:rPr>
      <w:rFonts w:ascii="Times New Roman" w:eastAsiaTheme="minorHAnsi" w:hAnsi="Times New Roman" w:cs="Times New Roman"/>
      <w:sz w:val="24"/>
      <w:szCs w:val="24"/>
    </w:rPr>
  </w:style>
  <w:style w:type="paragraph" w:customStyle="1" w:styleId="6425DEAFD56A492D82D6EEF650C3F4DB">
    <w:name w:val="6425DEAFD56A492D82D6EEF650C3F4DB"/>
    <w:rsid w:val="00B22705"/>
    <w:pPr>
      <w:spacing w:after="100" w:line="240" w:lineRule="auto"/>
    </w:pPr>
    <w:rPr>
      <w:rFonts w:ascii="Times New Roman" w:eastAsiaTheme="minorHAnsi" w:hAnsi="Times New Roman" w:cs="Times New Roman"/>
      <w:sz w:val="24"/>
      <w:szCs w:val="24"/>
    </w:rPr>
  </w:style>
  <w:style w:type="paragraph" w:customStyle="1" w:styleId="68EAB57CD5274175BA56398612E8C004">
    <w:name w:val="68EAB57CD5274175BA56398612E8C004"/>
    <w:rsid w:val="00B22705"/>
    <w:pPr>
      <w:spacing w:after="100" w:line="240" w:lineRule="auto"/>
    </w:pPr>
    <w:rPr>
      <w:rFonts w:ascii="Times New Roman" w:eastAsiaTheme="minorHAnsi" w:hAnsi="Times New Roman" w:cs="Times New Roman"/>
      <w:sz w:val="24"/>
      <w:szCs w:val="24"/>
    </w:rPr>
  </w:style>
  <w:style w:type="paragraph" w:customStyle="1" w:styleId="1E6E4E72371043A48D625D6FDBF0A963">
    <w:name w:val="1E6E4E72371043A48D625D6FDBF0A963"/>
    <w:rsid w:val="00B22705"/>
    <w:pPr>
      <w:spacing w:after="100" w:line="240" w:lineRule="auto"/>
    </w:pPr>
    <w:rPr>
      <w:rFonts w:ascii="Times New Roman" w:eastAsiaTheme="minorHAnsi" w:hAnsi="Times New Roman" w:cs="Times New Roman"/>
      <w:sz w:val="24"/>
      <w:szCs w:val="24"/>
    </w:rPr>
  </w:style>
  <w:style w:type="paragraph" w:customStyle="1" w:styleId="95BBEAF51CB441BCB3EE7E5CABB6D458">
    <w:name w:val="95BBEAF51CB441BCB3EE7E5CABB6D458"/>
    <w:rsid w:val="00B22705"/>
    <w:pPr>
      <w:spacing w:after="100" w:line="240" w:lineRule="auto"/>
    </w:pPr>
    <w:rPr>
      <w:rFonts w:ascii="Times New Roman" w:eastAsiaTheme="minorHAnsi" w:hAnsi="Times New Roman" w:cs="Times New Roman"/>
      <w:sz w:val="24"/>
      <w:szCs w:val="24"/>
    </w:rPr>
  </w:style>
  <w:style w:type="paragraph" w:customStyle="1" w:styleId="9763377871074C18B35A6B212E088D80">
    <w:name w:val="9763377871074C18B35A6B212E088D80"/>
    <w:rsid w:val="00B22705"/>
    <w:pPr>
      <w:spacing w:after="100" w:line="240" w:lineRule="auto"/>
    </w:pPr>
    <w:rPr>
      <w:rFonts w:ascii="Times New Roman" w:eastAsiaTheme="minorHAnsi" w:hAnsi="Times New Roman" w:cs="Times New Roman"/>
      <w:sz w:val="24"/>
      <w:szCs w:val="24"/>
    </w:rPr>
  </w:style>
  <w:style w:type="paragraph" w:customStyle="1" w:styleId="4C4BD485B4D34444838D82C80A2FBF33">
    <w:name w:val="4C4BD485B4D34444838D82C80A2FBF33"/>
    <w:rsid w:val="00B22705"/>
    <w:pPr>
      <w:spacing w:after="100" w:line="240" w:lineRule="auto"/>
    </w:pPr>
    <w:rPr>
      <w:rFonts w:ascii="Times New Roman" w:eastAsiaTheme="minorHAnsi" w:hAnsi="Times New Roman" w:cs="Times New Roman"/>
      <w:sz w:val="24"/>
      <w:szCs w:val="24"/>
    </w:rPr>
  </w:style>
  <w:style w:type="paragraph" w:customStyle="1" w:styleId="2BDAF33C74434251A327F0BFD1EB54E9">
    <w:name w:val="2BDAF33C74434251A327F0BFD1EB54E9"/>
    <w:rsid w:val="00B22705"/>
    <w:pPr>
      <w:spacing w:after="100" w:line="240" w:lineRule="auto"/>
    </w:pPr>
    <w:rPr>
      <w:rFonts w:ascii="Times New Roman" w:eastAsiaTheme="minorHAnsi" w:hAnsi="Times New Roman" w:cs="Times New Roman"/>
      <w:sz w:val="24"/>
      <w:szCs w:val="24"/>
    </w:rPr>
  </w:style>
  <w:style w:type="paragraph" w:customStyle="1" w:styleId="1BC381B8C9ED41A6A0DA37781F04932C">
    <w:name w:val="1BC381B8C9ED41A6A0DA37781F04932C"/>
    <w:rsid w:val="00B22705"/>
    <w:pPr>
      <w:spacing w:after="100" w:line="240" w:lineRule="auto"/>
    </w:pPr>
    <w:rPr>
      <w:rFonts w:ascii="Times New Roman" w:eastAsiaTheme="minorHAnsi" w:hAnsi="Times New Roman" w:cs="Times New Roman"/>
      <w:sz w:val="24"/>
      <w:szCs w:val="24"/>
    </w:rPr>
  </w:style>
  <w:style w:type="paragraph" w:customStyle="1" w:styleId="585801C89BD340A4842E81910B7915D6">
    <w:name w:val="585801C89BD340A4842E81910B7915D6"/>
    <w:rsid w:val="00B22705"/>
    <w:pPr>
      <w:spacing w:after="100" w:line="240" w:lineRule="auto"/>
    </w:pPr>
    <w:rPr>
      <w:rFonts w:ascii="Times New Roman" w:eastAsiaTheme="minorHAnsi" w:hAnsi="Times New Roman" w:cs="Times New Roman"/>
      <w:sz w:val="24"/>
      <w:szCs w:val="24"/>
    </w:rPr>
  </w:style>
  <w:style w:type="paragraph" w:customStyle="1" w:styleId="5F0F90BB971F4CA08104D6CEFD4E05CA">
    <w:name w:val="5F0F90BB971F4CA08104D6CEFD4E05CA"/>
    <w:rsid w:val="00B22705"/>
    <w:pPr>
      <w:spacing w:after="100" w:line="240" w:lineRule="auto"/>
    </w:pPr>
    <w:rPr>
      <w:rFonts w:ascii="Times New Roman" w:eastAsiaTheme="minorHAnsi" w:hAnsi="Times New Roman" w:cs="Times New Roman"/>
      <w:sz w:val="24"/>
      <w:szCs w:val="24"/>
    </w:rPr>
  </w:style>
  <w:style w:type="paragraph" w:customStyle="1" w:styleId="1D221EF5E9D14CEE9B0880058A9D247B">
    <w:name w:val="1D221EF5E9D14CEE9B0880058A9D247B"/>
    <w:rsid w:val="00B22705"/>
    <w:pPr>
      <w:spacing w:after="100" w:line="240" w:lineRule="auto"/>
    </w:pPr>
    <w:rPr>
      <w:rFonts w:ascii="Times New Roman" w:eastAsiaTheme="minorHAnsi" w:hAnsi="Times New Roman" w:cs="Times New Roman"/>
      <w:sz w:val="24"/>
      <w:szCs w:val="24"/>
    </w:rPr>
  </w:style>
  <w:style w:type="paragraph" w:customStyle="1" w:styleId="818681A266454BDF8A38D31F9909BD2B">
    <w:name w:val="818681A266454BDF8A38D31F9909BD2B"/>
    <w:rsid w:val="00B22705"/>
    <w:pPr>
      <w:spacing w:after="100" w:line="240" w:lineRule="auto"/>
    </w:pPr>
    <w:rPr>
      <w:rFonts w:ascii="Times New Roman" w:eastAsiaTheme="minorHAnsi" w:hAnsi="Times New Roman" w:cs="Times New Roman"/>
      <w:sz w:val="24"/>
      <w:szCs w:val="24"/>
    </w:rPr>
  </w:style>
  <w:style w:type="paragraph" w:customStyle="1" w:styleId="D0192751BA7142848836317EFF209638">
    <w:name w:val="D0192751BA7142848836317EFF209638"/>
    <w:rsid w:val="00B22705"/>
    <w:pPr>
      <w:spacing w:after="100" w:line="240" w:lineRule="auto"/>
    </w:pPr>
    <w:rPr>
      <w:rFonts w:ascii="Times New Roman" w:eastAsiaTheme="minorHAnsi" w:hAnsi="Times New Roman" w:cs="Times New Roman"/>
      <w:sz w:val="24"/>
      <w:szCs w:val="24"/>
    </w:rPr>
  </w:style>
  <w:style w:type="paragraph" w:customStyle="1" w:styleId="FD03967E5BBD4067BF0914B8F7A0550F">
    <w:name w:val="FD03967E5BBD4067BF0914B8F7A0550F"/>
    <w:rsid w:val="00B22705"/>
    <w:pPr>
      <w:spacing w:after="100" w:line="240" w:lineRule="auto"/>
    </w:pPr>
    <w:rPr>
      <w:rFonts w:ascii="Times New Roman" w:eastAsiaTheme="minorHAnsi" w:hAnsi="Times New Roman" w:cs="Times New Roman"/>
      <w:sz w:val="24"/>
      <w:szCs w:val="24"/>
    </w:rPr>
  </w:style>
  <w:style w:type="paragraph" w:customStyle="1" w:styleId="934B958064074B019C4E56B3829E5A01">
    <w:name w:val="934B958064074B019C4E56B3829E5A01"/>
    <w:rsid w:val="00B22705"/>
    <w:pPr>
      <w:spacing w:after="100" w:line="240" w:lineRule="auto"/>
    </w:pPr>
    <w:rPr>
      <w:rFonts w:ascii="Times New Roman" w:eastAsiaTheme="minorHAnsi" w:hAnsi="Times New Roman" w:cs="Times New Roman"/>
      <w:sz w:val="24"/>
      <w:szCs w:val="24"/>
    </w:rPr>
  </w:style>
  <w:style w:type="paragraph" w:customStyle="1" w:styleId="7C8A1B76543046C9BE57FC54AF3ACEC3">
    <w:name w:val="7C8A1B76543046C9BE57FC54AF3ACEC3"/>
    <w:rsid w:val="00B22705"/>
    <w:pPr>
      <w:spacing w:after="100" w:line="240" w:lineRule="auto"/>
    </w:pPr>
    <w:rPr>
      <w:rFonts w:ascii="Times New Roman" w:eastAsiaTheme="minorHAnsi" w:hAnsi="Times New Roman" w:cs="Times New Roman"/>
      <w:sz w:val="24"/>
      <w:szCs w:val="24"/>
    </w:rPr>
  </w:style>
  <w:style w:type="paragraph" w:customStyle="1" w:styleId="D3A52E94A90F45B2A66E8ABEE5818549">
    <w:name w:val="D3A52E94A90F45B2A66E8ABEE5818549"/>
    <w:rsid w:val="00B22705"/>
    <w:pPr>
      <w:spacing w:after="100" w:line="240" w:lineRule="auto"/>
    </w:pPr>
    <w:rPr>
      <w:rFonts w:ascii="Times New Roman" w:eastAsiaTheme="minorHAnsi" w:hAnsi="Times New Roman" w:cs="Times New Roman"/>
      <w:sz w:val="24"/>
      <w:szCs w:val="24"/>
    </w:rPr>
  </w:style>
  <w:style w:type="paragraph" w:customStyle="1" w:styleId="88F380E0AA494181822260F35ABAFD422">
    <w:name w:val="88F380E0AA494181822260F35ABAFD42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2">
    <w:name w:val="E837F18BCE0C4A54BF1FF440FD994AF9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2">
    <w:name w:val="91C8541A9B994227A353D680CF02856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2">
    <w:name w:val="8A4A94C2F8104B659EAA1AE651D0AA1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
    <w:name w:val="BCC09F921BE54B1DAF16E9A0C85E624C2"/>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2">
    <w:name w:val="51AB895B8467423B870E3D669BA2E8F72"/>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2">
    <w:name w:val="0A29C254263F4018A790F7988EABD9002"/>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2">
    <w:name w:val="80E48399FB394F07A10940EA447FA18B2"/>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2">
    <w:name w:val="A39FD8EABA37434282A6BD7AC775F84C2"/>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2">
    <w:name w:val="780BAEE1CD364D8FB3FAD1817E6C813E2"/>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2">
    <w:name w:val="DE66441FB40D45C3B84DBCC8C0B914B92"/>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2">
    <w:name w:val="98031EDFA6F44EC3A95261EEEFA611D82"/>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2">
    <w:name w:val="ADD99607C9C34EA4978248DB5B6CBB312"/>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2">
    <w:name w:val="2356AFE943F74AEDBC2F158BCAEC4C8E2"/>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2">
    <w:name w:val="EE2297AF69334AEDB6A00F9F6ABC38202"/>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2">
    <w:name w:val="D74F0E662751487FA28FCD1E231A90042"/>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2">
    <w:name w:val="009D7B260C674ADFA3643A952EEA06092"/>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2">
    <w:name w:val="DB4691E81DC449F6A25AB6CA7614B5C52"/>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2">
    <w:name w:val="B309BD84C24F4C9E9FBF58A658F5FC7A2"/>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2">
    <w:name w:val="F08981EECAB34898A41E70D53F4531AC2"/>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2">
    <w:name w:val="136BEB0666004E79B616C5992049BA282"/>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2">
    <w:name w:val="0569B97422CF48208A990A941C0C46282"/>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2">
    <w:name w:val="7747AC3701614DF2B27345B9AED43A052"/>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2">
    <w:name w:val="9B6D0F423B1E45149D3841EFADA795412"/>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2">
    <w:name w:val="D436FD76169643E5A23AB0AC364543DF2"/>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2">
    <w:name w:val="57D48B27C9B346DE8BA45A595A38807E2"/>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2">
    <w:name w:val="78BF4377772745699244505866E0BEF42"/>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2">
    <w:name w:val="4724DF018511480E8D3E110D6C74B08D2"/>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2">
    <w:name w:val="4ECCAED3F26343428FFE9ACFC02E74E82"/>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2">
    <w:name w:val="840962F86C8E49D2991A6B96F4E602672"/>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2">
    <w:name w:val="67180C13A6DC4840AC8B1565A70397712"/>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2">
    <w:name w:val="637BB1CAA5F2403ABC15E92F5648672D2"/>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2">
    <w:name w:val="21EC1EF24BF242A7AAB2D7E28BA6DF632"/>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2">
    <w:name w:val="EEA2D3C6335442C0AD75427B1B60A0DF2"/>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2">
    <w:name w:val="895241DDEF8647D3A72FD5A2BB05D54E2"/>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2">
    <w:name w:val="C310472DE28C4C25962BB362EE3155E62"/>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2">
    <w:name w:val="4B00C1A4328F4DF8BAA2D067DDA920CE2"/>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2">
    <w:name w:val="A6EEB70F4ECC491A84505452C2E708F12"/>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2">
    <w:name w:val="37229F7D6AE64EBA84790C24157153FF2"/>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2">
    <w:name w:val="8A1A9E2E1BB8474D889F968B92E8E9CD2"/>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2">
    <w:name w:val="44FDCF15F74A40BCBCC13E953E65470D2"/>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2">
    <w:name w:val="EE049A2234024A1E892755765673FD4C2"/>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2">
    <w:name w:val="CA838C93ECD14C08B78D62BE9B647B472"/>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2">
    <w:name w:val="83DA3A32072A42A48F5C9EFF1BF98E6C2"/>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2">
    <w:name w:val="A5439EE1240D4F2987267FFD940CBF332"/>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1">
    <w:name w:val="34975A9D5D4A4B24875D3616D5A3A3731"/>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1">
    <w:name w:val="CF906E7A0AE149E79238F5EE3686FCFF1"/>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1">
    <w:name w:val="1B0D0DB7A48F42AEB6BBE32DCAF2185B1"/>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1">
    <w:name w:val="6E15C9D82AFE4068B30218D8E9A05B281"/>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1">
    <w:name w:val="69C43850E0804251B20C100F7B31EEC91"/>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1">
    <w:name w:val="77FC0A65F7CD4818A6FB431F81465DFC1"/>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1">
    <w:name w:val="53E63DECDB6C4EC7A1D8E38393720E581"/>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1">
    <w:name w:val="6A5309AFEBEB45EB85FFC7768E3B56771"/>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1">
    <w:name w:val="87976626F37541108B46AA7AF07650FA1"/>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1">
    <w:name w:val="26996DFDEB7E491FBC34A3AE99131D9B1"/>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1">
    <w:name w:val="148B723818A04D46AD846A081158F2931"/>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1">
    <w:name w:val="851854B154A14D99B40CF23E4B04888F1"/>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1">
    <w:name w:val="5EF3248CDB2F45E0BD8F9CBB93E6768D1"/>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1">
    <w:name w:val="CD3395BA75BC456B8B69F1A1246375781"/>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1">
    <w:name w:val="3A4AEC46E5604A5587A75D9BFCD25D851"/>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1">
    <w:name w:val="FEC190EB791C4751A5FC5A8429762BB11"/>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1">
    <w:name w:val="7EC0E04011A544ECB2FD8BA8AF357F131"/>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1">
    <w:name w:val="5A24EAAAD3DC4C22A875A9865DC635C21"/>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1">
    <w:name w:val="5A1F3BF11F084E9EA53E0B41A05F838E1"/>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1">
    <w:name w:val="1DB5E7A7CE0C48C9A3E049760A84E12E1"/>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
    <w:name w:val="1A9A5DAB91BD4FCC8E670B14F42056EF1"/>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1">
    <w:name w:val="8AF6290B069F4DCF80656E3C0F4CD16A1"/>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1">
    <w:name w:val="E403FA9C647345EB8E678D28E6E019E41"/>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1">
    <w:name w:val="C9FAFA6E3A8E425F8AB10F31744CF39E1"/>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1">
    <w:name w:val="B73B6DAF60494FDF9EC5C043E9F4982D1"/>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1">
    <w:name w:val="8D2A3945B4C548E5B8D170C389E564DA1"/>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1">
    <w:name w:val="6425DEAFD56A492D82D6EEF650C3F4DB1"/>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1">
    <w:name w:val="68EAB57CD5274175BA56398612E8C0041"/>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1">
    <w:name w:val="1E6E4E72371043A48D625D6FDBF0A9631"/>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1">
    <w:name w:val="95BBEAF51CB441BCB3EE7E5CABB6D4581"/>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1">
    <w:name w:val="9763377871074C18B35A6B212E088D801"/>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1">
    <w:name w:val="4C4BD485B4D34444838D82C80A2FBF331"/>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1">
    <w:name w:val="2BDAF33C74434251A327F0BFD1EB54E91"/>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1">
    <w:name w:val="1BC381B8C9ED41A6A0DA37781F04932C1"/>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1">
    <w:name w:val="585801C89BD340A4842E81910B7915D61"/>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1">
    <w:name w:val="5F0F90BB971F4CA08104D6CEFD4E05CA1"/>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1">
    <w:name w:val="1D221EF5E9D14CEE9B0880058A9D247B1"/>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1">
    <w:name w:val="818681A266454BDF8A38D31F9909BD2B1"/>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1">
    <w:name w:val="D0192751BA7142848836317EFF2096381"/>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1">
    <w:name w:val="FD03967E5BBD4067BF0914B8F7A0550F1"/>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1">
    <w:name w:val="934B958064074B019C4E56B3829E5A011"/>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
    <w:name w:val="621D60325ACA4811A3C8FC52C5311224"/>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
    <w:name w:val="0058DAF1FD1A4CBFBFA035020A3DEE77"/>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3">
    <w:name w:val="88F380E0AA494181822260F35ABAFD42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3">
    <w:name w:val="E837F18BCE0C4A54BF1FF440FD994AF9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3">
    <w:name w:val="91C8541A9B994227A353D680CF02856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3">
    <w:name w:val="8A4A94C2F8104B659EAA1AE651D0AA1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
    <w:name w:val="BCC09F921BE54B1DAF16E9A0C85E624C3"/>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3">
    <w:name w:val="51AB895B8467423B870E3D669BA2E8F73"/>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3">
    <w:name w:val="0A29C254263F4018A790F7988EABD9003"/>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3">
    <w:name w:val="80E48399FB394F07A10940EA447FA18B3"/>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3">
    <w:name w:val="A39FD8EABA37434282A6BD7AC775F84C3"/>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3">
    <w:name w:val="780BAEE1CD364D8FB3FAD1817E6C813E3"/>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3">
    <w:name w:val="DE66441FB40D45C3B84DBCC8C0B914B93"/>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3">
    <w:name w:val="98031EDFA6F44EC3A95261EEEFA611D83"/>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3">
    <w:name w:val="ADD99607C9C34EA4978248DB5B6CBB313"/>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3">
    <w:name w:val="2356AFE943F74AEDBC2F158BCAEC4C8E3"/>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3">
    <w:name w:val="EE2297AF69334AEDB6A00F9F6ABC38203"/>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3">
    <w:name w:val="D74F0E662751487FA28FCD1E231A90043"/>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3">
    <w:name w:val="009D7B260C674ADFA3643A952EEA06093"/>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3">
    <w:name w:val="DB4691E81DC449F6A25AB6CA7614B5C53"/>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3">
    <w:name w:val="B309BD84C24F4C9E9FBF58A658F5FC7A3"/>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3">
    <w:name w:val="F08981EECAB34898A41E70D53F4531AC3"/>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3">
    <w:name w:val="136BEB0666004E79B616C5992049BA283"/>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3">
    <w:name w:val="0569B97422CF48208A990A941C0C46283"/>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3">
    <w:name w:val="7747AC3701614DF2B27345B9AED43A053"/>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3">
    <w:name w:val="9B6D0F423B1E45149D3841EFADA795413"/>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3">
    <w:name w:val="D436FD76169643E5A23AB0AC364543DF3"/>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3">
    <w:name w:val="57D48B27C9B346DE8BA45A595A38807E3"/>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3">
    <w:name w:val="78BF4377772745699244505866E0BEF43"/>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3">
    <w:name w:val="4724DF018511480E8D3E110D6C74B08D3"/>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3">
    <w:name w:val="4ECCAED3F26343428FFE9ACFC02E74E83"/>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3">
    <w:name w:val="840962F86C8E49D2991A6B96F4E602673"/>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3">
    <w:name w:val="67180C13A6DC4840AC8B1565A70397713"/>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3">
    <w:name w:val="637BB1CAA5F2403ABC15E92F5648672D3"/>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3">
    <w:name w:val="21EC1EF24BF242A7AAB2D7E28BA6DF633"/>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3">
    <w:name w:val="EEA2D3C6335442C0AD75427B1B60A0DF3"/>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3">
    <w:name w:val="895241DDEF8647D3A72FD5A2BB05D54E3"/>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3">
    <w:name w:val="C310472DE28C4C25962BB362EE3155E63"/>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3">
    <w:name w:val="4B00C1A4328F4DF8BAA2D067DDA920CE3"/>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3">
    <w:name w:val="A6EEB70F4ECC491A84505452C2E708F13"/>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3">
    <w:name w:val="37229F7D6AE64EBA84790C24157153FF3"/>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3">
    <w:name w:val="8A1A9E2E1BB8474D889F968B92E8E9CD3"/>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3">
    <w:name w:val="44FDCF15F74A40BCBCC13E953E65470D3"/>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3">
    <w:name w:val="EE049A2234024A1E892755765673FD4C3"/>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3">
    <w:name w:val="CA838C93ECD14C08B78D62BE9B647B473"/>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3">
    <w:name w:val="83DA3A32072A42A48F5C9EFF1BF98E6C3"/>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3">
    <w:name w:val="A5439EE1240D4F2987267FFD940CBF333"/>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2">
    <w:name w:val="34975A9D5D4A4B24875D3616D5A3A3732"/>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2">
    <w:name w:val="CF906E7A0AE149E79238F5EE3686FCFF2"/>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2">
    <w:name w:val="1B0D0DB7A48F42AEB6BBE32DCAF2185B2"/>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2">
    <w:name w:val="6E15C9D82AFE4068B30218D8E9A05B282"/>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2">
    <w:name w:val="69C43850E0804251B20C100F7B31EEC92"/>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2">
    <w:name w:val="77FC0A65F7CD4818A6FB431F81465DFC2"/>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2">
    <w:name w:val="53E63DECDB6C4EC7A1D8E38393720E582"/>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2">
    <w:name w:val="6A5309AFEBEB45EB85FFC7768E3B56772"/>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2">
    <w:name w:val="87976626F37541108B46AA7AF07650FA2"/>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2">
    <w:name w:val="26996DFDEB7E491FBC34A3AE99131D9B2"/>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2">
    <w:name w:val="148B723818A04D46AD846A081158F2932"/>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2">
    <w:name w:val="851854B154A14D99B40CF23E4B04888F2"/>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2">
    <w:name w:val="5EF3248CDB2F45E0BD8F9CBB93E6768D2"/>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2">
    <w:name w:val="CD3395BA75BC456B8B69F1A1246375782"/>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2">
    <w:name w:val="3A4AEC46E5604A5587A75D9BFCD25D852"/>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2">
    <w:name w:val="FEC190EB791C4751A5FC5A8429762BB12"/>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2">
    <w:name w:val="7EC0E04011A544ECB2FD8BA8AF357F132"/>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2">
    <w:name w:val="5A24EAAAD3DC4C22A875A9865DC635C22"/>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2">
    <w:name w:val="5A1F3BF11F084E9EA53E0B41A05F838E2"/>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2">
    <w:name w:val="1DB5E7A7CE0C48C9A3E049760A84E12E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2">
    <w:name w:val="1A9A5DAB91BD4FCC8E670B14F42056EF2"/>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2">
    <w:name w:val="8AF6290B069F4DCF80656E3C0F4CD16A2"/>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2">
    <w:name w:val="E403FA9C647345EB8E678D28E6E019E42"/>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2">
    <w:name w:val="C9FAFA6E3A8E425F8AB10F31744CF39E2"/>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2">
    <w:name w:val="B73B6DAF60494FDF9EC5C043E9F4982D2"/>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2">
    <w:name w:val="8D2A3945B4C548E5B8D170C389E564DA2"/>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2">
    <w:name w:val="6425DEAFD56A492D82D6EEF650C3F4DB2"/>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2">
    <w:name w:val="68EAB57CD5274175BA56398612E8C0042"/>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2">
    <w:name w:val="1E6E4E72371043A48D625D6FDBF0A9632"/>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2">
    <w:name w:val="95BBEAF51CB441BCB3EE7E5CABB6D4582"/>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2">
    <w:name w:val="9763377871074C18B35A6B212E088D802"/>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2">
    <w:name w:val="4C4BD485B4D34444838D82C80A2FBF332"/>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2">
    <w:name w:val="2BDAF33C74434251A327F0BFD1EB54E92"/>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2">
    <w:name w:val="1BC381B8C9ED41A6A0DA37781F04932C2"/>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2">
    <w:name w:val="585801C89BD340A4842E81910B7915D62"/>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2">
    <w:name w:val="5F0F90BB971F4CA08104D6CEFD4E05CA2"/>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2">
    <w:name w:val="1D221EF5E9D14CEE9B0880058A9D247B2"/>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2">
    <w:name w:val="818681A266454BDF8A38D31F9909BD2B2"/>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2">
    <w:name w:val="D0192751BA7142848836317EFF2096382"/>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2">
    <w:name w:val="FD03967E5BBD4067BF0914B8F7A0550F2"/>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2">
    <w:name w:val="934B958064074B019C4E56B3829E5A012"/>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1">
    <w:name w:val="621D60325ACA4811A3C8FC52C53112241"/>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1">
    <w:name w:val="0058DAF1FD1A4CBFBFA035020A3DEE771"/>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4">
    <w:name w:val="88F380E0AA494181822260F35ABAFD42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4">
    <w:name w:val="E837F18BCE0C4A54BF1FF440FD994AF9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4">
    <w:name w:val="91C8541A9B994227A353D680CF02856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4">
    <w:name w:val="8A4A94C2F8104B659EAA1AE651D0AA1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
    <w:name w:val="BCC09F921BE54B1DAF16E9A0C85E624C4"/>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4">
    <w:name w:val="51AB895B8467423B870E3D669BA2E8F74"/>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4">
    <w:name w:val="0A29C254263F4018A790F7988EABD9004"/>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4">
    <w:name w:val="80E48399FB394F07A10940EA447FA18B4"/>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4">
    <w:name w:val="A39FD8EABA37434282A6BD7AC775F84C4"/>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4">
    <w:name w:val="780BAEE1CD364D8FB3FAD1817E6C813E4"/>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4">
    <w:name w:val="DE66441FB40D45C3B84DBCC8C0B914B94"/>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4">
    <w:name w:val="98031EDFA6F44EC3A95261EEEFA611D84"/>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4">
    <w:name w:val="ADD99607C9C34EA4978248DB5B6CBB314"/>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4">
    <w:name w:val="2356AFE943F74AEDBC2F158BCAEC4C8E4"/>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4">
    <w:name w:val="EE2297AF69334AEDB6A00F9F6ABC38204"/>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4">
    <w:name w:val="D74F0E662751487FA28FCD1E231A90044"/>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4">
    <w:name w:val="009D7B260C674ADFA3643A952EEA06094"/>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4">
    <w:name w:val="DB4691E81DC449F6A25AB6CA7614B5C54"/>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4">
    <w:name w:val="B309BD84C24F4C9E9FBF58A658F5FC7A4"/>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4">
    <w:name w:val="F08981EECAB34898A41E70D53F4531AC4"/>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4">
    <w:name w:val="136BEB0666004E79B616C5992049BA284"/>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4">
    <w:name w:val="0569B97422CF48208A990A941C0C46284"/>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4">
    <w:name w:val="7747AC3701614DF2B27345B9AED43A054"/>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4">
    <w:name w:val="9B6D0F423B1E45149D3841EFADA795414"/>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4">
    <w:name w:val="D436FD76169643E5A23AB0AC364543DF4"/>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4">
    <w:name w:val="57D48B27C9B346DE8BA45A595A38807E4"/>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4">
    <w:name w:val="78BF4377772745699244505866E0BEF44"/>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4">
    <w:name w:val="4724DF018511480E8D3E110D6C74B08D4"/>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4">
    <w:name w:val="4ECCAED3F26343428FFE9ACFC02E74E84"/>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4">
    <w:name w:val="840962F86C8E49D2991A6B96F4E602674"/>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4">
    <w:name w:val="67180C13A6DC4840AC8B1565A70397714"/>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4">
    <w:name w:val="637BB1CAA5F2403ABC15E92F5648672D4"/>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4">
    <w:name w:val="21EC1EF24BF242A7AAB2D7E28BA6DF634"/>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4">
    <w:name w:val="EEA2D3C6335442C0AD75427B1B60A0DF4"/>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4">
    <w:name w:val="895241DDEF8647D3A72FD5A2BB05D54E4"/>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4">
    <w:name w:val="C310472DE28C4C25962BB362EE3155E64"/>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4">
    <w:name w:val="4B00C1A4328F4DF8BAA2D067DDA920CE4"/>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4">
    <w:name w:val="A6EEB70F4ECC491A84505452C2E708F14"/>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4">
    <w:name w:val="37229F7D6AE64EBA84790C24157153FF4"/>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4">
    <w:name w:val="8A1A9E2E1BB8474D889F968B92E8E9CD4"/>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4">
    <w:name w:val="44FDCF15F74A40BCBCC13E953E65470D4"/>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4">
    <w:name w:val="EE049A2234024A1E892755765673FD4C4"/>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4">
    <w:name w:val="CA838C93ECD14C08B78D62BE9B647B474"/>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4">
    <w:name w:val="83DA3A32072A42A48F5C9EFF1BF98E6C4"/>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4">
    <w:name w:val="A5439EE1240D4F2987267FFD940CBF334"/>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3">
    <w:name w:val="34975A9D5D4A4B24875D3616D5A3A3733"/>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3">
    <w:name w:val="CF906E7A0AE149E79238F5EE3686FCFF3"/>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3">
    <w:name w:val="1B0D0DB7A48F42AEB6BBE32DCAF2185B3"/>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3">
    <w:name w:val="6E15C9D82AFE4068B30218D8E9A05B283"/>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3">
    <w:name w:val="69C43850E0804251B20C100F7B31EEC93"/>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3">
    <w:name w:val="77FC0A65F7CD4818A6FB431F81465DFC3"/>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3">
    <w:name w:val="53E63DECDB6C4EC7A1D8E38393720E583"/>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3">
    <w:name w:val="6A5309AFEBEB45EB85FFC7768E3B56773"/>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3">
    <w:name w:val="87976626F37541108B46AA7AF07650FA3"/>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3">
    <w:name w:val="26996DFDEB7E491FBC34A3AE99131D9B3"/>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3">
    <w:name w:val="148B723818A04D46AD846A081158F2933"/>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3">
    <w:name w:val="851854B154A14D99B40CF23E4B04888F3"/>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3">
    <w:name w:val="5EF3248CDB2F45E0BD8F9CBB93E6768D3"/>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3">
    <w:name w:val="CD3395BA75BC456B8B69F1A1246375783"/>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3">
    <w:name w:val="3A4AEC46E5604A5587A75D9BFCD25D853"/>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3">
    <w:name w:val="FEC190EB791C4751A5FC5A8429762BB13"/>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3">
    <w:name w:val="7EC0E04011A544ECB2FD8BA8AF357F133"/>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3">
    <w:name w:val="5A24EAAAD3DC4C22A875A9865DC635C23"/>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3">
    <w:name w:val="5A1F3BF11F084E9EA53E0B41A05F838E3"/>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3">
    <w:name w:val="1DB5E7A7CE0C48C9A3E049760A84E12E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3">
    <w:name w:val="1A9A5DAB91BD4FCC8E670B14F42056EF3"/>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3">
    <w:name w:val="8AF6290B069F4DCF80656E3C0F4CD16A3"/>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3">
    <w:name w:val="E403FA9C647345EB8E678D28E6E019E43"/>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3">
    <w:name w:val="C9FAFA6E3A8E425F8AB10F31744CF39E3"/>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3">
    <w:name w:val="B73B6DAF60494FDF9EC5C043E9F4982D3"/>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3">
    <w:name w:val="8D2A3945B4C548E5B8D170C389E564DA3"/>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3">
    <w:name w:val="6425DEAFD56A492D82D6EEF650C3F4DB3"/>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3">
    <w:name w:val="68EAB57CD5274175BA56398612E8C0043"/>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3">
    <w:name w:val="1E6E4E72371043A48D625D6FDBF0A9633"/>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3">
    <w:name w:val="95BBEAF51CB441BCB3EE7E5CABB6D4583"/>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3">
    <w:name w:val="9763377871074C18B35A6B212E088D803"/>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3">
    <w:name w:val="4C4BD485B4D34444838D82C80A2FBF333"/>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3">
    <w:name w:val="2BDAF33C74434251A327F0BFD1EB54E93"/>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3">
    <w:name w:val="1BC381B8C9ED41A6A0DA37781F04932C3"/>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3">
    <w:name w:val="585801C89BD340A4842E81910B7915D63"/>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3">
    <w:name w:val="5F0F90BB971F4CA08104D6CEFD4E05CA3"/>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3">
    <w:name w:val="1D221EF5E9D14CEE9B0880058A9D247B3"/>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3">
    <w:name w:val="818681A266454BDF8A38D31F9909BD2B3"/>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3">
    <w:name w:val="D0192751BA7142848836317EFF2096383"/>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3">
    <w:name w:val="FD03967E5BBD4067BF0914B8F7A0550F3"/>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3">
    <w:name w:val="934B958064074B019C4E56B3829E5A013"/>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2">
    <w:name w:val="621D60325ACA4811A3C8FC52C53112242"/>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2">
    <w:name w:val="0058DAF1FD1A4CBFBFA035020A3DEE772"/>
    <w:rsid w:val="00137934"/>
    <w:pPr>
      <w:spacing w:after="100" w:line="240" w:lineRule="auto"/>
    </w:pPr>
    <w:rPr>
      <w:rFonts w:ascii="Times New Roman" w:eastAsiaTheme="minorHAnsi" w:hAnsi="Times New Roman" w:cs="Times New Roman"/>
      <w:sz w:val="24"/>
      <w:szCs w:val="24"/>
    </w:rPr>
  </w:style>
  <w:style w:type="paragraph" w:customStyle="1" w:styleId="510522E17DE642839209C6B040CF095E">
    <w:name w:val="510522E17DE642839209C6B040CF095E"/>
    <w:rsid w:val="00290A87"/>
  </w:style>
  <w:style w:type="paragraph" w:customStyle="1" w:styleId="0AC0610B2DD94FD09BB1309337A3BD23">
    <w:name w:val="0AC0610B2DD94FD09BB1309337A3BD23"/>
    <w:rsid w:val="00290A87"/>
  </w:style>
  <w:style w:type="paragraph" w:customStyle="1" w:styleId="A4131321BB8A4E40BFE807CEA4E8DCCA">
    <w:name w:val="A4131321BB8A4E40BFE807CEA4E8DCCA"/>
    <w:rsid w:val="00290A87"/>
  </w:style>
  <w:style w:type="paragraph" w:customStyle="1" w:styleId="376C39B42C4D4A448846DD5A3764A502">
    <w:name w:val="376C39B42C4D4A448846DD5A3764A502"/>
    <w:rsid w:val="00290A87"/>
  </w:style>
  <w:style w:type="paragraph" w:customStyle="1" w:styleId="9F58991ED3774971B2018B1E56C6A28F">
    <w:name w:val="9F58991ED3774971B2018B1E56C6A28F"/>
    <w:rsid w:val="00290A87"/>
  </w:style>
  <w:style w:type="paragraph" w:customStyle="1" w:styleId="9DBB3E9271D847FD820045B3A8AC3AB4">
    <w:name w:val="9DBB3E9271D847FD820045B3A8AC3AB4"/>
    <w:rsid w:val="00290A87"/>
  </w:style>
  <w:style w:type="paragraph" w:customStyle="1" w:styleId="CDEA2D36EBB044C4B4EEAEBE9511AE24">
    <w:name w:val="CDEA2D36EBB044C4B4EEAEBE9511AE24"/>
    <w:rsid w:val="00290A87"/>
  </w:style>
  <w:style w:type="paragraph" w:customStyle="1" w:styleId="799FAD8C0DA249469F818CC4EF9A5F2F">
    <w:name w:val="799FAD8C0DA249469F818CC4EF9A5F2F"/>
    <w:rsid w:val="00290A87"/>
  </w:style>
  <w:style w:type="paragraph" w:customStyle="1" w:styleId="AAA87F0B7C49462AA3D2C830B37AD927">
    <w:name w:val="AAA87F0B7C49462AA3D2C830B37AD927"/>
    <w:rsid w:val="00290A87"/>
  </w:style>
  <w:style w:type="paragraph" w:customStyle="1" w:styleId="568ADDBED1304F1A89F5E0B6976444F3">
    <w:name w:val="568ADDBED1304F1A89F5E0B6976444F3"/>
    <w:rsid w:val="00290A87"/>
  </w:style>
  <w:style w:type="paragraph" w:customStyle="1" w:styleId="BF1C21B84AB5406E9D9536C603C5A8BD">
    <w:name w:val="BF1C21B84AB5406E9D9536C603C5A8BD"/>
    <w:rsid w:val="00290A87"/>
  </w:style>
  <w:style w:type="paragraph" w:customStyle="1" w:styleId="CB00827021B2495DBBF57D61B98031F7">
    <w:name w:val="CB00827021B2495DBBF57D61B98031F7"/>
    <w:rsid w:val="00290A87"/>
  </w:style>
  <w:style w:type="paragraph" w:customStyle="1" w:styleId="2AF21E88F4374CD8889FA64D72FF7B96">
    <w:name w:val="2AF21E88F4374CD8889FA64D72FF7B96"/>
    <w:rsid w:val="00290A87"/>
  </w:style>
  <w:style w:type="paragraph" w:customStyle="1" w:styleId="420E8451C4DD446EBB3E4261E6208537">
    <w:name w:val="420E8451C4DD446EBB3E4261E6208537"/>
    <w:rsid w:val="00290A87"/>
  </w:style>
  <w:style w:type="paragraph" w:customStyle="1" w:styleId="13806338E66340E0A47719F6352C0649">
    <w:name w:val="13806338E66340E0A47719F6352C0649"/>
    <w:rsid w:val="00290A87"/>
  </w:style>
  <w:style w:type="paragraph" w:customStyle="1" w:styleId="C8AA38639FB84CCB9EBF126267916414">
    <w:name w:val="C8AA38639FB84CCB9EBF126267916414"/>
    <w:rsid w:val="00290A87"/>
  </w:style>
  <w:style w:type="paragraph" w:customStyle="1" w:styleId="C5D96440612D49E5AD9C55A6B9E4E5B3">
    <w:name w:val="C5D96440612D49E5AD9C55A6B9E4E5B3"/>
    <w:rsid w:val="00290A87"/>
  </w:style>
  <w:style w:type="paragraph" w:customStyle="1" w:styleId="388952ABFE70468493EDF4267E27129C">
    <w:name w:val="388952ABFE70468493EDF4267E27129C"/>
    <w:rsid w:val="00290A87"/>
  </w:style>
  <w:style w:type="paragraph" w:customStyle="1" w:styleId="6C9A34BACECE410AB63B920274D7BEAB">
    <w:name w:val="6C9A34BACECE410AB63B920274D7BEAB"/>
    <w:rsid w:val="00290A87"/>
  </w:style>
  <w:style w:type="paragraph" w:customStyle="1" w:styleId="265F2664FF1D4722B39D8DD04DC9BDE9">
    <w:name w:val="265F2664FF1D4722B39D8DD04DC9BDE9"/>
    <w:rsid w:val="00290A87"/>
  </w:style>
  <w:style w:type="paragraph" w:customStyle="1" w:styleId="C8519DD2AA3B4C0C90AB33E5569F4D24">
    <w:name w:val="C8519DD2AA3B4C0C90AB33E5569F4D24"/>
    <w:rsid w:val="00290A87"/>
  </w:style>
  <w:style w:type="paragraph" w:customStyle="1" w:styleId="75E92813674147C7BFBC5187F04E37E5">
    <w:name w:val="75E92813674147C7BFBC5187F04E37E5"/>
    <w:rsid w:val="00290A87"/>
  </w:style>
  <w:style w:type="paragraph" w:customStyle="1" w:styleId="636A34E5ADB04FF69BD27E64369BCFBE">
    <w:name w:val="636A34E5ADB04FF69BD27E64369BCFBE"/>
    <w:rsid w:val="00290A87"/>
  </w:style>
  <w:style w:type="paragraph" w:customStyle="1" w:styleId="508C0D29F6254687959A9989F45D5D8D">
    <w:name w:val="508C0D29F6254687959A9989F45D5D8D"/>
    <w:rsid w:val="00290A87"/>
  </w:style>
  <w:style w:type="paragraph" w:customStyle="1" w:styleId="88F380E0AA494181822260F35ABAFD425">
    <w:name w:val="88F380E0AA494181822260F35ABAFD42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5">
    <w:name w:val="E837F18BCE0C4A54BF1FF440FD994AF9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5">
    <w:name w:val="91C8541A9B994227A353D680CF02856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5">
    <w:name w:val="8A4A94C2F8104B659EAA1AE651D0AA1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5">
    <w:name w:val="BCC09F921BE54B1DAF16E9A0C85E624C5"/>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5">
    <w:name w:val="51AB895B8467423B870E3D669BA2E8F75"/>
    <w:rsid w:val="004446D4"/>
    <w:pPr>
      <w:spacing w:after="100" w:line="240" w:lineRule="auto"/>
    </w:pPr>
    <w:rPr>
      <w:rFonts w:ascii="Times New Roman" w:eastAsiaTheme="minorHAnsi" w:hAnsi="Times New Roman" w:cs="Times New Roman"/>
      <w:sz w:val="24"/>
      <w:szCs w:val="24"/>
    </w:rPr>
  </w:style>
  <w:style w:type="paragraph" w:customStyle="1" w:styleId="0A29C254263F4018A790F7988EABD9005">
    <w:name w:val="0A29C254263F4018A790F7988EABD9005"/>
    <w:rsid w:val="004446D4"/>
    <w:pPr>
      <w:spacing w:after="100" w:line="240" w:lineRule="auto"/>
    </w:pPr>
    <w:rPr>
      <w:rFonts w:ascii="Times New Roman" w:eastAsiaTheme="minorHAnsi" w:hAnsi="Times New Roman" w:cs="Times New Roman"/>
      <w:sz w:val="24"/>
      <w:szCs w:val="24"/>
    </w:rPr>
  </w:style>
  <w:style w:type="paragraph" w:customStyle="1" w:styleId="80E48399FB394F07A10940EA447FA18B5">
    <w:name w:val="80E48399FB394F07A10940EA447FA18B5"/>
    <w:rsid w:val="004446D4"/>
    <w:pPr>
      <w:spacing w:after="100" w:line="240" w:lineRule="auto"/>
    </w:pPr>
    <w:rPr>
      <w:rFonts w:ascii="Times New Roman" w:eastAsiaTheme="minorHAnsi" w:hAnsi="Times New Roman" w:cs="Times New Roman"/>
      <w:sz w:val="24"/>
      <w:szCs w:val="24"/>
    </w:rPr>
  </w:style>
  <w:style w:type="paragraph" w:customStyle="1" w:styleId="A39FD8EABA37434282A6BD7AC775F84C5">
    <w:name w:val="A39FD8EABA37434282A6BD7AC775F84C5"/>
    <w:rsid w:val="004446D4"/>
    <w:pPr>
      <w:spacing w:after="100" w:line="240" w:lineRule="auto"/>
    </w:pPr>
    <w:rPr>
      <w:rFonts w:ascii="Times New Roman" w:eastAsiaTheme="minorHAnsi" w:hAnsi="Times New Roman" w:cs="Times New Roman"/>
      <w:sz w:val="24"/>
      <w:szCs w:val="24"/>
    </w:rPr>
  </w:style>
  <w:style w:type="paragraph" w:customStyle="1" w:styleId="510522E17DE642839209C6B040CF095E1">
    <w:name w:val="510522E17DE642839209C6B040CF095E1"/>
    <w:rsid w:val="004446D4"/>
    <w:pPr>
      <w:spacing w:after="100" w:line="240" w:lineRule="auto"/>
    </w:pPr>
    <w:rPr>
      <w:rFonts w:ascii="Times New Roman" w:eastAsiaTheme="minorHAnsi" w:hAnsi="Times New Roman" w:cs="Times New Roman"/>
      <w:sz w:val="24"/>
      <w:szCs w:val="24"/>
    </w:rPr>
  </w:style>
  <w:style w:type="paragraph" w:customStyle="1" w:styleId="DE66441FB40D45C3B84DBCC8C0B914B95">
    <w:name w:val="DE66441FB40D45C3B84DBCC8C0B914B95"/>
    <w:rsid w:val="004446D4"/>
    <w:pPr>
      <w:spacing w:after="100" w:line="240" w:lineRule="auto"/>
    </w:pPr>
    <w:rPr>
      <w:rFonts w:ascii="Times New Roman" w:eastAsiaTheme="minorHAnsi" w:hAnsi="Times New Roman" w:cs="Times New Roman"/>
      <w:sz w:val="24"/>
      <w:szCs w:val="24"/>
    </w:rPr>
  </w:style>
  <w:style w:type="paragraph" w:customStyle="1" w:styleId="98031EDFA6F44EC3A95261EEEFA611D85">
    <w:name w:val="98031EDFA6F44EC3A95261EEEFA611D85"/>
    <w:rsid w:val="004446D4"/>
    <w:pPr>
      <w:spacing w:after="100" w:line="240" w:lineRule="auto"/>
    </w:pPr>
    <w:rPr>
      <w:rFonts w:ascii="Times New Roman" w:eastAsiaTheme="minorHAnsi" w:hAnsi="Times New Roman" w:cs="Times New Roman"/>
      <w:sz w:val="24"/>
      <w:szCs w:val="24"/>
    </w:rPr>
  </w:style>
  <w:style w:type="paragraph" w:customStyle="1" w:styleId="ADD99607C9C34EA4978248DB5B6CBB315">
    <w:name w:val="ADD99607C9C34EA4978248DB5B6CBB315"/>
    <w:rsid w:val="004446D4"/>
    <w:pPr>
      <w:spacing w:after="100" w:line="240" w:lineRule="auto"/>
    </w:pPr>
    <w:rPr>
      <w:rFonts w:ascii="Times New Roman" w:eastAsiaTheme="minorHAnsi" w:hAnsi="Times New Roman" w:cs="Times New Roman"/>
      <w:sz w:val="24"/>
      <w:szCs w:val="24"/>
    </w:rPr>
  </w:style>
  <w:style w:type="paragraph" w:customStyle="1" w:styleId="2356AFE943F74AEDBC2F158BCAEC4C8E5">
    <w:name w:val="2356AFE943F74AEDBC2F158BCAEC4C8E5"/>
    <w:rsid w:val="004446D4"/>
    <w:pPr>
      <w:spacing w:after="100" w:line="240" w:lineRule="auto"/>
    </w:pPr>
    <w:rPr>
      <w:rFonts w:ascii="Times New Roman" w:eastAsiaTheme="minorHAnsi" w:hAnsi="Times New Roman" w:cs="Times New Roman"/>
      <w:sz w:val="24"/>
      <w:szCs w:val="24"/>
    </w:rPr>
  </w:style>
  <w:style w:type="paragraph" w:customStyle="1" w:styleId="EE2297AF69334AEDB6A00F9F6ABC38205">
    <w:name w:val="EE2297AF69334AEDB6A00F9F6ABC38205"/>
    <w:rsid w:val="004446D4"/>
    <w:pPr>
      <w:spacing w:after="100" w:line="240" w:lineRule="auto"/>
    </w:pPr>
    <w:rPr>
      <w:rFonts w:ascii="Times New Roman" w:eastAsiaTheme="minorHAnsi" w:hAnsi="Times New Roman" w:cs="Times New Roman"/>
      <w:sz w:val="24"/>
      <w:szCs w:val="24"/>
    </w:rPr>
  </w:style>
  <w:style w:type="paragraph" w:customStyle="1" w:styleId="D74F0E662751487FA28FCD1E231A90045">
    <w:name w:val="D74F0E662751487FA28FCD1E231A90045"/>
    <w:rsid w:val="004446D4"/>
    <w:pPr>
      <w:spacing w:after="100" w:line="240" w:lineRule="auto"/>
    </w:pPr>
    <w:rPr>
      <w:rFonts w:ascii="Times New Roman" w:eastAsiaTheme="minorHAnsi" w:hAnsi="Times New Roman" w:cs="Times New Roman"/>
      <w:sz w:val="24"/>
      <w:szCs w:val="24"/>
    </w:rPr>
  </w:style>
  <w:style w:type="paragraph" w:customStyle="1" w:styleId="009D7B260C674ADFA3643A952EEA06095">
    <w:name w:val="009D7B260C674ADFA3643A952EEA06095"/>
    <w:rsid w:val="004446D4"/>
    <w:pPr>
      <w:spacing w:after="100" w:line="240" w:lineRule="auto"/>
    </w:pPr>
    <w:rPr>
      <w:rFonts w:ascii="Times New Roman" w:eastAsiaTheme="minorHAnsi" w:hAnsi="Times New Roman" w:cs="Times New Roman"/>
      <w:sz w:val="24"/>
      <w:szCs w:val="24"/>
    </w:rPr>
  </w:style>
  <w:style w:type="paragraph" w:customStyle="1" w:styleId="DB4691E81DC449F6A25AB6CA7614B5C55">
    <w:name w:val="DB4691E81DC449F6A25AB6CA7614B5C55"/>
    <w:rsid w:val="004446D4"/>
    <w:pPr>
      <w:spacing w:after="100" w:line="240" w:lineRule="auto"/>
    </w:pPr>
    <w:rPr>
      <w:rFonts w:ascii="Times New Roman" w:eastAsiaTheme="minorHAnsi" w:hAnsi="Times New Roman" w:cs="Times New Roman"/>
      <w:sz w:val="24"/>
      <w:szCs w:val="24"/>
    </w:rPr>
  </w:style>
  <w:style w:type="paragraph" w:customStyle="1" w:styleId="0AC0610B2DD94FD09BB1309337A3BD231">
    <w:name w:val="0AC0610B2DD94FD09BB1309337A3BD231"/>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5">
    <w:name w:val="B309BD84C24F4C9E9FBF58A658F5FC7A5"/>
    <w:rsid w:val="004446D4"/>
    <w:pPr>
      <w:spacing w:after="100" w:line="240" w:lineRule="auto"/>
    </w:pPr>
    <w:rPr>
      <w:rFonts w:ascii="Times New Roman" w:eastAsiaTheme="minorHAnsi" w:hAnsi="Times New Roman" w:cs="Times New Roman"/>
      <w:sz w:val="24"/>
      <w:szCs w:val="24"/>
    </w:rPr>
  </w:style>
  <w:style w:type="paragraph" w:customStyle="1" w:styleId="F08981EECAB34898A41E70D53F4531AC5">
    <w:name w:val="F08981EECAB34898A41E70D53F4531AC5"/>
    <w:rsid w:val="004446D4"/>
    <w:pPr>
      <w:spacing w:after="100" w:line="240" w:lineRule="auto"/>
    </w:pPr>
    <w:rPr>
      <w:rFonts w:ascii="Times New Roman" w:eastAsiaTheme="minorHAnsi" w:hAnsi="Times New Roman" w:cs="Times New Roman"/>
      <w:sz w:val="24"/>
      <w:szCs w:val="24"/>
    </w:rPr>
  </w:style>
  <w:style w:type="paragraph" w:customStyle="1" w:styleId="136BEB0666004E79B616C5992049BA285">
    <w:name w:val="136BEB0666004E79B616C5992049BA285"/>
    <w:rsid w:val="004446D4"/>
    <w:pPr>
      <w:spacing w:after="100" w:line="240" w:lineRule="auto"/>
    </w:pPr>
    <w:rPr>
      <w:rFonts w:ascii="Times New Roman" w:eastAsiaTheme="minorHAnsi" w:hAnsi="Times New Roman" w:cs="Times New Roman"/>
      <w:sz w:val="24"/>
      <w:szCs w:val="24"/>
    </w:rPr>
  </w:style>
  <w:style w:type="paragraph" w:customStyle="1" w:styleId="A4131321BB8A4E40BFE807CEA4E8DCCA1">
    <w:name w:val="A4131321BB8A4E40BFE807CEA4E8DCCA1"/>
    <w:rsid w:val="004446D4"/>
    <w:pPr>
      <w:spacing w:after="100" w:line="240" w:lineRule="auto"/>
    </w:pPr>
    <w:rPr>
      <w:rFonts w:ascii="Times New Roman" w:eastAsiaTheme="minorHAnsi" w:hAnsi="Times New Roman" w:cs="Times New Roman"/>
      <w:sz w:val="24"/>
      <w:szCs w:val="24"/>
    </w:rPr>
  </w:style>
  <w:style w:type="paragraph" w:customStyle="1" w:styleId="376C39B42C4D4A448846DD5A3764A5021">
    <w:name w:val="376C39B42C4D4A448846DD5A3764A5021"/>
    <w:rsid w:val="004446D4"/>
    <w:pPr>
      <w:spacing w:after="100" w:line="240" w:lineRule="auto"/>
    </w:pPr>
    <w:rPr>
      <w:rFonts w:ascii="Times New Roman" w:eastAsiaTheme="minorHAnsi" w:hAnsi="Times New Roman" w:cs="Times New Roman"/>
      <w:sz w:val="24"/>
      <w:szCs w:val="24"/>
    </w:rPr>
  </w:style>
  <w:style w:type="paragraph" w:customStyle="1" w:styleId="9F58991ED3774971B2018B1E56C6A28F1">
    <w:name w:val="9F58991ED3774971B2018B1E56C6A28F1"/>
    <w:rsid w:val="004446D4"/>
    <w:pPr>
      <w:spacing w:after="100" w:line="240" w:lineRule="auto"/>
    </w:pPr>
    <w:rPr>
      <w:rFonts w:ascii="Times New Roman" w:eastAsiaTheme="minorHAnsi" w:hAnsi="Times New Roman" w:cs="Times New Roman"/>
      <w:sz w:val="24"/>
      <w:szCs w:val="24"/>
    </w:rPr>
  </w:style>
  <w:style w:type="paragraph" w:customStyle="1" w:styleId="0569B97422CF48208A990A941C0C46285">
    <w:name w:val="0569B97422CF48208A990A941C0C46285"/>
    <w:rsid w:val="004446D4"/>
    <w:pPr>
      <w:spacing w:after="100" w:line="240" w:lineRule="auto"/>
    </w:pPr>
    <w:rPr>
      <w:rFonts w:ascii="Times New Roman" w:eastAsiaTheme="minorHAnsi" w:hAnsi="Times New Roman" w:cs="Times New Roman"/>
      <w:sz w:val="24"/>
      <w:szCs w:val="24"/>
    </w:rPr>
  </w:style>
  <w:style w:type="paragraph" w:customStyle="1" w:styleId="7747AC3701614DF2B27345B9AED43A055">
    <w:name w:val="7747AC3701614DF2B27345B9AED43A055"/>
    <w:rsid w:val="004446D4"/>
    <w:pPr>
      <w:spacing w:after="100" w:line="240" w:lineRule="auto"/>
    </w:pPr>
    <w:rPr>
      <w:rFonts w:ascii="Times New Roman" w:eastAsiaTheme="minorHAnsi" w:hAnsi="Times New Roman" w:cs="Times New Roman"/>
      <w:sz w:val="24"/>
      <w:szCs w:val="24"/>
    </w:rPr>
  </w:style>
  <w:style w:type="paragraph" w:customStyle="1" w:styleId="9B6D0F423B1E45149D3841EFADA795415">
    <w:name w:val="9B6D0F423B1E45149D3841EFADA795415"/>
    <w:rsid w:val="004446D4"/>
    <w:pPr>
      <w:spacing w:after="100" w:line="240" w:lineRule="auto"/>
    </w:pPr>
    <w:rPr>
      <w:rFonts w:ascii="Times New Roman" w:eastAsiaTheme="minorHAnsi" w:hAnsi="Times New Roman" w:cs="Times New Roman"/>
      <w:sz w:val="24"/>
      <w:szCs w:val="24"/>
    </w:rPr>
  </w:style>
  <w:style w:type="paragraph" w:customStyle="1" w:styleId="CDEA2D36EBB044C4B4EEAEBE9511AE241">
    <w:name w:val="CDEA2D36EBB044C4B4EEAEBE9511AE241"/>
    <w:rsid w:val="004446D4"/>
    <w:pPr>
      <w:spacing w:after="100" w:line="240" w:lineRule="auto"/>
    </w:pPr>
    <w:rPr>
      <w:rFonts w:ascii="Times New Roman" w:eastAsiaTheme="minorHAnsi" w:hAnsi="Times New Roman" w:cs="Times New Roman"/>
      <w:sz w:val="24"/>
      <w:szCs w:val="24"/>
    </w:rPr>
  </w:style>
  <w:style w:type="paragraph" w:customStyle="1" w:styleId="799FAD8C0DA249469F818CC4EF9A5F2F1">
    <w:name w:val="799FAD8C0DA249469F818CC4EF9A5F2F1"/>
    <w:rsid w:val="004446D4"/>
    <w:pPr>
      <w:spacing w:after="100" w:line="240" w:lineRule="auto"/>
    </w:pPr>
    <w:rPr>
      <w:rFonts w:ascii="Times New Roman" w:eastAsiaTheme="minorHAnsi" w:hAnsi="Times New Roman" w:cs="Times New Roman"/>
      <w:sz w:val="24"/>
      <w:szCs w:val="24"/>
    </w:rPr>
  </w:style>
  <w:style w:type="paragraph" w:customStyle="1" w:styleId="78BF4377772745699244505866E0BEF45">
    <w:name w:val="78BF4377772745699244505866E0BEF45"/>
    <w:rsid w:val="004446D4"/>
    <w:pPr>
      <w:spacing w:after="100" w:line="240" w:lineRule="auto"/>
    </w:pPr>
    <w:rPr>
      <w:rFonts w:ascii="Times New Roman" w:eastAsiaTheme="minorHAnsi" w:hAnsi="Times New Roman" w:cs="Times New Roman"/>
      <w:sz w:val="24"/>
      <w:szCs w:val="24"/>
    </w:rPr>
  </w:style>
  <w:style w:type="paragraph" w:customStyle="1" w:styleId="AAA87F0B7C49462AA3D2C830B37AD9271">
    <w:name w:val="AAA87F0B7C49462AA3D2C830B37AD927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1">
    <w:name w:val="568ADDBED1304F1A89F5E0B6976444F3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5">
    <w:name w:val="4724DF018511480E8D3E110D6C74B08D5"/>
    <w:rsid w:val="004446D4"/>
    <w:pPr>
      <w:spacing w:after="100" w:line="240" w:lineRule="auto"/>
    </w:pPr>
    <w:rPr>
      <w:rFonts w:ascii="Times New Roman" w:eastAsiaTheme="minorHAnsi" w:hAnsi="Times New Roman" w:cs="Times New Roman"/>
      <w:sz w:val="24"/>
      <w:szCs w:val="24"/>
    </w:rPr>
  </w:style>
  <w:style w:type="paragraph" w:customStyle="1" w:styleId="4ECCAED3F26343428FFE9ACFC02E74E85">
    <w:name w:val="4ECCAED3F26343428FFE9ACFC02E74E85"/>
    <w:rsid w:val="004446D4"/>
    <w:pPr>
      <w:spacing w:after="100" w:line="240" w:lineRule="auto"/>
    </w:pPr>
    <w:rPr>
      <w:rFonts w:ascii="Times New Roman" w:eastAsiaTheme="minorHAnsi" w:hAnsi="Times New Roman" w:cs="Times New Roman"/>
      <w:sz w:val="24"/>
      <w:szCs w:val="24"/>
    </w:rPr>
  </w:style>
  <w:style w:type="paragraph" w:customStyle="1" w:styleId="840962F86C8E49D2991A6B96F4E602675">
    <w:name w:val="840962F86C8E49D2991A6B96F4E602675"/>
    <w:rsid w:val="004446D4"/>
    <w:pPr>
      <w:spacing w:after="100" w:line="240" w:lineRule="auto"/>
    </w:pPr>
    <w:rPr>
      <w:rFonts w:ascii="Times New Roman" w:eastAsiaTheme="minorHAnsi" w:hAnsi="Times New Roman" w:cs="Times New Roman"/>
      <w:sz w:val="24"/>
      <w:szCs w:val="24"/>
    </w:rPr>
  </w:style>
  <w:style w:type="paragraph" w:customStyle="1" w:styleId="67180C13A6DC4840AC8B1565A70397715">
    <w:name w:val="67180C13A6DC4840AC8B1565A70397715"/>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420E8451C4DD446EBB3E4261E62085371">
    <w:name w:val="420E8451C4DD446EBB3E4261E62085371"/>
    <w:rsid w:val="004446D4"/>
    <w:pPr>
      <w:spacing w:after="100" w:line="240" w:lineRule="auto"/>
    </w:pPr>
    <w:rPr>
      <w:rFonts w:ascii="Times New Roman" w:eastAsiaTheme="minorHAnsi" w:hAnsi="Times New Roman" w:cs="Times New Roman"/>
      <w:sz w:val="24"/>
      <w:szCs w:val="24"/>
    </w:rPr>
  </w:style>
  <w:style w:type="paragraph" w:customStyle="1" w:styleId="13806338E66340E0A47719F6352C06491">
    <w:name w:val="13806338E66340E0A47719F6352C06491"/>
    <w:rsid w:val="004446D4"/>
    <w:pPr>
      <w:spacing w:after="100" w:line="240" w:lineRule="auto"/>
    </w:pPr>
    <w:rPr>
      <w:rFonts w:ascii="Times New Roman" w:eastAsiaTheme="minorHAnsi" w:hAnsi="Times New Roman" w:cs="Times New Roman"/>
      <w:sz w:val="24"/>
      <w:szCs w:val="24"/>
    </w:rPr>
  </w:style>
  <w:style w:type="paragraph" w:customStyle="1" w:styleId="C8AA38639FB84CCB9EBF1262679164141">
    <w:name w:val="C8AA38639FB84CCB9EBF1262679164141"/>
    <w:rsid w:val="004446D4"/>
    <w:pPr>
      <w:spacing w:after="100" w:line="240" w:lineRule="auto"/>
    </w:pPr>
    <w:rPr>
      <w:rFonts w:ascii="Times New Roman" w:eastAsiaTheme="minorHAnsi" w:hAnsi="Times New Roman" w:cs="Times New Roman"/>
      <w:sz w:val="24"/>
      <w:szCs w:val="24"/>
    </w:rPr>
  </w:style>
  <w:style w:type="paragraph" w:customStyle="1" w:styleId="EEA2D3C6335442C0AD75427B1B60A0DF5">
    <w:name w:val="EEA2D3C6335442C0AD75427B1B60A0DF5"/>
    <w:rsid w:val="004446D4"/>
    <w:pPr>
      <w:spacing w:after="100" w:line="240" w:lineRule="auto"/>
    </w:pPr>
    <w:rPr>
      <w:rFonts w:ascii="Times New Roman" w:eastAsiaTheme="minorHAnsi" w:hAnsi="Times New Roman" w:cs="Times New Roman"/>
      <w:sz w:val="24"/>
      <w:szCs w:val="24"/>
    </w:rPr>
  </w:style>
  <w:style w:type="paragraph" w:customStyle="1" w:styleId="895241DDEF8647D3A72FD5A2BB05D54E5">
    <w:name w:val="895241DDEF8647D3A72FD5A2BB05D54E5"/>
    <w:rsid w:val="004446D4"/>
    <w:pPr>
      <w:spacing w:after="100" w:line="240" w:lineRule="auto"/>
    </w:pPr>
    <w:rPr>
      <w:rFonts w:ascii="Times New Roman" w:eastAsiaTheme="minorHAnsi" w:hAnsi="Times New Roman" w:cs="Times New Roman"/>
      <w:sz w:val="24"/>
      <w:szCs w:val="24"/>
    </w:rPr>
  </w:style>
  <w:style w:type="paragraph" w:customStyle="1" w:styleId="C5D96440612D49E5AD9C55A6B9E4E5B31">
    <w:name w:val="C5D96440612D49E5AD9C55A6B9E4E5B31"/>
    <w:rsid w:val="004446D4"/>
    <w:pPr>
      <w:spacing w:after="100" w:line="240" w:lineRule="auto"/>
    </w:pPr>
    <w:rPr>
      <w:rFonts w:ascii="Times New Roman" w:eastAsiaTheme="minorHAnsi" w:hAnsi="Times New Roman" w:cs="Times New Roman"/>
      <w:sz w:val="24"/>
      <w:szCs w:val="24"/>
    </w:rPr>
  </w:style>
  <w:style w:type="paragraph" w:customStyle="1" w:styleId="C310472DE28C4C25962BB362EE3155E65">
    <w:name w:val="C310472DE28C4C25962BB362EE3155E65"/>
    <w:rsid w:val="004446D4"/>
    <w:pPr>
      <w:spacing w:after="100" w:line="240" w:lineRule="auto"/>
    </w:pPr>
    <w:rPr>
      <w:rFonts w:ascii="Times New Roman" w:eastAsiaTheme="minorHAnsi" w:hAnsi="Times New Roman" w:cs="Times New Roman"/>
      <w:sz w:val="24"/>
      <w:szCs w:val="24"/>
    </w:rPr>
  </w:style>
  <w:style w:type="paragraph" w:customStyle="1" w:styleId="4B00C1A4328F4DF8BAA2D067DDA920CE5">
    <w:name w:val="4B00C1A4328F4DF8BAA2D067DDA920CE5"/>
    <w:rsid w:val="004446D4"/>
    <w:pPr>
      <w:spacing w:after="100" w:line="240" w:lineRule="auto"/>
    </w:pPr>
    <w:rPr>
      <w:rFonts w:ascii="Times New Roman" w:eastAsiaTheme="minorHAnsi" w:hAnsi="Times New Roman" w:cs="Times New Roman"/>
      <w:sz w:val="24"/>
      <w:szCs w:val="24"/>
    </w:rPr>
  </w:style>
  <w:style w:type="paragraph" w:customStyle="1" w:styleId="A6EEB70F4ECC491A84505452C2E708F15">
    <w:name w:val="A6EEB70F4ECC491A84505452C2E708F15"/>
    <w:rsid w:val="004446D4"/>
    <w:pPr>
      <w:spacing w:after="100" w:line="240" w:lineRule="auto"/>
    </w:pPr>
    <w:rPr>
      <w:rFonts w:ascii="Times New Roman" w:eastAsiaTheme="minorHAnsi" w:hAnsi="Times New Roman" w:cs="Times New Roman"/>
      <w:sz w:val="24"/>
      <w:szCs w:val="24"/>
    </w:rPr>
  </w:style>
  <w:style w:type="paragraph" w:customStyle="1" w:styleId="37229F7D6AE64EBA84790C24157153FF5">
    <w:name w:val="37229F7D6AE64EBA84790C24157153FF5"/>
    <w:rsid w:val="004446D4"/>
    <w:pPr>
      <w:spacing w:after="100" w:line="240" w:lineRule="auto"/>
    </w:pPr>
    <w:rPr>
      <w:rFonts w:ascii="Times New Roman" w:eastAsiaTheme="minorHAnsi" w:hAnsi="Times New Roman" w:cs="Times New Roman"/>
      <w:sz w:val="24"/>
      <w:szCs w:val="24"/>
    </w:rPr>
  </w:style>
  <w:style w:type="paragraph" w:customStyle="1" w:styleId="8A1A9E2E1BB8474D889F968B92E8E9CD5">
    <w:name w:val="8A1A9E2E1BB8474D889F968B92E8E9CD5"/>
    <w:rsid w:val="004446D4"/>
    <w:pPr>
      <w:spacing w:after="100" w:line="240" w:lineRule="auto"/>
    </w:pPr>
    <w:rPr>
      <w:rFonts w:ascii="Times New Roman" w:eastAsiaTheme="minorHAnsi" w:hAnsi="Times New Roman" w:cs="Times New Roman"/>
      <w:sz w:val="24"/>
      <w:szCs w:val="24"/>
    </w:rPr>
  </w:style>
  <w:style w:type="paragraph" w:customStyle="1" w:styleId="44FDCF15F74A40BCBCC13E953E65470D5">
    <w:name w:val="44FDCF15F74A40BCBCC13E953E65470D5"/>
    <w:rsid w:val="004446D4"/>
    <w:pPr>
      <w:spacing w:after="100" w:line="240" w:lineRule="auto"/>
    </w:pPr>
    <w:rPr>
      <w:rFonts w:ascii="Times New Roman" w:eastAsiaTheme="minorHAnsi" w:hAnsi="Times New Roman" w:cs="Times New Roman"/>
      <w:sz w:val="24"/>
      <w:szCs w:val="24"/>
    </w:rPr>
  </w:style>
  <w:style w:type="paragraph" w:customStyle="1" w:styleId="388952ABFE70468493EDF4267E27129C1">
    <w:name w:val="388952ABFE70468493EDF4267E27129C1"/>
    <w:rsid w:val="004446D4"/>
    <w:pPr>
      <w:spacing w:after="100" w:line="240" w:lineRule="auto"/>
    </w:pPr>
    <w:rPr>
      <w:rFonts w:ascii="Times New Roman" w:eastAsiaTheme="minorHAnsi" w:hAnsi="Times New Roman" w:cs="Times New Roman"/>
      <w:sz w:val="24"/>
      <w:szCs w:val="24"/>
    </w:rPr>
  </w:style>
  <w:style w:type="paragraph" w:customStyle="1" w:styleId="6C9A34BACECE410AB63B920274D7BEAB1">
    <w:name w:val="6C9A34BACECE410AB63B920274D7BEAB1"/>
    <w:rsid w:val="004446D4"/>
    <w:pPr>
      <w:spacing w:after="100" w:line="240" w:lineRule="auto"/>
    </w:pPr>
    <w:rPr>
      <w:rFonts w:ascii="Times New Roman" w:eastAsiaTheme="minorHAnsi" w:hAnsi="Times New Roman" w:cs="Times New Roman"/>
      <w:sz w:val="24"/>
      <w:szCs w:val="24"/>
    </w:rPr>
  </w:style>
  <w:style w:type="paragraph" w:customStyle="1" w:styleId="265F2664FF1D4722B39D8DD04DC9BDE91">
    <w:name w:val="265F2664FF1D4722B39D8DD04DC9BDE91"/>
    <w:rsid w:val="004446D4"/>
    <w:pPr>
      <w:spacing w:after="100" w:line="240" w:lineRule="auto"/>
    </w:pPr>
    <w:rPr>
      <w:rFonts w:ascii="Times New Roman" w:eastAsiaTheme="minorHAnsi" w:hAnsi="Times New Roman" w:cs="Times New Roman"/>
      <w:sz w:val="24"/>
      <w:szCs w:val="24"/>
    </w:rPr>
  </w:style>
  <w:style w:type="paragraph" w:customStyle="1" w:styleId="C8519DD2AA3B4C0C90AB33E5569F4D241">
    <w:name w:val="C8519DD2AA3B4C0C90AB33E5569F4D241"/>
    <w:rsid w:val="004446D4"/>
    <w:pPr>
      <w:spacing w:after="100" w:line="240" w:lineRule="auto"/>
    </w:pPr>
    <w:rPr>
      <w:rFonts w:ascii="Times New Roman" w:eastAsiaTheme="minorHAnsi" w:hAnsi="Times New Roman" w:cs="Times New Roman"/>
      <w:sz w:val="24"/>
      <w:szCs w:val="24"/>
    </w:rPr>
  </w:style>
  <w:style w:type="paragraph" w:customStyle="1" w:styleId="75E92813674147C7BFBC5187F04E37E51">
    <w:name w:val="75E92813674147C7BFBC5187F04E37E51"/>
    <w:rsid w:val="004446D4"/>
    <w:pPr>
      <w:spacing w:after="100" w:line="240" w:lineRule="auto"/>
    </w:pPr>
    <w:rPr>
      <w:rFonts w:ascii="Times New Roman" w:eastAsiaTheme="minorHAnsi" w:hAnsi="Times New Roman" w:cs="Times New Roman"/>
      <w:sz w:val="24"/>
      <w:szCs w:val="24"/>
    </w:rPr>
  </w:style>
  <w:style w:type="paragraph" w:customStyle="1" w:styleId="636A34E5ADB04FF69BD27E64369BCFBE1">
    <w:name w:val="636A34E5ADB04FF69BD27E64369BCFBE1"/>
    <w:rsid w:val="004446D4"/>
    <w:pPr>
      <w:spacing w:after="100" w:line="240" w:lineRule="auto"/>
    </w:pPr>
    <w:rPr>
      <w:rFonts w:ascii="Times New Roman" w:eastAsiaTheme="minorHAnsi" w:hAnsi="Times New Roman" w:cs="Times New Roman"/>
      <w:sz w:val="24"/>
      <w:szCs w:val="24"/>
    </w:rPr>
  </w:style>
  <w:style w:type="paragraph" w:customStyle="1" w:styleId="CF906E7A0AE149E79238F5EE3686FCFF4">
    <w:name w:val="CF906E7A0AE149E79238F5EE3686FCFF4"/>
    <w:rsid w:val="004446D4"/>
    <w:pPr>
      <w:spacing w:after="100" w:line="240" w:lineRule="auto"/>
    </w:pPr>
    <w:rPr>
      <w:rFonts w:ascii="Times New Roman" w:eastAsiaTheme="minorHAnsi" w:hAnsi="Times New Roman" w:cs="Times New Roman"/>
      <w:sz w:val="24"/>
      <w:szCs w:val="24"/>
    </w:rPr>
  </w:style>
  <w:style w:type="paragraph" w:customStyle="1" w:styleId="1B0D0DB7A48F42AEB6BBE32DCAF2185B4">
    <w:name w:val="1B0D0DB7A48F42AEB6BBE32DCAF2185B4"/>
    <w:rsid w:val="004446D4"/>
    <w:pPr>
      <w:spacing w:after="100" w:line="240" w:lineRule="auto"/>
    </w:pPr>
    <w:rPr>
      <w:rFonts w:ascii="Times New Roman" w:eastAsiaTheme="minorHAnsi" w:hAnsi="Times New Roman" w:cs="Times New Roman"/>
      <w:sz w:val="24"/>
      <w:szCs w:val="24"/>
    </w:rPr>
  </w:style>
  <w:style w:type="paragraph" w:customStyle="1" w:styleId="6E15C9D82AFE4068B30218D8E9A05B284">
    <w:name w:val="6E15C9D82AFE4068B30218D8E9A05B284"/>
    <w:rsid w:val="004446D4"/>
    <w:pPr>
      <w:spacing w:after="100" w:line="240" w:lineRule="auto"/>
    </w:pPr>
    <w:rPr>
      <w:rFonts w:ascii="Times New Roman" w:eastAsiaTheme="minorHAnsi" w:hAnsi="Times New Roman" w:cs="Times New Roman"/>
      <w:sz w:val="24"/>
      <w:szCs w:val="24"/>
    </w:rPr>
  </w:style>
  <w:style w:type="paragraph" w:customStyle="1" w:styleId="69C43850E0804251B20C100F7B31EEC94">
    <w:name w:val="69C43850E0804251B20C100F7B31EEC94"/>
    <w:rsid w:val="004446D4"/>
    <w:pPr>
      <w:spacing w:after="100" w:line="240" w:lineRule="auto"/>
    </w:pPr>
    <w:rPr>
      <w:rFonts w:ascii="Times New Roman" w:eastAsiaTheme="minorHAnsi" w:hAnsi="Times New Roman" w:cs="Times New Roman"/>
      <w:sz w:val="24"/>
      <w:szCs w:val="24"/>
    </w:rPr>
  </w:style>
  <w:style w:type="paragraph" w:customStyle="1" w:styleId="77FC0A65F7CD4818A6FB431F81465DFC4">
    <w:name w:val="77FC0A65F7CD4818A6FB431F81465DFC4"/>
    <w:rsid w:val="004446D4"/>
    <w:pPr>
      <w:spacing w:after="100" w:line="240" w:lineRule="auto"/>
    </w:pPr>
    <w:rPr>
      <w:rFonts w:ascii="Times New Roman" w:eastAsiaTheme="minorHAnsi" w:hAnsi="Times New Roman" w:cs="Times New Roman"/>
      <w:sz w:val="24"/>
      <w:szCs w:val="24"/>
    </w:rPr>
  </w:style>
  <w:style w:type="paragraph" w:customStyle="1" w:styleId="53E63DECDB6C4EC7A1D8E38393720E584">
    <w:name w:val="53E63DECDB6C4EC7A1D8E38393720E584"/>
    <w:rsid w:val="004446D4"/>
    <w:pPr>
      <w:spacing w:after="100" w:line="240" w:lineRule="auto"/>
    </w:pPr>
    <w:rPr>
      <w:rFonts w:ascii="Times New Roman" w:eastAsiaTheme="minorHAnsi" w:hAnsi="Times New Roman" w:cs="Times New Roman"/>
      <w:sz w:val="24"/>
      <w:szCs w:val="24"/>
    </w:rPr>
  </w:style>
  <w:style w:type="paragraph" w:customStyle="1" w:styleId="6A5309AFEBEB45EB85FFC7768E3B56774">
    <w:name w:val="6A5309AFEBEB45EB85FFC7768E3B56774"/>
    <w:rsid w:val="004446D4"/>
    <w:pPr>
      <w:spacing w:after="100" w:line="240" w:lineRule="auto"/>
    </w:pPr>
    <w:rPr>
      <w:rFonts w:ascii="Times New Roman" w:eastAsiaTheme="minorHAnsi" w:hAnsi="Times New Roman" w:cs="Times New Roman"/>
      <w:sz w:val="24"/>
      <w:szCs w:val="24"/>
    </w:rPr>
  </w:style>
  <w:style w:type="paragraph" w:customStyle="1" w:styleId="87976626F37541108B46AA7AF07650FA4">
    <w:name w:val="87976626F37541108B46AA7AF07650FA4"/>
    <w:rsid w:val="004446D4"/>
    <w:pPr>
      <w:spacing w:after="100" w:line="240" w:lineRule="auto"/>
    </w:pPr>
    <w:rPr>
      <w:rFonts w:ascii="Times New Roman" w:eastAsiaTheme="minorHAnsi" w:hAnsi="Times New Roman" w:cs="Times New Roman"/>
      <w:sz w:val="24"/>
      <w:szCs w:val="24"/>
    </w:rPr>
  </w:style>
  <w:style w:type="paragraph" w:customStyle="1" w:styleId="26996DFDEB7E491FBC34A3AE99131D9B4">
    <w:name w:val="26996DFDEB7E491FBC34A3AE99131D9B4"/>
    <w:rsid w:val="004446D4"/>
    <w:pPr>
      <w:spacing w:after="100" w:line="240" w:lineRule="auto"/>
    </w:pPr>
    <w:rPr>
      <w:rFonts w:ascii="Times New Roman" w:eastAsiaTheme="minorHAnsi" w:hAnsi="Times New Roman" w:cs="Times New Roman"/>
      <w:sz w:val="24"/>
      <w:szCs w:val="24"/>
    </w:rPr>
  </w:style>
  <w:style w:type="paragraph" w:customStyle="1" w:styleId="148B723818A04D46AD846A081158F2934">
    <w:name w:val="148B723818A04D46AD846A081158F2934"/>
    <w:rsid w:val="004446D4"/>
    <w:pPr>
      <w:spacing w:after="100" w:line="240" w:lineRule="auto"/>
    </w:pPr>
    <w:rPr>
      <w:rFonts w:ascii="Times New Roman" w:eastAsiaTheme="minorHAnsi" w:hAnsi="Times New Roman" w:cs="Times New Roman"/>
      <w:sz w:val="24"/>
      <w:szCs w:val="24"/>
    </w:rPr>
  </w:style>
  <w:style w:type="paragraph" w:customStyle="1" w:styleId="851854B154A14D99B40CF23E4B04888F4">
    <w:name w:val="851854B154A14D99B40CF23E4B04888F4"/>
    <w:rsid w:val="004446D4"/>
    <w:pPr>
      <w:spacing w:after="100" w:line="240" w:lineRule="auto"/>
    </w:pPr>
    <w:rPr>
      <w:rFonts w:ascii="Times New Roman" w:eastAsiaTheme="minorHAnsi" w:hAnsi="Times New Roman" w:cs="Times New Roman"/>
      <w:sz w:val="24"/>
      <w:szCs w:val="24"/>
    </w:rPr>
  </w:style>
  <w:style w:type="paragraph" w:customStyle="1" w:styleId="5EF3248CDB2F45E0BD8F9CBB93E6768D4">
    <w:name w:val="5EF3248CDB2F45E0BD8F9CBB93E6768D4"/>
    <w:rsid w:val="004446D4"/>
    <w:pPr>
      <w:spacing w:after="100" w:line="240" w:lineRule="auto"/>
    </w:pPr>
    <w:rPr>
      <w:rFonts w:ascii="Times New Roman" w:eastAsiaTheme="minorHAnsi" w:hAnsi="Times New Roman" w:cs="Times New Roman"/>
      <w:sz w:val="24"/>
      <w:szCs w:val="24"/>
    </w:rPr>
  </w:style>
  <w:style w:type="paragraph" w:customStyle="1" w:styleId="CD3395BA75BC456B8B69F1A1246375784">
    <w:name w:val="CD3395BA75BC456B8B69F1A1246375784"/>
    <w:rsid w:val="004446D4"/>
    <w:pPr>
      <w:spacing w:after="100" w:line="240" w:lineRule="auto"/>
    </w:pPr>
    <w:rPr>
      <w:rFonts w:ascii="Times New Roman" w:eastAsiaTheme="minorHAnsi" w:hAnsi="Times New Roman" w:cs="Times New Roman"/>
      <w:sz w:val="24"/>
      <w:szCs w:val="24"/>
    </w:rPr>
  </w:style>
  <w:style w:type="paragraph" w:customStyle="1" w:styleId="3A4AEC46E5604A5587A75D9BFCD25D854">
    <w:name w:val="3A4AEC46E5604A5587A75D9BFCD25D854"/>
    <w:rsid w:val="004446D4"/>
    <w:pPr>
      <w:spacing w:after="100" w:line="240" w:lineRule="auto"/>
    </w:pPr>
    <w:rPr>
      <w:rFonts w:ascii="Times New Roman" w:eastAsiaTheme="minorHAnsi" w:hAnsi="Times New Roman" w:cs="Times New Roman"/>
      <w:sz w:val="24"/>
      <w:szCs w:val="24"/>
    </w:rPr>
  </w:style>
  <w:style w:type="paragraph" w:customStyle="1" w:styleId="FEC190EB791C4751A5FC5A8429762BB14">
    <w:name w:val="FEC190EB791C4751A5FC5A8429762BB14"/>
    <w:rsid w:val="004446D4"/>
    <w:pPr>
      <w:spacing w:after="100" w:line="240" w:lineRule="auto"/>
    </w:pPr>
    <w:rPr>
      <w:rFonts w:ascii="Times New Roman" w:eastAsiaTheme="minorHAnsi" w:hAnsi="Times New Roman" w:cs="Times New Roman"/>
      <w:sz w:val="24"/>
      <w:szCs w:val="24"/>
    </w:rPr>
  </w:style>
  <w:style w:type="paragraph" w:customStyle="1" w:styleId="7EC0E04011A544ECB2FD8BA8AF357F134">
    <w:name w:val="7EC0E04011A544ECB2FD8BA8AF357F134"/>
    <w:rsid w:val="004446D4"/>
    <w:pPr>
      <w:spacing w:after="100" w:line="240" w:lineRule="auto"/>
    </w:pPr>
    <w:rPr>
      <w:rFonts w:ascii="Times New Roman" w:eastAsiaTheme="minorHAnsi" w:hAnsi="Times New Roman" w:cs="Times New Roman"/>
      <w:sz w:val="24"/>
      <w:szCs w:val="24"/>
    </w:rPr>
  </w:style>
  <w:style w:type="paragraph" w:customStyle="1" w:styleId="5A24EAAAD3DC4C22A875A9865DC635C24">
    <w:name w:val="5A24EAAAD3DC4C22A875A9865DC635C24"/>
    <w:rsid w:val="004446D4"/>
    <w:pPr>
      <w:spacing w:after="100" w:line="240" w:lineRule="auto"/>
    </w:pPr>
    <w:rPr>
      <w:rFonts w:ascii="Times New Roman" w:eastAsiaTheme="minorHAnsi" w:hAnsi="Times New Roman" w:cs="Times New Roman"/>
      <w:sz w:val="24"/>
      <w:szCs w:val="24"/>
    </w:rPr>
  </w:style>
  <w:style w:type="paragraph" w:customStyle="1" w:styleId="5A1F3BF11F084E9EA53E0B41A05F838E4">
    <w:name w:val="5A1F3BF11F084E9EA53E0B41A05F838E4"/>
    <w:rsid w:val="004446D4"/>
    <w:pPr>
      <w:spacing w:after="100" w:line="240" w:lineRule="auto"/>
    </w:pPr>
    <w:rPr>
      <w:rFonts w:ascii="Times New Roman" w:eastAsiaTheme="minorHAnsi" w:hAnsi="Times New Roman" w:cs="Times New Roman"/>
      <w:sz w:val="24"/>
      <w:szCs w:val="24"/>
    </w:rPr>
  </w:style>
  <w:style w:type="paragraph" w:customStyle="1" w:styleId="508C0D29F6254687959A9989F45D5D8D1">
    <w:name w:val="508C0D29F6254687959A9989F45D5D8D1"/>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4">
    <w:name w:val="1A9A5DAB91BD4FCC8E670B14F42056EF4"/>
    <w:rsid w:val="004446D4"/>
    <w:pPr>
      <w:spacing w:after="100" w:line="240" w:lineRule="auto"/>
    </w:pPr>
    <w:rPr>
      <w:rFonts w:ascii="Times New Roman" w:eastAsiaTheme="minorHAnsi" w:hAnsi="Times New Roman" w:cs="Times New Roman"/>
      <w:sz w:val="24"/>
      <w:szCs w:val="24"/>
    </w:rPr>
  </w:style>
  <w:style w:type="paragraph" w:customStyle="1" w:styleId="8AF6290B069F4DCF80656E3C0F4CD16A4">
    <w:name w:val="8AF6290B069F4DCF80656E3C0F4CD16A4"/>
    <w:rsid w:val="004446D4"/>
    <w:pPr>
      <w:spacing w:after="100" w:line="240" w:lineRule="auto"/>
    </w:pPr>
    <w:rPr>
      <w:rFonts w:ascii="Times New Roman" w:eastAsiaTheme="minorHAnsi" w:hAnsi="Times New Roman" w:cs="Times New Roman"/>
      <w:sz w:val="24"/>
      <w:szCs w:val="24"/>
    </w:rPr>
  </w:style>
  <w:style w:type="paragraph" w:customStyle="1" w:styleId="E403FA9C647345EB8E678D28E6E019E44">
    <w:name w:val="E403FA9C647345EB8E678D28E6E019E44"/>
    <w:rsid w:val="004446D4"/>
    <w:pPr>
      <w:spacing w:after="100" w:line="240" w:lineRule="auto"/>
    </w:pPr>
    <w:rPr>
      <w:rFonts w:ascii="Times New Roman" w:eastAsiaTheme="minorHAnsi" w:hAnsi="Times New Roman" w:cs="Times New Roman"/>
      <w:sz w:val="24"/>
      <w:szCs w:val="24"/>
    </w:rPr>
  </w:style>
  <w:style w:type="paragraph" w:customStyle="1" w:styleId="C9FAFA6E3A8E425F8AB10F31744CF39E4">
    <w:name w:val="C9FAFA6E3A8E425F8AB10F31744CF39E4"/>
    <w:rsid w:val="004446D4"/>
    <w:pPr>
      <w:spacing w:after="100" w:line="240" w:lineRule="auto"/>
    </w:pPr>
    <w:rPr>
      <w:rFonts w:ascii="Times New Roman" w:eastAsiaTheme="minorHAnsi" w:hAnsi="Times New Roman" w:cs="Times New Roman"/>
      <w:sz w:val="24"/>
      <w:szCs w:val="24"/>
    </w:rPr>
  </w:style>
  <w:style w:type="paragraph" w:customStyle="1" w:styleId="B73B6DAF60494FDF9EC5C043E9F4982D4">
    <w:name w:val="B73B6DAF60494FDF9EC5C043E9F4982D4"/>
    <w:rsid w:val="004446D4"/>
    <w:pPr>
      <w:spacing w:after="100" w:line="240" w:lineRule="auto"/>
    </w:pPr>
    <w:rPr>
      <w:rFonts w:ascii="Times New Roman" w:eastAsiaTheme="minorHAnsi" w:hAnsi="Times New Roman" w:cs="Times New Roman"/>
      <w:sz w:val="24"/>
      <w:szCs w:val="24"/>
    </w:rPr>
  </w:style>
  <w:style w:type="paragraph" w:customStyle="1" w:styleId="8D2A3945B4C548E5B8D170C389E564DA4">
    <w:name w:val="8D2A3945B4C548E5B8D170C389E564DA4"/>
    <w:rsid w:val="004446D4"/>
    <w:pPr>
      <w:spacing w:after="100" w:line="240" w:lineRule="auto"/>
    </w:pPr>
    <w:rPr>
      <w:rFonts w:ascii="Times New Roman" w:eastAsiaTheme="minorHAnsi" w:hAnsi="Times New Roman" w:cs="Times New Roman"/>
      <w:sz w:val="24"/>
      <w:szCs w:val="24"/>
    </w:rPr>
  </w:style>
  <w:style w:type="paragraph" w:customStyle="1" w:styleId="6425DEAFD56A492D82D6EEF650C3F4DB4">
    <w:name w:val="6425DEAFD56A492D82D6EEF650C3F4DB4"/>
    <w:rsid w:val="004446D4"/>
    <w:pPr>
      <w:spacing w:after="100" w:line="240" w:lineRule="auto"/>
    </w:pPr>
    <w:rPr>
      <w:rFonts w:ascii="Times New Roman" w:eastAsiaTheme="minorHAnsi" w:hAnsi="Times New Roman" w:cs="Times New Roman"/>
      <w:sz w:val="24"/>
      <w:szCs w:val="24"/>
    </w:rPr>
  </w:style>
  <w:style w:type="paragraph" w:customStyle="1" w:styleId="68EAB57CD5274175BA56398612E8C0044">
    <w:name w:val="68EAB57CD5274175BA56398612E8C0044"/>
    <w:rsid w:val="004446D4"/>
    <w:pPr>
      <w:spacing w:after="100" w:line="240" w:lineRule="auto"/>
    </w:pPr>
    <w:rPr>
      <w:rFonts w:ascii="Times New Roman" w:eastAsiaTheme="minorHAnsi" w:hAnsi="Times New Roman" w:cs="Times New Roman"/>
      <w:sz w:val="24"/>
      <w:szCs w:val="24"/>
    </w:rPr>
  </w:style>
  <w:style w:type="paragraph" w:customStyle="1" w:styleId="1E6E4E72371043A48D625D6FDBF0A9634">
    <w:name w:val="1E6E4E72371043A48D625D6FDBF0A9634"/>
    <w:rsid w:val="004446D4"/>
    <w:pPr>
      <w:spacing w:after="100" w:line="240" w:lineRule="auto"/>
    </w:pPr>
    <w:rPr>
      <w:rFonts w:ascii="Times New Roman" w:eastAsiaTheme="minorHAnsi" w:hAnsi="Times New Roman" w:cs="Times New Roman"/>
      <w:sz w:val="24"/>
      <w:szCs w:val="24"/>
    </w:rPr>
  </w:style>
  <w:style w:type="paragraph" w:customStyle="1" w:styleId="95BBEAF51CB441BCB3EE7E5CABB6D4584">
    <w:name w:val="95BBEAF51CB441BCB3EE7E5CABB6D4584"/>
    <w:rsid w:val="004446D4"/>
    <w:pPr>
      <w:spacing w:after="100" w:line="240" w:lineRule="auto"/>
    </w:pPr>
    <w:rPr>
      <w:rFonts w:ascii="Times New Roman" w:eastAsiaTheme="minorHAnsi" w:hAnsi="Times New Roman" w:cs="Times New Roman"/>
      <w:sz w:val="24"/>
      <w:szCs w:val="24"/>
    </w:rPr>
  </w:style>
  <w:style w:type="paragraph" w:customStyle="1" w:styleId="9763377871074C18B35A6B212E088D804">
    <w:name w:val="9763377871074C18B35A6B212E088D804"/>
    <w:rsid w:val="004446D4"/>
    <w:pPr>
      <w:spacing w:after="100" w:line="240" w:lineRule="auto"/>
    </w:pPr>
    <w:rPr>
      <w:rFonts w:ascii="Times New Roman" w:eastAsiaTheme="minorHAnsi" w:hAnsi="Times New Roman" w:cs="Times New Roman"/>
      <w:sz w:val="24"/>
      <w:szCs w:val="24"/>
    </w:rPr>
  </w:style>
  <w:style w:type="paragraph" w:customStyle="1" w:styleId="4C4BD485B4D34444838D82C80A2FBF334">
    <w:name w:val="4C4BD485B4D34444838D82C80A2FBF334"/>
    <w:rsid w:val="004446D4"/>
    <w:pPr>
      <w:spacing w:after="100" w:line="240" w:lineRule="auto"/>
    </w:pPr>
    <w:rPr>
      <w:rFonts w:ascii="Times New Roman" w:eastAsiaTheme="minorHAnsi" w:hAnsi="Times New Roman" w:cs="Times New Roman"/>
      <w:sz w:val="24"/>
      <w:szCs w:val="24"/>
    </w:rPr>
  </w:style>
  <w:style w:type="paragraph" w:customStyle="1" w:styleId="2BDAF33C74434251A327F0BFD1EB54E94">
    <w:name w:val="2BDAF33C74434251A327F0BFD1EB54E94"/>
    <w:rsid w:val="004446D4"/>
    <w:pPr>
      <w:spacing w:after="100" w:line="240" w:lineRule="auto"/>
    </w:pPr>
    <w:rPr>
      <w:rFonts w:ascii="Times New Roman" w:eastAsiaTheme="minorHAnsi" w:hAnsi="Times New Roman" w:cs="Times New Roman"/>
      <w:sz w:val="24"/>
      <w:szCs w:val="24"/>
    </w:rPr>
  </w:style>
  <w:style w:type="paragraph" w:customStyle="1" w:styleId="1BC381B8C9ED41A6A0DA37781F04932C4">
    <w:name w:val="1BC381B8C9ED41A6A0DA37781F04932C4"/>
    <w:rsid w:val="004446D4"/>
    <w:pPr>
      <w:spacing w:after="100" w:line="240" w:lineRule="auto"/>
    </w:pPr>
    <w:rPr>
      <w:rFonts w:ascii="Times New Roman" w:eastAsiaTheme="minorHAnsi" w:hAnsi="Times New Roman" w:cs="Times New Roman"/>
      <w:sz w:val="24"/>
      <w:szCs w:val="24"/>
    </w:rPr>
  </w:style>
  <w:style w:type="paragraph" w:customStyle="1" w:styleId="3AD6A8062D7843DF96494EC3A7F8085A">
    <w:name w:val="3AD6A8062D7843DF96494EC3A7F8085A"/>
    <w:rsid w:val="004446D4"/>
    <w:pPr>
      <w:spacing w:after="100" w:line="240" w:lineRule="auto"/>
    </w:pPr>
    <w:rPr>
      <w:rFonts w:ascii="Times New Roman" w:eastAsiaTheme="minorHAnsi" w:hAnsi="Times New Roman" w:cs="Times New Roman"/>
      <w:sz w:val="24"/>
      <w:szCs w:val="24"/>
    </w:rPr>
  </w:style>
  <w:style w:type="paragraph" w:customStyle="1" w:styleId="6643950E48C24C98889465E92C0A9C29">
    <w:name w:val="6643950E48C24C98889465E92C0A9C29"/>
    <w:rsid w:val="004446D4"/>
    <w:pPr>
      <w:spacing w:after="100" w:line="240" w:lineRule="auto"/>
    </w:pPr>
    <w:rPr>
      <w:rFonts w:ascii="Times New Roman" w:eastAsiaTheme="minorHAnsi" w:hAnsi="Times New Roman" w:cs="Times New Roman"/>
      <w:sz w:val="24"/>
      <w:szCs w:val="24"/>
    </w:rPr>
  </w:style>
  <w:style w:type="paragraph" w:customStyle="1" w:styleId="5F0F90BB971F4CA08104D6CEFD4E05CA4">
    <w:name w:val="5F0F90BB971F4CA08104D6CEFD4E05CA4"/>
    <w:rsid w:val="004446D4"/>
    <w:pPr>
      <w:spacing w:after="100" w:line="240" w:lineRule="auto"/>
    </w:pPr>
    <w:rPr>
      <w:rFonts w:ascii="Times New Roman" w:eastAsiaTheme="minorHAnsi" w:hAnsi="Times New Roman" w:cs="Times New Roman"/>
      <w:sz w:val="24"/>
      <w:szCs w:val="24"/>
    </w:rPr>
  </w:style>
  <w:style w:type="paragraph" w:customStyle="1" w:styleId="1D221EF5E9D14CEE9B0880058A9D247B4">
    <w:name w:val="1D221EF5E9D14CEE9B0880058A9D247B4"/>
    <w:rsid w:val="004446D4"/>
    <w:pPr>
      <w:spacing w:after="100" w:line="240" w:lineRule="auto"/>
    </w:pPr>
    <w:rPr>
      <w:rFonts w:ascii="Times New Roman" w:eastAsiaTheme="minorHAnsi" w:hAnsi="Times New Roman" w:cs="Times New Roman"/>
      <w:sz w:val="24"/>
      <w:szCs w:val="24"/>
    </w:rPr>
  </w:style>
  <w:style w:type="paragraph" w:customStyle="1" w:styleId="818681A266454BDF8A38D31F9909BD2B4">
    <w:name w:val="818681A266454BDF8A38D31F9909BD2B4"/>
    <w:rsid w:val="004446D4"/>
    <w:pPr>
      <w:spacing w:after="100" w:line="240" w:lineRule="auto"/>
    </w:pPr>
    <w:rPr>
      <w:rFonts w:ascii="Times New Roman" w:eastAsiaTheme="minorHAnsi" w:hAnsi="Times New Roman" w:cs="Times New Roman"/>
      <w:sz w:val="24"/>
      <w:szCs w:val="24"/>
    </w:rPr>
  </w:style>
  <w:style w:type="paragraph" w:customStyle="1" w:styleId="D0192751BA7142848836317EFF2096384">
    <w:name w:val="D0192751BA7142848836317EFF2096384"/>
    <w:rsid w:val="004446D4"/>
    <w:pPr>
      <w:spacing w:after="100" w:line="240" w:lineRule="auto"/>
    </w:pPr>
    <w:rPr>
      <w:rFonts w:ascii="Times New Roman" w:eastAsiaTheme="minorHAnsi" w:hAnsi="Times New Roman" w:cs="Times New Roman"/>
      <w:sz w:val="24"/>
      <w:szCs w:val="24"/>
    </w:rPr>
  </w:style>
  <w:style w:type="paragraph" w:customStyle="1" w:styleId="FD03967E5BBD4067BF0914B8F7A0550F4">
    <w:name w:val="FD03967E5BBD4067BF0914B8F7A0550F4"/>
    <w:rsid w:val="004446D4"/>
    <w:pPr>
      <w:spacing w:after="100" w:line="240" w:lineRule="auto"/>
    </w:pPr>
    <w:rPr>
      <w:rFonts w:ascii="Times New Roman" w:eastAsiaTheme="minorHAnsi" w:hAnsi="Times New Roman" w:cs="Times New Roman"/>
      <w:sz w:val="24"/>
      <w:szCs w:val="24"/>
    </w:rPr>
  </w:style>
  <w:style w:type="paragraph" w:customStyle="1" w:styleId="934B958064074B019C4E56B3829E5A014">
    <w:name w:val="934B958064074B019C4E56B3829E5A014"/>
    <w:rsid w:val="004446D4"/>
    <w:pPr>
      <w:spacing w:after="100" w:line="240" w:lineRule="auto"/>
    </w:pPr>
    <w:rPr>
      <w:rFonts w:ascii="Times New Roman" w:eastAsiaTheme="minorHAnsi" w:hAnsi="Times New Roman" w:cs="Times New Roman"/>
      <w:sz w:val="24"/>
      <w:szCs w:val="24"/>
    </w:rPr>
  </w:style>
  <w:style w:type="paragraph" w:customStyle="1" w:styleId="74C3AF06A77541138AE6F4B4F2226CA1">
    <w:name w:val="74C3AF06A77541138AE6F4B4F2226CA1"/>
    <w:rsid w:val="004446D4"/>
    <w:pPr>
      <w:spacing w:after="100" w:line="240" w:lineRule="auto"/>
    </w:pPr>
    <w:rPr>
      <w:rFonts w:ascii="Times New Roman" w:eastAsiaTheme="minorHAnsi" w:hAnsi="Times New Roman" w:cs="Times New Roman"/>
      <w:sz w:val="24"/>
      <w:szCs w:val="24"/>
    </w:rPr>
  </w:style>
  <w:style w:type="paragraph" w:customStyle="1" w:styleId="2569D61644044B449C682B99D3CF65BD">
    <w:name w:val="2569D61644044B449C682B99D3CF65BD"/>
    <w:rsid w:val="004446D4"/>
    <w:pPr>
      <w:spacing w:after="100" w:line="240" w:lineRule="auto"/>
    </w:pPr>
    <w:rPr>
      <w:rFonts w:ascii="Times New Roman" w:eastAsiaTheme="minorHAnsi" w:hAnsi="Times New Roman" w:cs="Times New Roman"/>
      <w:sz w:val="24"/>
      <w:szCs w:val="24"/>
    </w:rPr>
  </w:style>
  <w:style w:type="paragraph" w:customStyle="1" w:styleId="14C1EEE9CDB242F3B584B0E29BA7156A">
    <w:name w:val="14C1EEE9CDB242F3B584B0E29BA7156A"/>
    <w:rsid w:val="001530A7"/>
  </w:style>
  <w:style w:type="paragraph" w:customStyle="1" w:styleId="88F380E0AA494181822260F35ABAFD426">
    <w:name w:val="88F380E0AA494181822260F35ABAFD42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6">
    <w:name w:val="E837F18BCE0C4A54BF1FF440FD994AF9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6">
    <w:name w:val="91C8541A9B994227A353D680CF02856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6">
    <w:name w:val="8A4A94C2F8104B659EAA1AE651D0AA1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6">
    <w:name w:val="BCC09F921BE54B1DAF16E9A0C85E624C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6">
    <w:name w:val="51AB895B8467423B870E3D669BA2E8F76"/>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6">
    <w:name w:val="0A29C254263F4018A790F7988EABD9006"/>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6">
    <w:name w:val="80E48399FB394F07A10940EA447FA18B6"/>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6">
    <w:name w:val="A39FD8EABA37434282A6BD7AC775F84C6"/>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5">
    <w:name w:val="780BAEE1CD364D8FB3FAD1817E6C813E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6">
    <w:name w:val="DE66441FB40D45C3B84DBCC8C0B914B96"/>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6">
    <w:name w:val="98031EDFA6F44EC3A95261EEEFA611D86"/>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6">
    <w:name w:val="ADD99607C9C34EA4978248DB5B6CBB316"/>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6">
    <w:name w:val="2356AFE943F74AEDBC2F158BCAEC4C8E6"/>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6">
    <w:name w:val="EE2297AF69334AEDB6A00F9F6ABC38206"/>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6">
    <w:name w:val="D74F0E662751487FA28FCD1E231A90046"/>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6">
    <w:name w:val="009D7B260C674ADFA3643A952EEA06096"/>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6">
    <w:name w:val="DB4691E81DC449F6A25AB6CA7614B5C56"/>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2">
    <w:name w:val="0AC0610B2DD94FD09BB1309337A3BD232"/>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6">
    <w:name w:val="B309BD84C24F4C9E9FBF58A658F5FC7A6"/>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6">
    <w:name w:val="F08981EECAB34898A41E70D53F4531AC6"/>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6">
    <w:name w:val="136BEB0666004E79B616C5992049BA286"/>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2">
    <w:name w:val="A4131321BB8A4E40BFE807CEA4E8DCCA2"/>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2">
    <w:name w:val="376C39B42C4D4A448846DD5A3764A5022"/>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2">
    <w:name w:val="9F58991ED3774971B2018B1E56C6A28F2"/>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6">
    <w:name w:val="0569B97422CF48208A990A941C0C46286"/>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6">
    <w:name w:val="7747AC3701614DF2B27345B9AED43A056"/>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6">
    <w:name w:val="9B6D0F423B1E45149D3841EFADA795416"/>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2">
    <w:name w:val="CDEA2D36EBB044C4B4EEAEBE9511AE242"/>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2">
    <w:name w:val="799FAD8C0DA249469F818CC4EF9A5F2F2"/>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6">
    <w:name w:val="78BF4377772745699244505866E0BEF46"/>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2">
    <w:name w:val="AAA87F0B7C49462AA3D2C830B37AD927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2">
    <w:name w:val="568ADDBED1304F1A89F5E0B6976444F3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6">
    <w:name w:val="4724DF018511480E8D3E110D6C74B08D6"/>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6">
    <w:name w:val="4ECCAED3F26343428FFE9ACFC02E74E86"/>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6">
    <w:name w:val="840962F86C8E49D2991A6B96F4E602676"/>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1">
    <w:name w:val="14C1EEE9CDB242F3B584B0E29BA7156A1"/>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2">
    <w:name w:val="420E8451C4DD446EBB3E4261E62085372"/>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2">
    <w:name w:val="13806338E66340E0A47719F6352C06492"/>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2">
    <w:name w:val="C8AA38639FB84CCB9EBF1262679164142"/>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6">
    <w:name w:val="EEA2D3C6335442C0AD75427B1B60A0DF6"/>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6">
    <w:name w:val="895241DDEF8647D3A72FD5A2BB05D54E6"/>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2">
    <w:name w:val="C5D96440612D49E5AD9C55A6B9E4E5B32"/>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6">
    <w:name w:val="C310472DE28C4C25962BB362EE3155E66"/>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6">
    <w:name w:val="4B00C1A4328F4DF8BAA2D067DDA920CE6"/>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6">
    <w:name w:val="A6EEB70F4ECC491A84505452C2E708F16"/>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6">
    <w:name w:val="37229F7D6AE64EBA84790C24157153FF6"/>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6">
    <w:name w:val="8A1A9E2E1BB8474D889F968B92E8E9CD6"/>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6">
    <w:name w:val="44FDCF15F74A40BCBCC13E953E65470D6"/>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2">
    <w:name w:val="388952ABFE70468493EDF4267E27129C2"/>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2">
    <w:name w:val="6C9A34BACECE410AB63B920274D7BEAB2"/>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2">
    <w:name w:val="265F2664FF1D4722B39D8DD04DC9BDE92"/>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2">
    <w:name w:val="C8519DD2AA3B4C0C90AB33E5569F4D242"/>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2">
    <w:name w:val="75E92813674147C7BFBC5187F04E37E52"/>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2">
    <w:name w:val="636A34E5ADB04FF69BD27E64369BCFBE2"/>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5">
    <w:name w:val="CF906E7A0AE149E79238F5EE3686FCFF5"/>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5">
    <w:name w:val="1B0D0DB7A48F42AEB6BBE32DCAF2185B5"/>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5">
    <w:name w:val="6E15C9D82AFE4068B30218D8E9A05B285"/>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5">
    <w:name w:val="69C43850E0804251B20C100F7B31EEC95"/>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5">
    <w:name w:val="77FC0A65F7CD4818A6FB431F81465DFC5"/>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5">
    <w:name w:val="53E63DECDB6C4EC7A1D8E38393720E585"/>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5">
    <w:name w:val="6A5309AFEBEB45EB85FFC7768E3B56775"/>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5">
    <w:name w:val="87976626F37541108B46AA7AF07650FA5"/>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5">
    <w:name w:val="26996DFDEB7E491FBC34A3AE99131D9B5"/>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5">
    <w:name w:val="148B723818A04D46AD846A081158F2935"/>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5">
    <w:name w:val="851854B154A14D99B40CF23E4B04888F5"/>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5">
    <w:name w:val="5EF3248CDB2F45E0BD8F9CBB93E6768D5"/>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5">
    <w:name w:val="CD3395BA75BC456B8B69F1A1246375785"/>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5">
    <w:name w:val="3A4AEC46E5604A5587A75D9BFCD25D855"/>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5">
    <w:name w:val="FEC190EB791C4751A5FC5A8429762BB15"/>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5">
    <w:name w:val="7EC0E04011A544ECB2FD8BA8AF357F135"/>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5">
    <w:name w:val="5A24EAAAD3DC4C22A875A9865DC635C25"/>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5">
    <w:name w:val="5A1F3BF11F084E9EA53E0B41A05F838E5"/>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2">
    <w:name w:val="508C0D29F6254687959A9989F45D5D8D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5">
    <w:name w:val="1A9A5DAB91BD4FCC8E670B14F42056EF5"/>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5">
    <w:name w:val="8AF6290B069F4DCF80656E3C0F4CD16A5"/>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5">
    <w:name w:val="E403FA9C647345EB8E678D28E6E019E45"/>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5">
    <w:name w:val="C9FAFA6E3A8E425F8AB10F31744CF39E5"/>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5">
    <w:name w:val="B73B6DAF60494FDF9EC5C043E9F4982D5"/>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5">
    <w:name w:val="8D2A3945B4C548E5B8D170C389E564DA5"/>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5">
    <w:name w:val="6425DEAFD56A492D82D6EEF650C3F4DB5"/>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5">
    <w:name w:val="68EAB57CD5274175BA56398612E8C0045"/>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5">
    <w:name w:val="1E6E4E72371043A48D625D6FDBF0A9635"/>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5">
    <w:name w:val="95BBEAF51CB441BCB3EE7E5CABB6D4585"/>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5">
    <w:name w:val="9763377871074C18B35A6B212E088D805"/>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5">
    <w:name w:val="4C4BD485B4D34444838D82C80A2FBF335"/>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5">
    <w:name w:val="2BDAF33C74434251A327F0BFD1EB54E95"/>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5">
    <w:name w:val="1BC381B8C9ED41A6A0DA37781F04932C5"/>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1">
    <w:name w:val="3AD6A8062D7843DF96494EC3A7F8085A1"/>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1">
    <w:name w:val="6643950E48C24C98889465E92C0A9C291"/>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5">
    <w:name w:val="5F0F90BB971F4CA08104D6CEFD4E05CA5"/>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5">
    <w:name w:val="1D221EF5E9D14CEE9B0880058A9D247B5"/>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5">
    <w:name w:val="818681A266454BDF8A38D31F9909BD2B5"/>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5">
    <w:name w:val="D0192751BA7142848836317EFF2096385"/>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
    <w:name w:val="387D9FBCBB5B418CA1AD979AA5D03AAA"/>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
    <w:name w:val="1D207CA7D39B44A7967E05A306D1ABB8"/>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
    <w:name w:val="C49C0E9EB8934822AC67C5DCD8C8C6A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
    <w:name w:val="9DFDF80FD44F4CD5BC8277B62B70AFDD"/>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7">
    <w:name w:val="88F380E0AA494181822260F35ABAFD42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7">
    <w:name w:val="E837F18BCE0C4A54BF1FF440FD994AF9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7">
    <w:name w:val="91C8541A9B994227A353D680CF02856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7">
    <w:name w:val="8A4A94C2F8104B659EAA1AE651D0AA1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7">
    <w:name w:val="BCC09F921BE54B1DAF16E9A0C85E624C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7">
    <w:name w:val="51AB895B8467423B870E3D669BA2E8F77"/>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7">
    <w:name w:val="0A29C254263F4018A790F7988EABD9007"/>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7">
    <w:name w:val="80E48399FB394F07A10940EA447FA18B7"/>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7">
    <w:name w:val="A39FD8EABA37434282A6BD7AC775F84C7"/>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6">
    <w:name w:val="780BAEE1CD364D8FB3FAD1817E6C813E6"/>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7">
    <w:name w:val="DE66441FB40D45C3B84DBCC8C0B914B97"/>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7">
    <w:name w:val="98031EDFA6F44EC3A95261EEEFA611D87"/>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7">
    <w:name w:val="ADD99607C9C34EA4978248DB5B6CBB317"/>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7">
    <w:name w:val="2356AFE943F74AEDBC2F158BCAEC4C8E7"/>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7">
    <w:name w:val="EE2297AF69334AEDB6A00F9F6ABC38207"/>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7">
    <w:name w:val="D74F0E662751487FA28FCD1E231A90047"/>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7">
    <w:name w:val="009D7B260C674ADFA3643A952EEA06097"/>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7">
    <w:name w:val="DB4691E81DC449F6A25AB6CA7614B5C57"/>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3">
    <w:name w:val="0AC0610B2DD94FD09BB1309337A3BD233"/>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7">
    <w:name w:val="B309BD84C24F4C9E9FBF58A658F5FC7A7"/>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7">
    <w:name w:val="F08981EECAB34898A41E70D53F4531AC7"/>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7">
    <w:name w:val="136BEB0666004E79B616C5992049BA287"/>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3">
    <w:name w:val="A4131321BB8A4E40BFE807CEA4E8DCCA3"/>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3">
    <w:name w:val="376C39B42C4D4A448846DD5A3764A5023"/>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3">
    <w:name w:val="9F58991ED3774971B2018B1E56C6A28F3"/>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7">
    <w:name w:val="0569B97422CF48208A990A941C0C46287"/>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7">
    <w:name w:val="7747AC3701614DF2B27345B9AED43A057"/>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7">
    <w:name w:val="9B6D0F423B1E45149D3841EFADA795417"/>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3">
    <w:name w:val="CDEA2D36EBB044C4B4EEAEBE9511AE243"/>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3">
    <w:name w:val="799FAD8C0DA249469F818CC4EF9A5F2F3"/>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7">
    <w:name w:val="78BF4377772745699244505866E0BEF47"/>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3">
    <w:name w:val="AAA87F0B7C49462AA3D2C830B37AD927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3">
    <w:name w:val="568ADDBED1304F1A89F5E0B6976444F3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7">
    <w:name w:val="4724DF018511480E8D3E110D6C74B08D7"/>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7">
    <w:name w:val="4ECCAED3F26343428FFE9ACFC02E74E87"/>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7">
    <w:name w:val="840962F86C8E49D2991A6B96F4E602677"/>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2">
    <w:name w:val="14C1EEE9CDB242F3B584B0E29BA7156A2"/>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3">
    <w:name w:val="420E8451C4DD446EBB3E4261E62085373"/>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3">
    <w:name w:val="13806338E66340E0A47719F6352C06493"/>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3">
    <w:name w:val="C8AA38639FB84CCB9EBF1262679164143"/>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7">
    <w:name w:val="EEA2D3C6335442C0AD75427B1B60A0DF7"/>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7">
    <w:name w:val="895241DDEF8647D3A72FD5A2BB05D54E7"/>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3">
    <w:name w:val="C5D96440612D49E5AD9C55A6B9E4E5B33"/>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7">
    <w:name w:val="C310472DE28C4C25962BB362EE3155E67"/>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7">
    <w:name w:val="4B00C1A4328F4DF8BAA2D067DDA920CE7"/>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7">
    <w:name w:val="A6EEB70F4ECC491A84505452C2E708F17"/>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7">
    <w:name w:val="37229F7D6AE64EBA84790C24157153FF7"/>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7">
    <w:name w:val="8A1A9E2E1BB8474D889F968B92E8E9CD7"/>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7">
    <w:name w:val="44FDCF15F74A40BCBCC13E953E65470D7"/>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3">
    <w:name w:val="388952ABFE70468493EDF4267E27129C3"/>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3">
    <w:name w:val="6C9A34BACECE410AB63B920274D7BEAB3"/>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3">
    <w:name w:val="265F2664FF1D4722B39D8DD04DC9BDE93"/>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3">
    <w:name w:val="C8519DD2AA3B4C0C90AB33E5569F4D243"/>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3">
    <w:name w:val="75E92813674147C7BFBC5187F04E37E53"/>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3">
    <w:name w:val="636A34E5ADB04FF69BD27E64369BCFBE3"/>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6">
    <w:name w:val="CF906E7A0AE149E79238F5EE3686FCFF6"/>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6">
    <w:name w:val="1B0D0DB7A48F42AEB6BBE32DCAF2185B6"/>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6">
    <w:name w:val="6E15C9D82AFE4068B30218D8E9A05B286"/>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6">
    <w:name w:val="69C43850E0804251B20C100F7B31EEC96"/>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6">
    <w:name w:val="77FC0A65F7CD4818A6FB431F81465DFC6"/>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6">
    <w:name w:val="53E63DECDB6C4EC7A1D8E38393720E586"/>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6">
    <w:name w:val="6A5309AFEBEB45EB85FFC7768E3B56776"/>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6">
    <w:name w:val="87976626F37541108B46AA7AF07650FA6"/>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6">
    <w:name w:val="26996DFDEB7E491FBC34A3AE99131D9B6"/>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6">
    <w:name w:val="148B723818A04D46AD846A081158F2936"/>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6">
    <w:name w:val="851854B154A14D99B40CF23E4B04888F6"/>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6">
    <w:name w:val="5EF3248CDB2F45E0BD8F9CBB93E6768D6"/>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6">
    <w:name w:val="CD3395BA75BC456B8B69F1A1246375786"/>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6">
    <w:name w:val="3A4AEC46E5604A5587A75D9BFCD25D856"/>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6">
    <w:name w:val="FEC190EB791C4751A5FC5A8429762BB16"/>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6">
    <w:name w:val="7EC0E04011A544ECB2FD8BA8AF357F136"/>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6">
    <w:name w:val="5A24EAAAD3DC4C22A875A9865DC635C26"/>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6">
    <w:name w:val="5A1F3BF11F084E9EA53E0B41A05F838E6"/>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3">
    <w:name w:val="508C0D29F6254687959A9989F45D5D8D3"/>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6">
    <w:name w:val="1A9A5DAB91BD4FCC8E670B14F42056EF6"/>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6">
    <w:name w:val="8AF6290B069F4DCF80656E3C0F4CD16A6"/>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6">
    <w:name w:val="E403FA9C647345EB8E678D28E6E019E46"/>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6">
    <w:name w:val="C9FAFA6E3A8E425F8AB10F31744CF39E6"/>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6">
    <w:name w:val="B73B6DAF60494FDF9EC5C043E9F4982D6"/>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6">
    <w:name w:val="8D2A3945B4C548E5B8D170C389E564DA6"/>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6">
    <w:name w:val="6425DEAFD56A492D82D6EEF650C3F4DB6"/>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6">
    <w:name w:val="68EAB57CD5274175BA56398612E8C0046"/>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6">
    <w:name w:val="1E6E4E72371043A48D625D6FDBF0A9636"/>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6">
    <w:name w:val="95BBEAF51CB441BCB3EE7E5CABB6D4586"/>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6">
    <w:name w:val="9763377871074C18B35A6B212E088D806"/>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6">
    <w:name w:val="4C4BD485B4D34444838D82C80A2FBF336"/>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6">
    <w:name w:val="2BDAF33C74434251A327F0BFD1EB54E96"/>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6">
    <w:name w:val="1BC381B8C9ED41A6A0DA37781F04932C6"/>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2">
    <w:name w:val="3AD6A8062D7843DF96494EC3A7F8085A2"/>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2">
    <w:name w:val="6643950E48C24C98889465E92C0A9C292"/>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6">
    <w:name w:val="5F0F90BB971F4CA08104D6CEFD4E05CA6"/>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6">
    <w:name w:val="1D221EF5E9D14CEE9B0880058A9D247B6"/>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6">
    <w:name w:val="818681A266454BDF8A38D31F9909BD2B6"/>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6">
    <w:name w:val="D0192751BA7142848836317EFF2096386"/>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1">
    <w:name w:val="387D9FBCBB5B418CA1AD979AA5D03AAA1"/>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1">
    <w:name w:val="1D207CA7D39B44A7967E05A306D1ABB81"/>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1">
    <w:name w:val="C49C0E9EB8934822AC67C5DCD8C8C6A31"/>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1">
    <w:name w:val="9DFDF80FD44F4CD5BC8277B62B70AFDD1"/>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
    <w:name w:val="5537C033DF69480D92005439A4D1AB62"/>
    <w:rsid w:val="00006599"/>
  </w:style>
  <w:style w:type="paragraph" w:customStyle="1" w:styleId="88F380E0AA494181822260F35ABAFD428">
    <w:name w:val="88F380E0AA494181822260F35ABAFD42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8">
    <w:name w:val="E837F18BCE0C4A54BF1FF440FD994AF9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8">
    <w:name w:val="91C8541A9B994227A353D680CF02856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8">
    <w:name w:val="8A4A94C2F8104B659EAA1AE651D0AA1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8">
    <w:name w:val="BCC09F921BE54B1DAF16E9A0C85E624C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8">
    <w:name w:val="51AB895B8467423B870E3D669BA2E8F78"/>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8">
    <w:name w:val="0A29C254263F4018A790F7988EABD9008"/>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8">
    <w:name w:val="80E48399FB394F07A10940EA447FA18B8"/>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8">
    <w:name w:val="A39FD8EABA37434282A6BD7AC775F84C8"/>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1">
    <w:name w:val="5537C033DF69480D92005439A4D1AB62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8">
    <w:name w:val="DE66441FB40D45C3B84DBCC8C0B914B98"/>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8">
    <w:name w:val="98031EDFA6F44EC3A95261EEEFA611D88"/>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8">
    <w:name w:val="ADD99607C9C34EA4978248DB5B6CBB318"/>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8">
    <w:name w:val="2356AFE943F74AEDBC2F158BCAEC4C8E8"/>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8">
    <w:name w:val="EE2297AF69334AEDB6A00F9F6ABC38208"/>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8">
    <w:name w:val="D74F0E662751487FA28FCD1E231A90048"/>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8">
    <w:name w:val="009D7B260C674ADFA3643A952EEA06098"/>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8">
    <w:name w:val="DB4691E81DC449F6A25AB6CA7614B5C58"/>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4">
    <w:name w:val="0AC0610B2DD94FD09BB1309337A3BD234"/>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8">
    <w:name w:val="B309BD84C24F4C9E9FBF58A658F5FC7A8"/>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8">
    <w:name w:val="F08981EECAB34898A41E70D53F4531AC8"/>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8">
    <w:name w:val="136BEB0666004E79B616C5992049BA288"/>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4">
    <w:name w:val="A4131321BB8A4E40BFE807CEA4E8DCCA4"/>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4">
    <w:name w:val="376C39B42C4D4A448846DD5A3764A5024"/>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4">
    <w:name w:val="9F58991ED3774971B2018B1E56C6A28F4"/>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8">
    <w:name w:val="0569B97422CF48208A990A941C0C46288"/>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8">
    <w:name w:val="7747AC3701614DF2B27345B9AED43A058"/>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8">
    <w:name w:val="9B6D0F423B1E45149D3841EFADA795418"/>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4">
    <w:name w:val="CDEA2D36EBB044C4B4EEAEBE9511AE244"/>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4">
    <w:name w:val="799FAD8C0DA249469F818CC4EF9A5F2F4"/>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8">
    <w:name w:val="78BF4377772745699244505866E0BEF48"/>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4">
    <w:name w:val="AAA87F0B7C49462AA3D2C830B37AD927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4">
    <w:name w:val="568ADDBED1304F1A89F5E0B6976444F3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8">
    <w:name w:val="4724DF018511480E8D3E110D6C74B08D8"/>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8">
    <w:name w:val="4ECCAED3F26343428FFE9ACFC02E74E88"/>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8">
    <w:name w:val="840962F86C8E49D2991A6B96F4E602678"/>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3">
    <w:name w:val="14C1EEE9CDB242F3B584B0E29BA7156A3"/>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4">
    <w:name w:val="420E8451C4DD446EBB3E4261E62085374"/>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4">
    <w:name w:val="13806338E66340E0A47719F6352C06494"/>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4">
    <w:name w:val="C8AA38639FB84CCB9EBF1262679164144"/>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8">
    <w:name w:val="EEA2D3C6335442C0AD75427B1B60A0DF8"/>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8">
    <w:name w:val="895241DDEF8647D3A72FD5A2BB05D54E8"/>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4">
    <w:name w:val="C5D96440612D49E5AD9C55A6B9E4E5B34"/>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8">
    <w:name w:val="C310472DE28C4C25962BB362EE3155E68"/>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8">
    <w:name w:val="4B00C1A4328F4DF8BAA2D067DDA920CE8"/>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8">
    <w:name w:val="A6EEB70F4ECC491A84505452C2E708F18"/>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8">
    <w:name w:val="37229F7D6AE64EBA84790C24157153FF8"/>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8">
    <w:name w:val="8A1A9E2E1BB8474D889F968B92E8E9CD8"/>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8">
    <w:name w:val="44FDCF15F74A40BCBCC13E953E65470D8"/>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4">
    <w:name w:val="388952ABFE70468493EDF4267E27129C4"/>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4">
    <w:name w:val="6C9A34BACECE410AB63B920274D7BEAB4"/>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4">
    <w:name w:val="265F2664FF1D4722B39D8DD04DC9BDE94"/>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4">
    <w:name w:val="C8519DD2AA3B4C0C90AB33E5569F4D244"/>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4">
    <w:name w:val="75E92813674147C7BFBC5187F04E37E54"/>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4">
    <w:name w:val="636A34E5ADB04FF69BD27E64369BCFBE4"/>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7">
    <w:name w:val="CF906E7A0AE149E79238F5EE3686FCFF7"/>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7">
    <w:name w:val="1B0D0DB7A48F42AEB6BBE32DCAF2185B7"/>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7">
    <w:name w:val="6E15C9D82AFE4068B30218D8E9A05B287"/>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7">
    <w:name w:val="69C43850E0804251B20C100F7B31EEC97"/>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7">
    <w:name w:val="77FC0A65F7CD4818A6FB431F81465DFC7"/>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7">
    <w:name w:val="53E63DECDB6C4EC7A1D8E38393720E587"/>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7">
    <w:name w:val="6A5309AFEBEB45EB85FFC7768E3B56777"/>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7">
    <w:name w:val="87976626F37541108B46AA7AF07650FA7"/>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7">
    <w:name w:val="26996DFDEB7E491FBC34A3AE99131D9B7"/>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7">
    <w:name w:val="148B723818A04D46AD846A081158F2937"/>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7">
    <w:name w:val="851854B154A14D99B40CF23E4B04888F7"/>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7">
    <w:name w:val="5EF3248CDB2F45E0BD8F9CBB93E6768D7"/>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7">
    <w:name w:val="CD3395BA75BC456B8B69F1A1246375787"/>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7">
    <w:name w:val="3A4AEC46E5604A5587A75D9BFCD25D857"/>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7">
    <w:name w:val="FEC190EB791C4751A5FC5A8429762BB17"/>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7">
    <w:name w:val="7EC0E04011A544ECB2FD8BA8AF357F137"/>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7">
    <w:name w:val="5A24EAAAD3DC4C22A875A9865DC635C27"/>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7">
    <w:name w:val="5A1F3BF11F084E9EA53E0B41A05F838E7"/>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4">
    <w:name w:val="508C0D29F6254687959A9989F45D5D8D4"/>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7">
    <w:name w:val="1A9A5DAB91BD4FCC8E670B14F42056EF7"/>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7">
    <w:name w:val="8AF6290B069F4DCF80656E3C0F4CD16A7"/>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7">
    <w:name w:val="E403FA9C647345EB8E678D28E6E019E47"/>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7">
    <w:name w:val="C9FAFA6E3A8E425F8AB10F31744CF39E7"/>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7">
    <w:name w:val="B73B6DAF60494FDF9EC5C043E9F4982D7"/>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7">
    <w:name w:val="8D2A3945B4C548E5B8D170C389E564DA7"/>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7">
    <w:name w:val="6425DEAFD56A492D82D6EEF650C3F4DB7"/>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7">
    <w:name w:val="68EAB57CD5274175BA56398612E8C0047"/>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7">
    <w:name w:val="1E6E4E72371043A48D625D6FDBF0A9637"/>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7">
    <w:name w:val="95BBEAF51CB441BCB3EE7E5CABB6D4587"/>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7">
    <w:name w:val="9763377871074C18B35A6B212E088D807"/>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7">
    <w:name w:val="4C4BD485B4D34444838D82C80A2FBF337"/>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7">
    <w:name w:val="2BDAF33C74434251A327F0BFD1EB54E97"/>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7">
    <w:name w:val="1BC381B8C9ED41A6A0DA37781F04932C7"/>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3">
    <w:name w:val="3AD6A8062D7843DF96494EC3A7F8085A3"/>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3">
    <w:name w:val="6643950E48C24C98889465E92C0A9C293"/>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7">
    <w:name w:val="5F0F90BB971F4CA08104D6CEFD4E05CA7"/>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7">
    <w:name w:val="1D221EF5E9D14CEE9B0880058A9D247B7"/>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7">
    <w:name w:val="818681A266454BDF8A38D31F9909BD2B7"/>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7">
    <w:name w:val="D0192751BA7142848836317EFF2096387"/>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2">
    <w:name w:val="387D9FBCBB5B418CA1AD979AA5D03AAA2"/>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2">
    <w:name w:val="1D207CA7D39B44A7967E05A306D1ABB82"/>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2">
    <w:name w:val="C49C0E9EB8934822AC67C5DCD8C8C6A32"/>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2">
    <w:name w:val="9DFDF80FD44F4CD5BC8277B62B70AFDD2"/>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9">
    <w:name w:val="88F380E0AA494181822260F35ABAFD42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9">
    <w:name w:val="E837F18BCE0C4A54BF1FF440FD994AF9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9">
    <w:name w:val="91C8541A9B994227A353D680CF02856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9">
    <w:name w:val="8A4A94C2F8104B659EAA1AE651D0AA1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9">
    <w:name w:val="BCC09F921BE54B1DAF16E9A0C85E624C9"/>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9">
    <w:name w:val="51AB895B8467423B870E3D669BA2E8F79"/>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9">
    <w:name w:val="0A29C254263F4018A790F7988EABD9009"/>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9">
    <w:name w:val="80E48399FB394F07A10940EA447FA18B9"/>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9">
    <w:name w:val="A39FD8EABA37434282A6BD7AC775F84C9"/>
    <w:rsid w:val="00006599"/>
    <w:pPr>
      <w:spacing w:after="100" w:line="240" w:lineRule="auto"/>
    </w:pPr>
    <w:rPr>
      <w:rFonts w:ascii="Times New Roman" w:eastAsiaTheme="minorHAnsi" w:hAnsi="Times New Roman" w:cs="Times New Roman"/>
      <w:sz w:val="24"/>
      <w:szCs w:val="24"/>
    </w:rPr>
  </w:style>
  <w:style w:type="paragraph" w:customStyle="1" w:styleId="65107F447AF840BF817A23A04B1ABC75">
    <w:name w:val="65107F447AF840BF817A23A04B1ABC7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9">
    <w:name w:val="DE66441FB40D45C3B84DBCC8C0B914B99"/>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9">
    <w:name w:val="98031EDFA6F44EC3A95261EEEFA611D89"/>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9">
    <w:name w:val="ADD99607C9C34EA4978248DB5B6CBB319"/>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9">
    <w:name w:val="2356AFE943F74AEDBC2F158BCAEC4C8E9"/>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9">
    <w:name w:val="EE2297AF69334AEDB6A00F9F6ABC38209"/>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9">
    <w:name w:val="D74F0E662751487FA28FCD1E231A90049"/>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9">
    <w:name w:val="009D7B260C674ADFA3643A952EEA06099"/>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9">
    <w:name w:val="DB4691E81DC449F6A25AB6CA7614B5C59"/>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5">
    <w:name w:val="0AC0610B2DD94FD09BB1309337A3BD235"/>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9">
    <w:name w:val="B309BD84C24F4C9E9FBF58A658F5FC7A9"/>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9">
    <w:name w:val="F08981EECAB34898A41E70D53F4531AC9"/>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9">
    <w:name w:val="136BEB0666004E79B616C5992049BA289"/>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5">
    <w:name w:val="A4131321BB8A4E40BFE807CEA4E8DCCA5"/>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5">
    <w:name w:val="376C39B42C4D4A448846DD5A3764A5025"/>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5">
    <w:name w:val="9F58991ED3774971B2018B1E56C6A28F5"/>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9">
    <w:name w:val="0569B97422CF48208A990A941C0C46289"/>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9">
    <w:name w:val="7747AC3701614DF2B27345B9AED43A059"/>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9">
    <w:name w:val="9B6D0F423B1E45149D3841EFADA795419"/>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5">
    <w:name w:val="CDEA2D36EBB044C4B4EEAEBE9511AE245"/>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5">
    <w:name w:val="799FAD8C0DA249469F818CC4EF9A5F2F5"/>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9">
    <w:name w:val="78BF4377772745699244505866E0BEF49"/>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5">
    <w:name w:val="AAA87F0B7C49462AA3D2C830B37AD927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5">
    <w:name w:val="568ADDBED1304F1A89F5E0B6976444F3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9">
    <w:name w:val="4724DF018511480E8D3E110D6C74B08D9"/>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9">
    <w:name w:val="4ECCAED3F26343428FFE9ACFC02E74E89"/>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9">
    <w:name w:val="840962F86C8E49D2991A6B96F4E602679"/>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4">
    <w:name w:val="14C1EEE9CDB242F3B584B0E29BA7156A4"/>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5">
    <w:name w:val="420E8451C4DD446EBB3E4261E62085375"/>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5">
    <w:name w:val="13806338E66340E0A47719F6352C06495"/>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5">
    <w:name w:val="C8AA38639FB84CCB9EBF1262679164145"/>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9">
    <w:name w:val="EEA2D3C6335442C0AD75427B1B60A0DF9"/>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9">
    <w:name w:val="895241DDEF8647D3A72FD5A2BB05D54E9"/>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5">
    <w:name w:val="C5D96440612D49E5AD9C55A6B9E4E5B35"/>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9">
    <w:name w:val="C310472DE28C4C25962BB362EE3155E69"/>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9">
    <w:name w:val="4B00C1A4328F4DF8BAA2D067DDA920CE9"/>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9">
    <w:name w:val="A6EEB70F4ECC491A84505452C2E708F19"/>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9">
    <w:name w:val="37229F7D6AE64EBA84790C24157153FF9"/>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9">
    <w:name w:val="8A1A9E2E1BB8474D889F968B92E8E9CD9"/>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9">
    <w:name w:val="44FDCF15F74A40BCBCC13E953E65470D9"/>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5">
    <w:name w:val="388952ABFE70468493EDF4267E27129C5"/>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5">
    <w:name w:val="6C9A34BACECE410AB63B920274D7BEAB5"/>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5">
    <w:name w:val="265F2664FF1D4722B39D8DD04DC9BDE95"/>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5">
    <w:name w:val="C8519DD2AA3B4C0C90AB33E5569F4D245"/>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5">
    <w:name w:val="75E92813674147C7BFBC5187F04E37E55"/>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5">
    <w:name w:val="636A34E5ADB04FF69BD27E64369BCFBE5"/>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8">
    <w:name w:val="CF906E7A0AE149E79238F5EE3686FCFF8"/>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8">
    <w:name w:val="1B0D0DB7A48F42AEB6BBE32DCAF2185B8"/>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8">
    <w:name w:val="6E15C9D82AFE4068B30218D8E9A05B288"/>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8">
    <w:name w:val="69C43850E0804251B20C100F7B31EEC98"/>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8">
    <w:name w:val="77FC0A65F7CD4818A6FB431F81465DFC8"/>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8">
    <w:name w:val="53E63DECDB6C4EC7A1D8E38393720E588"/>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8">
    <w:name w:val="6A5309AFEBEB45EB85FFC7768E3B56778"/>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8">
    <w:name w:val="87976626F37541108B46AA7AF07650FA8"/>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8">
    <w:name w:val="26996DFDEB7E491FBC34A3AE99131D9B8"/>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8">
    <w:name w:val="148B723818A04D46AD846A081158F2938"/>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8">
    <w:name w:val="851854B154A14D99B40CF23E4B04888F8"/>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8">
    <w:name w:val="5EF3248CDB2F45E0BD8F9CBB93E6768D8"/>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8">
    <w:name w:val="CD3395BA75BC456B8B69F1A1246375788"/>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8">
    <w:name w:val="3A4AEC46E5604A5587A75D9BFCD25D858"/>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8">
    <w:name w:val="FEC190EB791C4751A5FC5A8429762BB18"/>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8">
    <w:name w:val="7EC0E04011A544ECB2FD8BA8AF357F138"/>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8">
    <w:name w:val="5A24EAAAD3DC4C22A875A9865DC635C28"/>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8">
    <w:name w:val="5A1F3BF11F084E9EA53E0B41A05F838E8"/>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5">
    <w:name w:val="508C0D29F6254687959A9989F45D5D8D5"/>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8">
    <w:name w:val="1A9A5DAB91BD4FCC8E670B14F42056EF8"/>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8">
    <w:name w:val="8AF6290B069F4DCF80656E3C0F4CD16A8"/>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8">
    <w:name w:val="E403FA9C647345EB8E678D28E6E019E48"/>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8">
    <w:name w:val="C9FAFA6E3A8E425F8AB10F31744CF39E8"/>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8">
    <w:name w:val="B73B6DAF60494FDF9EC5C043E9F4982D8"/>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8">
    <w:name w:val="8D2A3945B4C548E5B8D170C389E564DA8"/>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8">
    <w:name w:val="6425DEAFD56A492D82D6EEF650C3F4DB8"/>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8">
    <w:name w:val="68EAB57CD5274175BA56398612E8C0048"/>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8">
    <w:name w:val="1E6E4E72371043A48D625D6FDBF0A9638"/>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8">
    <w:name w:val="95BBEAF51CB441BCB3EE7E5CABB6D4588"/>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8">
    <w:name w:val="9763377871074C18B35A6B212E088D808"/>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8">
    <w:name w:val="4C4BD485B4D34444838D82C80A2FBF338"/>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8">
    <w:name w:val="2BDAF33C74434251A327F0BFD1EB54E98"/>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8">
    <w:name w:val="1BC381B8C9ED41A6A0DA37781F04932C8"/>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4">
    <w:name w:val="3AD6A8062D7843DF96494EC3A7F8085A4"/>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4">
    <w:name w:val="6643950E48C24C98889465E92C0A9C294"/>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8">
    <w:name w:val="5F0F90BB971F4CA08104D6CEFD4E05CA8"/>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8">
    <w:name w:val="1D221EF5E9D14CEE9B0880058A9D247B8"/>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8">
    <w:name w:val="818681A266454BDF8A38D31F9909BD2B8"/>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8">
    <w:name w:val="D0192751BA7142848836317EFF2096388"/>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3">
    <w:name w:val="387D9FBCBB5B418CA1AD979AA5D03AAA3"/>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3">
    <w:name w:val="1D207CA7D39B44A7967E05A306D1ABB83"/>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3">
    <w:name w:val="C49C0E9EB8934822AC67C5DCD8C8C6A3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3">
    <w:name w:val="9DFDF80FD44F4CD5BC8277B62B70AFDD3"/>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
    <w:name w:val="FF0B0CA0FC98497E9CC67C0B59FF4CAF"/>
    <w:rsid w:val="00006599"/>
  </w:style>
  <w:style w:type="paragraph" w:customStyle="1" w:styleId="88F380E0AA494181822260F35ABAFD4210">
    <w:name w:val="88F380E0AA494181822260F35ABAFD42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0">
    <w:name w:val="E837F18BCE0C4A54BF1FF440FD994AF9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0">
    <w:name w:val="91C8541A9B994227A353D680CF02856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0">
    <w:name w:val="8A4A94C2F8104B659EAA1AE651D0AA1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0">
    <w:name w:val="BCC09F921BE54B1DAF16E9A0C85E624C10"/>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0">
    <w:name w:val="51AB895B8467423B870E3D669BA2E8F710"/>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0">
    <w:name w:val="0A29C254263F4018A790F7988EABD90010"/>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0">
    <w:name w:val="80E48399FB394F07A10940EA447FA18B10"/>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0">
    <w:name w:val="A39FD8EABA37434282A6BD7AC775F84C10"/>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1">
    <w:name w:val="FF0B0CA0FC98497E9CC67C0B59FF4CAF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0">
    <w:name w:val="DE66441FB40D45C3B84DBCC8C0B914B910"/>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0">
    <w:name w:val="98031EDFA6F44EC3A95261EEEFA611D810"/>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0">
    <w:name w:val="ADD99607C9C34EA4978248DB5B6CBB3110"/>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0">
    <w:name w:val="2356AFE943F74AEDBC2F158BCAEC4C8E10"/>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0">
    <w:name w:val="EE2297AF69334AEDB6A00F9F6ABC382010"/>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0">
    <w:name w:val="D74F0E662751487FA28FCD1E231A900410"/>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0">
    <w:name w:val="009D7B260C674ADFA3643A952EEA060910"/>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0">
    <w:name w:val="DB4691E81DC449F6A25AB6CA7614B5C510"/>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6">
    <w:name w:val="0AC0610B2DD94FD09BB1309337A3BD236"/>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0">
    <w:name w:val="B309BD84C24F4C9E9FBF58A658F5FC7A10"/>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0">
    <w:name w:val="F08981EECAB34898A41E70D53F4531AC10"/>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0">
    <w:name w:val="136BEB0666004E79B616C5992049BA2810"/>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6">
    <w:name w:val="A4131321BB8A4E40BFE807CEA4E8DCCA6"/>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6">
    <w:name w:val="376C39B42C4D4A448846DD5A3764A5026"/>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6">
    <w:name w:val="9F58991ED3774971B2018B1E56C6A28F6"/>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0">
    <w:name w:val="0569B97422CF48208A990A941C0C462810"/>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0">
    <w:name w:val="7747AC3701614DF2B27345B9AED43A0510"/>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0">
    <w:name w:val="9B6D0F423B1E45149D3841EFADA7954110"/>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6">
    <w:name w:val="CDEA2D36EBB044C4B4EEAEBE9511AE246"/>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6">
    <w:name w:val="799FAD8C0DA249469F818CC4EF9A5F2F6"/>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0">
    <w:name w:val="78BF4377772745699244505866E0BEF410"/>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6">
    <w:name w:val="AAA87F0B7C49462AA3D2C830B37AD927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6">
    <w:name w:val="568ADDBED1304F1A89F5E0B6976444F3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0">
    <w:name w:val="4724DF018511480E8D3E110D6C74B08D10"/>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0">
    <w:name w:val="4ECCAED3F26343428FFE9ACFC02E74E810"/>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0">
    <w:name w:val="840962F86C8E49D2991A6B96F4E6026710"/>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5">
    <w:name w:val="14C1EEE9CDB242F3B584B0E29BA7156A5"/>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6">
    <w:name w:val="420E8451C4DD446EBB3E4261E62085376"/>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6">
    <w:name w:val="13806338E66340E0A47719F6352C06496"/>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6">
    <w:name w:val="C8AA38639FB84CCB9EBF1262679164146"/>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0">
    <w:name w:val="EEA2D3C6335442C0AD75427B1B60A0DF10"/>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0">
    <w:name w:val="895241DDEF8647D3A72FD5A2BB05D54E10"/>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6">
    <w:name w:val="C5D96440612D49E5AD9C55A6B9E4E5B36"/>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0">
    <w:name w:val="C310472DE28C4C25962BB362EE3155E610"/>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0">
    <w:name w:val="4B00C1A4328F4DF8BAA2D067DDA920CE10"/>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0">
    <w:name w:val="A6EEB70F4ECC491A84505452C2E708F110"/>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0">
    <w:name w:val="37229F7D6AE64EBA84790C24157153FF10"/>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0">
    <w:name w:val="8A1A9E2E1BB8474D889F968B92E8E9CD10"/>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0">
    <w:name w:val="44FDCF15F74A40BCBCC13E953E65470D10"/>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6">
    <w:name w:val="388952ABFE70468493EDF4267E27129C6"/>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6">
    <w:name w:val="6C9A34BACECE410AB63B920274D7BEAB6"/>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6">
    <w:name w:val="265F2664FF1D4722B39D8DD04DC9BDE96"/>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6">
    <w:name w:val="C8519DD2AA3B4C0C90AB33E5569F4D246"/>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6">
    <w:name w:val="75E92813674147C7BFBC5187F04E37E56"/>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6">
    <w:name w:val="636A34E5ADB04FF69BD27E64369BCFBE6"/>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9">
    <w:name w:val="CF906E7A0AE149E79238F5EE3686FCFF9"/>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9">
    <w:name w:val="1B0D0DB7A48F42AEB6BBE32DCAF2185B9"/>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9">
    <w:name w:val="6E15C9D82AFE4068B30218D8E9A05B289"/>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9">
    <w:name w:val="69C43850E0804251B20C100F7B31EEC99"/>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9">
    <w:name w:val="77FC0A65F7CD4818A6FB431F81465DFC9"/>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9">
    <w:name w:val="53E63DECDB6C4EC7A1D8E38393720E589"/>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9">
    <w:name w:val="6A5309AFEBEB45EB85FFC7768E3B56779"/>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9">
    <w:name w:val="87976626F37541108B46AA7AF07650FA9"/>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9">
    <w:name w:val="26996DFDEB7E491FBC34A3AE99131D9B9"/>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9">
    <w:name w:val="148B723818A04D46AD846A081158F2939"/>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9">
    <w:name w:val="851854B154A14D99B40CF23E4B04888F9"/>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9">
    <w:name w:val="5EF3248CDB2F45E0BD8F9CBB93E6768D9"/>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9">
    <w:name w:val="CD3395BA75BC456B8B69F1A1246375789"/>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9">
    <w:name w:val="3A4AEC46E5604A5587A75D9BFCD25D859"/>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9">
    <w:name w:val="FEC190EB791C4751A5FC5A8429762BB19"/>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9">
    <w:name w:val="7EC0E04011A544ECB2FD8BA8AF357F139"/>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9">
    <w:name w:val="5A24EAAAD3DC4C22A875A9865DC635C29"/>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9">
    <w:name w:val="5A1F3BF11F084E9EA53E0B41A05F838E9"/>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6">
    <w:name w:val="508C0D29F6254687959A9989F45D5D8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9">
    <w:name w:val="1A9A5DAB91BD4FCC8E670B14F42056EF9"/>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9">
    <w:name w:val="8AF6290B069F4DCF80656E3C0F4CD16A9"/>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9">
    <w:name w:val="E403FA9C647345EB8E678D28E6E019E49"/>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9">
    <w:name w:val="C9FAFA6E3A8E425F8AB10F31744CF39E9"/>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9">
    <w:name w:val="B73B6DAF60494FDF9EC5C043E9F4982D9"/>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9">
    <w:name w:val="8D2A3945B4C548E5B8D170C389E564DA9"/>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9">
    <w:name w:val="6425DEAFD56A492D82D6EEF650C3F4DB9"/>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9">
    <w:name w:val="68EAB57CD5274175BA56398612E8C0049"/>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9">
    <w:name w:val="1E6E4E72371043A48D625D6FDBF0A9639"/>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9">
    <w:name w:val="95BBEAF51CB441BCB3EE7E5CABB6D4589"/>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9">
    <w:name w:val="9763377871074C18B35A6B212E088D809"/>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9">
    <w:name w:val="4C4BD485B4D34444838D82C80A2FBF339"/>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9">
    <w:name w:val="2BDAF33C74434251A327F0BFD1EB54E99"/>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9">
    <w:name w:val="1BC381B8C9ED41A6A0DA37781F04932C9"/>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5">
    <w:name w:val="3AD6A8062D7843DF96494EC3A7F8085A5"/>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5">
    <w:name w:val="6643950E48C24C98889465E92C0A9C295"/>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9">
    <w:name w:val="5F0F90BB971F4CA08104D6CEFD4E05CA9"/>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9">
    <w:name w:val="1D221EF5E9D14CEE9B0880058A9D247B9"/>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9">
    <w:name w:val="818681A266454BDF8A38D31F9909BD2B9"/>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9">
    <w:name w:val="D0192751BA7142848836317EFF2096389"/>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4">
    <w:name w:val="387D9FBCBB5B418CA1AD979AA5D03AAA4"/>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4">
    <w:name w:val="1D207CA7D39B44A7967E05A306D1ABB84"/>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4">
    <w:name w:val="C49C0E9EB8934822AC67C5DCD8C8C6A34"/>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4">
    <w:name w:val="9DFDF80FD44F4CD5BC8277B62B70AFDD4"/>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1">
    <w:name w:val="88F380E0AA494181822260F35ABAFD42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1">
    <w:name w:val="E837F18BCE0C4A54BF1FF440FD994AF9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1">
    <w:name w:val="91C8541A9B994227A353D680CF02856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1">
    <w:name w:val="8A4A94C2F8104B659EAA1AE651D0AA1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1">
    <w:name w:val="BCC09F921BE54B1DAF16E9A0C85E624C11"/>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1">
    <w:name w:val="51AB895B8467423B870E3D669BA2E8F711"/>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1">
    <w:name w:val="0A29C254263F4018A790F7988EABD90011"/>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1">
    <w:name w:val="80E48399FB394F07A10940EA447FA18B11"/>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1">
    <w:name w:val="A39FD8EABA37434282A6BD7AC775F84C11"/>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2">
    <w:name w:val="FF0B0CA0FC98497E9CC67C0B59FF4CAF2"/>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1">
    <w:name w:val="DE66441FB40D45C3B84DBCC8C0B914B911"/>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1">
    <w:name w:val="98031EDFA6F44EC3A95261EEEFA611D811"/>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1">
    <w:name w:val="ADD99607C9C34EA4978248DB5B6CBB3111"/>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1">
    <w:name w:val="2356AFE943F74AEDBC2F158BCAEC4C8E11"/>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1">
    <w:name w:val="EE2297AF69334AEDB6A00F9F6ABC382011"/>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1">
    <w:name w:val="D74F0E662751487FA28FCD1E231A900411"/>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1">
    <w:name w:val="009D7B260C674ADFA3643A952EEA060911"/>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1">
    <w:name w:val="DB4691E81DC449F6A25AB6CA7614B5C511"/>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7">
    <w:name w:val="0AC0610B2DD94FD09BB1309337A3BD237"/>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1">
    <w:name w:val="B309BD84C24F4C9E9FBF58A658F5FC7A11"/>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1">
    <w:name w:val="F08981EECAB34898A41E70D53F4531AC11"/>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1">
    <w:name w:val="136BEB0666004E79B616C5992049BA2811"/>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7">
    <w:name w:val="A4131321BB8A4E40BFE807CEA4E8DCCA7"/>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7">
    <w:name w:val="376C39B42C4D4A448846DD5A3764A5027"/>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7">
    <w:name w:val="9F58991ED3774971B2018B1E56C6A28F7"/>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1">
    <w:name w:val="0569B97422CF48208A990A941C0C462811"/>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1">
    <w:name w:val="7747AC3701614DF2B27345B9AED43A0511"/>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1">
    <w:name w:val="9B6D0F423B1E45149D3841EFADA7954111"/>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7">
    <w:name w:val="CDEA2D36EBB044C4B4EEAEBE9511AE247"/>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7">
    <w:name w:val="799FAD8C0DA249469F818CC4EF9A5F2F7"/>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1">
    <w:name w:val="78BF4377772745699244505866E0BEF411"/>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7">
    <w:name w:val="AAA87F0B7C49462AA3D2C830B37AD927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7">
    <w:name w:val="568ADDBED1304F1A89F5E0B6976444F3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1">
    <w:name w:val="4724DF018511480E8D3E110D6C74B08D11"/>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1">
    <w:name w:val="4ECCAED3F26343428FFE9ACFC02E74E811"/>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1">
    <w:name w:val="840962F86C8E49D2991A6B96F4E6026711"/>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6">
    <w:name w:val="14C1EEE9CDB242F3B584B0E29BA7156A6"/>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7">
    <w:name w:val="420E8451C4DD446EBB3E4261E62085377"/>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7">
    <w:name w:val="13806338E66340E0A47719F6352C06497"/>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7">
    <w:name w:val="C8AA38639FB84CCB9EBF1262679164147"/>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1">
    <w:name w:val="EEA2D3C6335442C0AD75427B1B60A0DF11"/>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1">
    <w:name w:val="895241DDEF8647D3A72FD5A2BB05D54E11"/>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7">
    <w:name w:val="C5D96440612D49E5AD9C55A6B9E4E5B37"/>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1">
    <w:name w:val="C310472DE28C4C25962BB362EE3155E611"/>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1">
    <w:name w:val="4B00C1A4328F4DF8BAA2D067DDA920CE11"/>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1">
    <w:name w:val="A6EEB70F4ECC491A84505452C2E708F111"/>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1">
    <w:name w:val="37229F7D6AE64EBA84790C24157153FF11"/>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1">
    <w:name w:val="8A1A9E2E1BB8474D889F968B92E8E9CD11"/>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1">
    <w:name w:val="44FDCF15F74A40BCBCC13E953E65470D11"/>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7">
    <w:name w:val="388952ABFE70468493EDF4267E27129C7"/>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7">
    <w:name w:val="6C9A34BACECE410AB63B920274D7BEAB7"/>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7">
    <w:name w:val="265F2664FF1D4722B39D8DD04DC9BDE97"/>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7">
    <w:name w:val="C8519DD2AA3B4C0C90AB33E5569F4D247"/>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7">
    <w:name w:val="75E92813674147C7BFBC5187F04E37E57"/>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7">
    <w:name w:val="636A34E5ADB04FF69BD27E64369BCFBE7"/>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0">
    <w:name w:val="CF906E7A0AE149E79238F5EE3686FCFF10"/>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0">
    <w:name w:val="1B0D0DB7A48F42AEB6BBE32DCAF2185B10"/>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0">
    <w:name w:val="6E15C9D82AFE4068B30218D8E9A05B2810"/>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0">
    <w:name w:val="69C43850E0804251B20C100F7B31EEC910"/>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0">
    <w:name w:val="77FC0A65F7CD4818A6FB431F81465DFC10"/>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0">
    <w:name w:val="53E63DECDB6C4EC7A1D8E38393720E5810"/>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0">
    <w:name w:val="6A5309AFEBEB45EB85FFC7768E3B567710"/>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0">
    <w:name w:val="87976626F37541108B46AA7AF07650FA10"/>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0">
    <w:name w:val="26996DFDEB7E491FBC34A3AE99131D9B10"/>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0">
    <w:name w:val="148B723818A04D46AD846A081158F29310"/>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0">
    <w:name w:val="851854B154A14D99B40CF23E4B04888F10"/>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0">
    <w:name w:val="5EF3248CDB2F45E0BD8F9CBB93E6768D10"/>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0">
    <w:name w:val="CD3395BA75BC456B8B69F1A12463757810"/>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0">
    <w:name w:val="3A4AEC46E5604A5587A75D9BFCD25D8510"/>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0">
    <w:name w:val="FEC190EB791C4751A5FC5A8429762BB110"/>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0">
    <w:name w:val="7EC0E04011A544ECB2FD8BA8AF357F1310"/>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0">
    <w:name w:val="5A24EAAAD3DC4C22A875A9865DC635C210"/>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0">
    <w:name w:val="5A1F3BF11F084E9EA53E0B41A05F838E10"/>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7">
    <w:name w:val="508C0D29F6254687959A9989F45D5D8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0">
    <w:name w:val="1A9A5DAB91BD4FCC8E670B14F42056EF10"/>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0">
    <w:name w:val="8AF6290B069F4DCF80656E3C0F4CD16A10"/>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0">
    <w:name w:val="E403FA9C647345EB8E678D28E6E019E410"/>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0">
    <w:name w:val="C9FAFA6E3A8E425F8AB10F31744CF39E10"/>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0">
    <w:name w:val="B73B6DAF60494FDF9EC5C043E9F4982D10"/>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0">
    <w:name w:val="8D2A3945B4C548E5B8D170C389E564DA10"/>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0">
    <w:name w:val="6425DEAFD56A492D82D6EEF650C3F4DB10"/>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0">
    <w:name w:val="68EAB57CD5274175BA56398612E8C00410"/>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0">
    <w:name w:val="1E6E4E72371043A48D625D6FDBF0A96310"/>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0">
    <w:name w:val="95BBEAF51CB441BCB3EE7E5CABB6D45810"/>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0">
    <w:name w:val="9763377871074C18B35A6B212E088D8010"/>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0">
    <w:name w:val="4C4BD485B4D34444838D82C80A2FBF3310"/>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0">
    <w:name w:val="2BDAF33C74434251A327F0BFD1EB54E910"/>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0">
    <w:name w:val="1BC381B8C9ED41A6A0DA37781F04932C10"/>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6">
    <w:name w:val="3AD6A8062D7843DF96494EC3A7F8085A6"/>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6">
    <w:name w:val="6643950E48C24C98889465E92C0A9C296"/>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0">
    <w:name w:val="5F0F90BB971F4CA08104D6CEFD4E05CA10"/>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0">
    <w:name w:val="1D221EF5E9D14CEE9B0880058A9D247B10"/>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0">
    <w:name w:val="818681A266454BDF8A38D31F9909BD2B10"/>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0">
    <w:name w:val="D0192751BA7142848836317EFF20963810"/>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5">
    <w:name w:val="387D9FBCBB5B418CA1AD979AA5D03AAA5"/>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5">
    <w:name w:val="1D207CA7D39B44A7967E05A306D1ABB85"/>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5">
    <w:name w:val="C49C0E9EB8934822AC67C5DCD8C8C6A35"/>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5">
    <w:name w:val="9DFDF80FD44F4CD5BC8277B62B70AFDD5"/>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2">
    <w:name w:val="88F380E0AA494181822260F35ABAFD42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2">
    <w:name w:val="E837F18BCE0C4A54BF1FF440FD994AF9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2">
    <w:name w:val="91C8541A9B994227A353D680CF02856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2">
    <w:name w:val="8A4A94C2F8104B659EAA1AE651D0AA1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2">
    <w:name w:val="BCC09F921BE54B1DAF16E9A0C85E624C1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2">
    <w:name w:val="51AB895B8467423B870E3D669BA2E8F712"/>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2">
    <w:name w:val="0A29C254263F4018A790F7988EABD90012"/>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2">
    <w:name w:val="80E48399FB394F07A10940EA447FA18B12"/>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2">
    <w:name w:val="A39FD8EABA37434282A6BD7AC775F84C12"/>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3">
    <w:name w:val="FF0B0CA0FC98497E9CC67C0B59FF4CAF3"/>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2">
    <w:name w:val="DE66441FB40D45C3B84DBCC8C0B914B912"/>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2">
    <w:name w:val="98031EDFA6F44EC3A95261EEEFA611D812"/>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2">
    <w:name w:val="ADD99607C9C34EA4978248DB5B6CBB3112"/>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2">
    <w:name w:val="2356AFE943F74AEDBC2F158BCAEC4C8E12"/>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2">
    <w:name w:val="EE2297AF69334AEDB6A00F9F6ABC382012"/>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2">
    <w:name w:val="D74F0E662751487FA28FCD1E231A900412"/>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2">
    <w:name w:val="009D7B260C674ADFA3643A952EEA060912"/>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2">
    <w:name w:val="DB4691E81DC449F6A25AB6CA7614B5C512"/>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8">
    <w:name w:val="0AC0610B2DD94FD09BB1309337A3BD238"/>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2">
    <w:name w:val="B309BD84C24F4C9E9FBF58A658F5FC7A12"/>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2">
    <w:name w:val="F08981EECAB34898A41E70D53F4531AC12"/>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2">
    <w:name w:val="136BEB0666004E79B616C5992049BA2812"/>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8">
    <w:name w:val="A4131321BB8A4E40BFE807CEA4E8DCCA8"/>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8">
    <w:name w:val="376C39B42C4D4A448846DD5A3764A5028"/>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8">
    <w:name w:val="9F58991ED3774971B2018B1E56C6A28F8"/>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2">
    <w:name w:val="0569B97422CF48208A990A941C0C462812"/>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2">
    <w:name w:val="7747AC3701614DF2B27345B9AED43A0512"/>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2">
    <w:name w:val="9B6D0F423B1E45149D3841EFADA7954112"/>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8">
    <w:name w:val="CDEA2D36EBB044C4B4EEAEBE9511AE248"/>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8">
    <w:name w:val="799FAD8C0DA249469F818CC4EF9A5F2F8"/>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2">
    <w:name w:val="78BF4377772745699244505866E0BEF412"/>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8">
    <w:name w:val="AAA87F0B7C49462AA3D2C830B37AD927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8">
    <w:name w:val="568ADDBED1304F1A89F5E0B6976444F3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2">
    <w:name w:val="4724DF018511480E8D3E110D6C74B08D12"/>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2">
    <w:name w:val="4ECCAED3F26343428FFE9ACFC02E74E812"/>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2">
    <w:name w:val="840962F86C8E49D2991A6B96F4E6026712"/>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7">
    <w:name w:val="14C1EEE9CDB242F3B584B0E29BA7156A7"/>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8">
    <w:name w:val="420E8451C4DD446EBB3E4261E62085378"/>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8">
    <w:name w:val="13806338E66340E0A47719F6352C06498"/>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8">
    <w:name w:val="C8AA38639FB84CCB9EBF1262679164148"/>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2">
    <w:name w:val="EEA2D3C6335442C0AD75427B1B60A0DF12"/>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2">
    <w:name w:val="895241DDEF8647D3A72FD5A2BB05D54E12"/>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8">
    <w:name w:val="C5D96440612D49E5AD9C55A6B9E4E5B38"/>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2">
    <w:name w:val="C310472DE28C4C25962BB362EE3155E612"/>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2">
    <w:name w:val="4B00C1A4328F4DF8BAA2D067DDA920CE12"/>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2">
    <w:name w:val="A6EEB70F4ECC491A84505452C2E708F112"/>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2">
    <w:name w:val="37229F7D6AE64EBA84790C24157153FF12"/>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2">
    <w:name w:val="8A1A9E2E1BB8474D889F968B92E8E9CD12"/>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2">
    <w:name w:val="44FDCF15F74A40BCBCC13E953E65470D12"/>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8">
    <w:name w:val="388952ABFE70468493EDF4267E27129C8"/>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8">
    <w:name w:val="6C9A34BACECE410AB63B920274D7BEAB8"/>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8">
    <w:name w:val="265F2664FF1D4722B39D8DD04DC9BDE98"/>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8">
    <w:name w:val="C8519DD2AA3B4C0C90AB33E5569F4D248"/>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8">
    <w:name w:val="75E92813674147C7BFBC5187F04E37E58"/>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8">
    <w:name w:val="636A34E5ADB04FF69BD27E64369BCFBE8"/>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1">
    <w:name w:val="CF906E7A0AE149E79238F5EE3686FCFF11"/>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1">
    <w:name w:val="1B0D0DB7A48F42AEB6BBE32DCAF2185B11"/>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1">
    <w:name w:val="6E15C9D82AFE4068B30218D8E9A05B2811"/>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1">
    <w:name w:val="69C43850E0804251B20C100F7B31EEC911"/>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1">
    <w:name w:val="77FC0A65F7CD4818A6FB431F81465DFC11"/>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1">
    <w:name w:val="53E63DECDB6C4EC7A1D8E38393720E5811"/>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1">
    <w:name w:val="6A5309AFEBEB45EB85FFC7768E3B567711"/>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1">
    <w:name w:val="87976626F37541108B46AA7AF07650FA11"/>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1">
    <w:name w:val="26996DFDEB7E491FBC34A3AE99131D9B11"/>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1">
    <w:name w:val="148B723818A04D46AD846A081158F29311"/>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1">
    <w:name w:val="851854B154A14D99B40CF23E4B04888F11"/>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1">
    <w:name w:val="5EF3248CDB2F45E0BD8F9CBB93E6768D11"/>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1">
    <w:name w:val="CD3395BA75BC456B8B69F1A12463757811"/>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1">
    <w:name w:val="3A4AEC46E5604A5587A75D9BFCD25D8511"/>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1">
    <w:name w:val="FEC190EB791C4751A5FC5A8429762BB111"/>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1">
    <w:name w:val="7EC0E04011A544ECB2FD8BA8AF357F1311"/>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1">
    <w:name w:val="5A24EAAAD3DC4C22A875A9865DC635C211"/>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1">
    <w:name w:val="5A1F3BF11F084E9EA53E0B41A05F838E11"/>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8">
    <w:name w:val="508C0D29F6254687959A9989F45D5D8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1">
    <w:name w:val="1A9A5DAB91BD4FCC8E670B14F42056EF11"/>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1">
    <w:name w:val="8AF6290B069F4DCF80656E3C0F4CD16A11"/>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1">
    <w:name w:val="E403FA9C647345EB8E678D28E6E019E411"/>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1">
    <w:name w:val="C9FAFA6E3A8E425F8AB10F31744CF39E11"/>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1">
    <w:name w:val="B73B6DAF60494FDF9EC5C043E9F4982D11"/>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1">
    <w:name w:val="8D2A3945B4C548E5B8D170C389E564DA11"/>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1">
    <w:name w:val="6425DEAFD56A492D82D6EEF650C3F4DB11"/>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1">
    <w:name w:val="68EAB57CD5274175BA56398612E8C00411"/>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1">
    <w:name w:val="1E6E4E72371043A48D625D6FDBF0A96311"/>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1">
    <w:name w:val="95BBEAF51CB441BCB3EE7E5CABB6D45811"/>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1">
    <w:name w:val="9763377871074C18B35A6B212E088D8011"/>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1">
    <w:name w:val="4C4BD485B4D34444838D82C80A2FBF3311"/>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1">
    <w:name w:val="2BDAF33C74434251A327F0BFD1EB54E911"/>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1">
    <w:name w:val="1BC381B8C9ED41A6A0DA37781F04932C11"/>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7">
    <w:name w:val="3AD6A8062D7843DF96494EC3A7F8085A7"/>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7">
    <w:name w:val="6643950E48C24C98889465E92C0A9C297"/>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1">
    <w:name w:val="5F0F90BB971F4CA08104D6CEFD4E05CA11"/>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1">
    <w:name w:val="1D221EF5E9D14CEE9B0880058A9D247B11"/>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1">
    <w:name w:val="818681A266454BDF8A38D31F9909BD2B11"/>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1">
    <w:name w:val="D0192751BA7142848836317EFF20963811"/>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6">
    <w:name w:val="387D9FBCBB5B418CA1AD979AA5D03AAA6"/>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6">
    <w:name w:val="1D207CA7D39B44A7967E05A306D1ABB86"/>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6">
    <w:name w:val="C49C0E9EB8934822AC67C5DCD8C8C6A36"/>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6">
    <w:name w:val="9DFDF80FD44F4CD5BC8277B62B70AFDD6"/>
    <w:rsid w:val="00006599"/>
    <w:pPr>
      <w:spacing w:after="100" w:line="240" w:lineRule="auto"/>
    </w:pPr>
    <w:rPr>
      <w:rFonts w:ascii="Times New Roman" w:eastAsiaTheme="minorHAnsi" w:hAnsi="Times New Roman" w:cs="Times New Roman"/>
      <w:sz w:val="24"/>
      <w:szCs w:val="24"/>
    </w:rPr>
  </w:style>
  <w:style w:type="paragraph" w:customStyle="1" w:styleId="040A4E7D8F464711BC19AE52E5F976E4">
    <w:name w:val="040A4E7D8F464711BC19AE52E5F976E4"/>
    <w:rsid w:val="00D00865"/>
  </w:style>
  <w:style w:type="paragraph" w:customStyle="1" w:styleId="88F380E0AA494181822260F35ABAFD4213">
    <w:name w:val="88F380E0AA494181822260F35ABAFD42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3">
    <w:name w:val="E837F18BCE0C4A54BF1FF440FD994AF9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3">
    <w:name w:val="91C8541A9B994227A353D680CF02856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3">
    <w:name w:val="8A4A94C2F8104B659EAA1AE651D0AA1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3">
    <w:name w:val="BCC09F921BE54B1DAF16E9A0C85E624C13"/>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3">
    <w:name w:val="51AB895B8467423B870E3D669BA2E8F713"/>
    <w:rsid w:val="00D00865"/>
    <w:pPr>
      <w:spacing w:after="100" w:line="240" w:lineRule="auto"/>
    </w:pPr>
    <w:rPr>
      <w:rFonts w:ascii="Times New Roman" w:eastAsiaTheme="minorHAnsi" w:hAnsi="Times New Roman" w:cs="Times New Roman"/>
      <w:sz w:val="24"/>
      <w:szCs w:val="24"/>
    </w:rPr>
  </w:style>
  <w:style w:type="paragraph" w:customStyle="1" w:styleId="0A29C254263F4018A790F7988EABD90013">
    <w:name w:val="0A29C254263F4018A790F7988EABD90013"/>
    <w:rsid w:val="00D00865"/>
    <w:pPr>
      <w:spacing w:after="100" w:line="240" w:lineRule="auto"/>
    </w:pPr>
    <w:rPr>
      <w:rFonts w:ascii="Times New Roman" w:eastAsiaTheme="minorHAnsi" w:hAnsi="Times New Roman" w:cs="Times New Roman"/>
      <w:sz w:val="24"/>
      <w:szCs w:val="24"/>
    </w:rPr>
  </w:style>
  <w:style w:type="paragraph" w:customStyle="1" w:styleId="80E48399FB394F07A10940EA447FA18B13">
    <w:name w:val="80E48399FB394F07A10940EA447FA18B13"/>
    <w:rsid w:val="00D00865"/>
    <w:pPr>
      <w:spacing w:after="100" w:line="240" w:lineRule="auto"/>
    </w:pPr>
    <w:rPr>
      <w:rFonts w:ascii="Times New Roman" w:eastAsiaTheme="minorHAnsi" w:hAnsi="Times New Roman" w:cs="Times New Roman"/>
      <w:sz w:val="24"/>
      <w:szCs w:val="24"/>
    </w:rPr>
  </w:style>
  <w:style w:type="paragraph" w:customStyle="1" w:styleId="A39FD8EABA37434282A6BD7AC775F84C13">
    <w:name w:val="A39FD8EABA37434282A6BD7AC775F84C13"/>
    <w:rsid w:val="00D00865"/>
    <w:pPr>
      <w:spacing w:after="100" w:line="240" w:lineRule="auto"/>
    </w:pPr>
    <w:rPr>
      <w:rFonts w:ascii="Times New Roman" w:eastAsiaTheme="minorHAnsi" w:hAnsi="Times New Roman" w:cs="Times New Roman"/>
      <w:sz w:val="24"/>
      <w:szCs w:val="24"/>
    </w:rPr>
  </w:style>
  <w:style w:type="paragraph" w:customStyle="1" w:styleId="FF0B0CA0FC98497E9CC67C0B59FF4CAF4">
    <w:name w:val="FF0B0CA0FC98497E9CC67C0B59FF4CAF4"/>
    <w:rsid w:val="00D00865"/>
    <w:pPr>
      <w:spacing w:after="100" w:line="240" w:lineRule="auto"/>
    </w:pPr>
    <w:rPr>
      <w:rFonts w:ascii="Times New Roman" w:eastAsiaTheme="minorHAnsi" w:hAnsi="Times New Roman" w:cs="Times New Roman"/>
      <w:sz w:val="24"/>
      <w:szCs w:val="24"/>
    </w:rPr>
  </w:style>
  <w:style w:type="paragraph" w:customStyle="1" w:styleId="DE66441FB40D45C3B84DBCC8C0B914B913">
    <w:name w:val="DE66441FB40D45C3B84DBCC8C0B914B913"/>
    <w:rsid w:val="00D00865"/>
    <w:pPr>
      <w:spacing w:after="100" w:line="240" w:lineRule="auto"/>
    </w:pPr>
    <w:rPr>
      <w:rFonts w:ascii="Times New Roman" w:eastAsiaTheme="minorHAnsi" w:hAnsi="Times New Roman" w:cs="Times New Roman"/>
      <w:sz w:val="24"/>
      <w:szCs w:val="24"/>
    </w:rPr>
  </w:style>
  <w:style w:type="paragraph" w:customStyle="1" w:styleId="98031EDFA6F44EC3A95261EEEFA611D813">
    <w:name w:val="98031EDFA6F44EC3A95261EEEFA611D813"/>
    <w:rsid w:val="00D00865"/>
    <w:pPr>
      <w:spacing w:after="100" w:line="240" w:lineRule="auto"/>
    </w:pPr>
    <w:rPr>
      <w:rFonts w:ascii="Times New Roman" w:eastAsiaTheme="minorHAnsi" w:hAnsi="Times New Roman" w:cs="Times New Roman"/>
      <w:sz w:val="24"/>
      <w:szCs w:val="24"/>
    </w:rPr>
  </w:style>
  <w:style w:type="paragraph" w:customStyle="1" w:styleId="ADD99607C9C34EA4978248DB5B6CBB3113">
    <w:name w:val="ADD99607C9C34EA4978248DB5B6CBB3113"/>
    <w:rsid w:val="00D00865"/>
    <w:pPr>
      <w:spacing w:after="100" w:line="240" w:lineRule="auto"/>
    </w:pPr>
    <w:rPr>
      <w:rFonts w:ascii="Times New Roman" w:eastAsiaTheme="minorHAnsi" w:hAnsi="Times New Roman" w:cs="Times New Roman"/>
      <w:sz w:val="24"/>
      <w:szCs w:val="24"/>
    </w:rPr>
  </w:style>
  <w:style w:type="paragraph" w:customStyle="1" w:styleId="2356AFE943F74AEDBC2F158BCAEC4C8E13">
    <w:name w:val="2356AFE943F74AEDBC2F158BCAEC4C8E13"/>
    <w:rsid w:val="00D00865"/>
    <w:pPr>
      <w:spacing w:after="100" w:line="240" w:lineRule="auto"/>
    </w:pPr>
    <w:rPr>
      <w:rFonts w:ascii="Times New Roman" w:eastAsiaTheme="minorHAnsi" w:hAnsi="Times New Roman" w:cs="Times New Roman"/>
      <w:sz w:val="24"/>
      <w:szCs w:val="24"/>
    </w:rPr>
  </w:style>
  <w:style w:type="paragraph" w:customStyle="1" w:styleId="EE2297AF69334AEDB6A00F9F6ABC382013">
    <w:name w:val="EE2297AF69334AEDB6A00F9F6ABC382013"/>
    <w:rsid w:val="00D00865"/>
    <w:pPr>
      <w:spacing w:after="100" w:line="240" w:lineRule="auto"/>
    </w:pPr>
    <w:rPr>
      <w:rFonts w:ascii="Times New Roman" w:eastAsiaTheme="minorHAnsi" w:hAnsi="Times New Roman" w:cs="Times New Roman"/>
      <w:sz w:val="24"/>
      <w:szCs w:val="24"/>
    </w:rPr>
  </w:style>
  <w:style w:type="paragraph" w:customStyle="1" w:styleId="D74F0E662751487FA28FCD1E231A900413">
    <w:name w:val="D74F0E662751487FA28FCD1E231A900413"/>
    <w:rsid w:val="00D00865"/>
    <w:pPr>
      <w:spacing w:after="100" w:line="240" w:lineRule="auto"/>
    </w:pPr>
    <w:rPr>
      <w:rFonts w:ascii="Times New Roman" w:eastAsiaTheme="minorHAnsi" w:hAnsi="Times New Roman" w:cs="Times New Roman"/>
      <w:sz w:val="24"/>
      <w:szCs w:val="24"/>
    </w:rPr>
  </w:style>
  <w:style w:type="paragraph" w:customStyle="1" w:styleId="009D7B260C674ADFA3643A952EEA060913">
    <w:name w:val="009D7B260C674ADFA3643A952EEA060913"/>
    <w:rsid w:val="00D00865"/>
    <w:pPr>
      <w:spacing w:after="100" w:line="240" w:lineRule="auto"/>
    </w:pPr>
    <w:rPr>
      <w:rFonts w:ascii="Times New Roman" w:eastAsiaTheme="minorHAnsi" w:hAnsi="Times New Roman" w:cs="Times New Roman"/>
      <w:sz w:val="24"/>
      <w:szCs w:val="24"/>
    </w:rPr>
  </w:style>
  <w:style w:type="paragraph" w:customStyle="1" w:styleId="DB4691E81DC449F6A25AB6CA7614B5C513">
    <w:name w:val="DB4691E81DC449F6A25AB6CA7614B5C513"/>
    <w:rsid w:val="00D00865"/>
    <w:pPr>
      <w:spacing w:after="100" w:line="240" w:lineRule="auto"/>
    </w:pPr>
    <w:rPr>
      <w:rFonts w:ascii="Times New Roman" w:eastAsiaTheme="minorHAnsi" w:hAnsi="Times New Roman" w:cs="Times New Roman"/>
      <w:sz w:val="24"/>
      <w:szCs w:val="24"/>
    </w:rPr>
  </w:style>
  <w:style w:type="paragraph" w:customStyle="1" w:styleId="040A4E7D8F464711BC19AE52E5F976E41">
    <w:name w:val="040A4E7D8F464711BC19AE52E5F976E41"/>
    <w:rsid w:val="00D00865"/>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3">
    <w:name w:val="B309BD84C24F4C9E9FBF58A658F5FC7A13"/>
    <w:rsid w:val="00D00865"/>
    <w:pPr>
      <w:spacing w:after="100" w:line="240" w:lineRule="auto"/>
    </w:pPr>
    <w:rPr>
      <w:rFonts w:ascii="Times New Roman" w:eastAsiaTheme="minorHAnsi" w:hAnsi="Times New Roman" w:cs="Times New Roman"/>
      <w:sz w:val="24"/>
      <w:szCs w:val="24"/>
    </w:rPr>
  </w:style>
  <w:style w:type="paragraph" w:customStyle="1" w:styleId="F08981EECAB34898A41E70D53F4531AC13">
    <w:name w:val="F08981EECAB34898A41E70D53F4531AC13"/>
    <w:rsid w:val="00D00865"/>
    <w:pPr>
      <w:spacing w:after="100" w:line="240" w:lineRule="auto"/>
    </w:pPr>
    <w:rPr>
      <w:rFonts w:ascii="Times New Roman" w:eastAsiaTheme="minorHAnsi" w:hAnsi="Times New Roman" w:cs="Times New Roman"/>
      <w:sz w:val="24"/>
      <w:szCs w:val="24"/>
    </w:rPr>
  </w:style>
  <w:style w:type="paragraph" w:customStyle="1" w:styleId="136BEB0666004E79B616C5992049BA2813">
    <w:name w:val="136BEB0666004E79B616C5992049BA2813"/>
    <w:rsid w:val="00D00865"/>
    <w:pPr>
      <w:spacing w:after="100" w:line="240" w:lineRule="auto"/>
    </w:pPr>
    <w:rPr>
      <w:rFonts w:ascii="Times New Roman" w:eastAsiaTheme="minorHAnsi" w:hAnsi="Times New Roman" w:cs="Times New Roman"/>
      <w:sz w:val="24"/>
      <w:szCs w:val="24"/>
    </w:rPr>
  </w:style>
  <w:style w:type="paragraph" w:customStyle="1" w:styleId="A4131321BB8A4E40BFE807CEA4E8DCCA9">
    <w:name w:val="A4131321BB8A4E40BFE807CEA4E8DCCA9"/>
    <w:rsid w:val="00D00865"/>
    <w:pPr>
      <w:spacing w:after="100" w:line="240" w:lineRule="auto"/>
    </w:pPr>
    <w:rPr>
      <w:rFonts w:ascii="Times New Roman" w:eastAsiaTheme="minorHAnsi" w:hAnsi="Times New Roman" w:cs="Times New Roman"/>
      <w:sz w:val="24"/>
      <w:szCs w:val="24"/>
    </w:rPr>
  </w:style>
  <w:style w:type="paragraph" w:customStyle="1" w:styleId="376C39B42C4D4A448846DD5A3764A5029">
    <w:name w:val="376C39B42C4D4A448846DD5A3764A5029"/>
    <w:rsid w:val="00D00865"/>
    <w:pPr>
      <w:spacing w:after="100" w:line="240" w:lineRule="auto"/>
    </w:pPr>
    <w:rPr>
      <w:rFonts w:ascii="Times New Roman" w:eastAsiaTheme="minorHAnsi" w:hAnsi="Times New Roman" w:cs="Times New Roman"/>
      <w:sz w:val="24"/>
      <w:szCs w:val="24"/>
    </w:rPr>
  </w:style>
  <w:style w:type="paragraph" w:customStyle="1" w:styleId="9F58991ED3774971B2018B1E56C6A28F9">
    <w:name w:val="9F58991ED3774971B2018B1E56C6A28F9"/>
    <w:rsid w:val="00D00865"/>
    <w:pPr>
      <w:spacing w:after="100" w:line="240" w:lineRule="auto"/>
    </w:pPr>
    <w:rPr>
      <w:rFonts w:ascii="Times New Roman" w:eastAsiaTheme="minorHAnsi" w:hAnsi="Times New Roman" w:cs="Times New Roman"/>
      <w:sz w:val="24"/>
      <w:szCs w:val="24"/>
    </w:rPr>
  </w:style>
  <w:style w:type="paragraph" w:customStyle="1" w:styleId="0569B97422CF48208A990A941C0C462813">
    <w:name w:val="0569B97422CF48208A990A941C0C462813"/>
    <w:rsid w:val="00D00865"/>
    <w:pPr>
      <w:spacing w:after="100" w:line="240" w:lineRule="auto"/>
    </w:pPr>
    <w:rPr>
      <w:rFonts w:ascii="Times New Roman" w:eastAsiaTheme="minorHAnsi" w:hAnsi="Times New Roman" w:cs="Times New Roman"/>
      <w:sz w:val="24"/>
      <w:szCs w:val="24"/>
    </w:rPr>
  </w:style>
  <w:style w:type="paragraph" w:customStyle="1" w:styleId="7747AC3701614DF2B27345B9AED43A0513">
    <w:name w:val="7747AC3701614DF2B27345B9AED43A0513"/>
    <w:rsid w:val="00D00865"/>
    <w:pPr>
      <w:spacing w:after="100" w:line="240" w:lineRule="auto"/>
    </w:pPr>
    <w:rPr>
      <w:rFonts w:ascii="Times New Roman" w:eastAsiaTheme="minorHAnsi" w:hAnsi="Times New Roman" w:cs="Times New Roman"/>
      <w:sz w:val="24"/>
      <w:szCs w:val="24"/>
    </w:rPr>
  </w:style>
  <w:style w:type="paragraph" w:customStyle="1" w:styleId="9B6D0F423B1E45149D3841EFADA7954113">
    <w:name w:val="9B6D0F423B1E45149D3841EFADA7954113"/>
    <w:rsid w:val="00D00865"/>
    <w:pPr>
      <w:spacing w:after="100" w:line="240" w:lineRule="auto"/>
    </w:pPr>
    <w:rPr>
      <w:rFonts w:ascii="Times New Roman" w:eastAsiaTheme="minorHAnsi" w:hAnsi="Times New Roman" w:cs="Times New Roman"/>
      <w:sz w:val="24"/>
      <w:szCs w:val="24"/>
    </w:rPr>
  </w:style>
  <w:style w:type="paragraph" w:customStyle="1" w:styleId="CDEA2D36EBB044C4B4EEAEBE9511AE249">
    <w:name w:val="CDEA2D36EBB044C4B4EEAEBE9511AE249"/>
    <w:rsid w:val="00D00865"/>
    <w:pPr>
      <w:spacing w:after="100" w:line="240" w:lineRule="auto"/>
    </w:pPr>
    <w:rPr>
      <w:rFonts w:ascii="Times New Roman" w:eastAsiaTheme="minorHAnsi" w:hAnsi="Times New Roman" w:cs="Times New Roman"/>
      <w:sz w:val="24"/>
      <w:szCs w:val="24"/>
    </w:rPr>
  </w:style>
  <w:style w:type="paragraph" w:customStyle="1" w:styleId="799FAD8C0DA249469F818CC4EF9A5F2F9">
    <w:name w:val="799FAD8C0DA249469F818CC4EF9A5F2F9"/>
    <w:rsid w:val="00D00865"/>
    <w:pPr>
      <w:spacing w:after="100" w:line="240" w:lineRule="auto"/>
    </w:pPr>
    <w:rPr>
      <w:rFonts w:ascii="Times New Roman" w:eastAsiaTheme="minorHAnsi" w:hAnsi="Times New Roman" w:cs="Times New Roman"/>
      <w:sz w:val="24"/>
      <w:szCs w:val="24"/>
    </w:rPr>
  </w:style>
  <w:style w:type="paragraph" w:customStyle="1" w:styleId="78BF4377772745699244505866E0BEF413">
    <w:name w:val="78BF4377772745699244505866E0BEF413"/>
    <w:rsid w:val="00D00865"/>
    <w:pPr>
      <w:spacing w:after="100" w:line="240" w:lineRule="auto"/>
    </w:pPr>
    <w:rPr>
      <w:rFonts w:ascii="Times New Roman" w:eastAsiaTheme="minorHAnsi" w:hAnsi="Times New Roman" w:cs="Times New Roman"/>
      <w:sz w:val="24"/>
      <w:szCs w:val="24"/>
    </w:rPr>
  </w:style>
  <w:style w:type="paragraph" w:customStyle="1" w:styleId="AAA87F0B7C49462AA3D2C830B37AD9279">
    <w:name w:val="AAA87F0B7C49462AA3D2C830B37AD927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9">
    <w:name w:val="568ADDBED1304F1A89F5E0B6976444F3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3">
    <w:name w:val="4724DF018511480E8D3E110D6C74B08D13"/>
    <w:rsid w:val="00D00865"/>
    <w:pPr>
      <w:spacing w:after="100" w:line="240" w:lineRule="auto"/>
    </w:pPr>
    <w:rPr>
      <w:rFonts w:ascii="Times New Roman" w:eastAsiaTheme="minorHAnsi" w:hAnsi="Times New Roman" w:cs="Times New Roman"/>
      <w:sz w:val="24"/>
      <w:szCs w:val="24"/>
    </w:rPr>
  </w:style>
  <w:style w:type="paragraph" w:customStyle="1" w:styleId="4ECCAED3F26343428FFE9ACFC02E74E813">
    <w:name w:val="4ECCAED3F26343428FFE9ACFC02E74E813"/>
    <w:rsid w:val="00D00865"/>
    <w:pPr>
      <w:spacing w:after="100" w:line="240" w:lineRule="auto"/>
    </w:pPr>
    <w:rPr>
      <w:rFonts w:ascii="Times New Roman" w:eastAsiaTheme="minorHAnsi" w:hAnsi="Times New Roman" w:cs="Times New Roman"/>
      <w:sz w:val="24"/>
      <w:szCs w:val="24"/>
    </w:rPr>
  </w:style>
  <w:style w:type="paragraph" w:customStyle="1" w:styleId="840962F86C8E49D2991A6B96F4E6026713">
    <w:name w:val="840962F86C8E49D2991A6B96F4E6026713"/>
    <w:rsid w:val="00D00865"/>
    <w:pPr>
      <w:spacing w:after="100" w:line="240" w:lineRule="auto"/>
    </w:pPr>
    <w:rPr>
      <w:rFonts w:ascii="Times New Roman" w:eastAsiaTheme="minorHAnsi" w:hAnsi="Times New Roman" w:cs="Times New Roman"/>
      <w:sz w:val="24"/>
      <w:szCs w:val="24"/>
    </w:rPr>
  </w:style>
  <w:style w:type="paragraph" w:customStyle="1" w:styleId="14C1EEE9CDB242F3B584B0E29BA7156A8">
    <w:name w:val="14C1EEE9CDB242F3B584B0E29BA7156A8"/>
    <w:rsid w:val="00D00865"/>
    <w:pPr>
      <w:spacing w:after="100" w:line="240" w:lineRule="auto"/>
    </w:pPr>
    <w:rPr>
      <w:rFonts w:ascii="Times New Roman" w:eastAsiaTheme="minorHAnsi" w:hAnsi="Times New Roman" w:cs="Times New Roman"/>
      <w:sz w:val="24"/>
      <w:szCs w:val="24"/>
    </w:rPr>
  </w:style>
  <w:style w:type="paragraph" w:customStyle="1" w:styleId="420E8451C4DD446EBB3E4261E62085379">
    <w:name w:val="420E8451C4DD446EBB3E4261E62085379"/>
    <w:rsid w:val="00D00865"/>
    <w:pPr>
      <w:spacing w:after="100" w:line="240" w:lineRule="auto"/>
    </w:pPr>
    <w:rPr>
      <w:rFonts w:ascii="Times New Roman" w:eastAsiaTheme="minorHAnsi" w:hAnsi="Times New Roman" w:cs="Times New Roman"/>
      <w:sz w:val="24"/>
      <w:szCs w:val="24"/>
    </w:rPr>
  </w:style>
  <w:style w:type="paragraph" w:customStyle="1" w:styleId="13806338E66340E0A47719F6352C06499">
    <w:name w:val="13806338E66340E0A47719F6352C06499"/>
    <w:rsid w:val="00D00865"/>
    <w:pPr>
      <w:spacing w:after="100" w:line="240" w:lineRule="auto"/>
    </w:pPr>
    <w:rPr>
      <w:rFonts w:ascii="Times New Roman" w:eastAsiaTheme="minorHAnsi" w:hAnsi="Times New Roman" w:cs="Times New Roman"/>
      <w:sz w:val="24"/>
      <w:szCs w:val="24"/>
    </w:rPr>
  </w:style>
  <w:style w:type="paragraph" w:customStyle="1" w:styleId="C8AA38639FB84CCB9EBF1262679164149">
    <w:name w:val="C8AA38639FB84CCB9EBF1262679164149"/>
    <w:rsid w:val="00D00865"/>
    <w:pPr>
      <w:spacing w:after="100" w:line="240" w:lineRule="auto"/>
    </w:pPr>
    <w:rPr>
      <w:rFonts w:ascii="Times New Roman" w:eastAsiaTheme="minorHAnsi" w:hAnsi="Times New Roman" w:cs="Times New Roman"/>
      <w:sz w:val="24"/>
      <w:szCs w:val="24"/>
    </w:rPr>
  </w:style>
  <w:style w:type="paragraph" w:customStyle="1" w:styleId="EEA2D3C6335442C0AD75427B1B60A0DF13">
    <w:name w:val="EEA2D3C6335442C0AD75427B1B60A0DF13"/>
    <w:rsid w:val="00D00865"/>
    <w:pPr>
      <w:spacing w:after="100" w:line="240" w:lineRule="auto"/>
    </w:pPr>
    <w:rPr>
      <w:rFonts w:ascii="Times New Roman" w:eastAsiaTheme="minorHAnsi" w:hAnsi="Times New Roman" w:cs="Times New Roman"/>
      <w:sz w:val="24"/>
      <w:szCs w:val="24"/>
    </w:rPr>
  </w:style>
  <w:style w:type="paragraph" w:customStyle="1" w:styleId="895241DDEF8647D3A72FD5A2BB05D54E13">
    <w:name w:val="895241DDEF8647D3A72FD5A2BB05D54E13"/>
    <w:rsid w:val="00D00865"/>
    <w:pPr>
      <w:spacing w:after="100" w:line="240" w:lineRule="auto"/>
    </w:pPr>
    <w:rPr>
      <w:rFonts w:ascii="Times New Roman" w:eastAsiaTheme="minorHAnsi" w:hAnsi="Times New Roman" w:cs="Times New Roman"/>
      <w:sz w:val="24"/>
      <w:szCs w:val="24"/>
    </w:rPr>
  </w:style>
  <w:style w:type="paragraph" w:customStyle="1" w:styleId="C5D96440612D49E5AD9C55A6B9E4E5B39">
    <w:name w:val="C5D96440612D49E5AD9C55A6B9E4E5B39"/>
    <w:rsid w:val="00D00865"/>
    <w:pPr>
      <w:spacing w:after="100" w:line="240" w:lineRule="auto"/>
    </w:pPr>
    <w:rPr>
      <w:rFonts w:ascii="Times New Roman" w:eastAsiaTheme="minorHAnsi" w:hAnsi="Times New Roman" w:cs="Times New Roman"/>
      <w:sz w:val="24"/>
      <w:szCs w:val="24"/>
    </w:rPr>
  </w:style>
  <w:style w:type="paragraph" w:customStyle="1" w:styleId="C310472DE28C4C25962BB362EE3155E613">
    <w:name w:val="C310472DE28C4C25962BB362EE3155E613"/>
    <w:rsid w:val="00D00865"/>
    <w:pPr>
      <w:spacing w:after="100" w:line="240" w:lineRule="auto"/>
    </w:pPr>
    <w:rPr>
      <w:rFonts w:ascii="Times New Roman" w:eastAsiaTheme="minorHAnsi" w:hAnsi="Times New Roman" w:cs="Times New Roman"/>
      <w:sz w:val="24"/>
      <w:szCs w:val="24"/>
    </w:rPr>
  </w:style>
  <w:style w:type="paragraph" w:customStyle="1" w:styleId="4B00C1A4328F4DF8BAA2D067DDA920CE13">
    <w:name w:val="4B00C1A4328F4DF8BAA2D067DDA920CE13"/>
    <w:rsid w:val="00D00865"/>
    <w:pPr>
      <w:spacing w:after="100" w:line="240" w:lineRule="auto"/>
    </w:pPr>
    <w:rPr>
      <w:rFonts w:ascii="Times New Roman" w:eastAsiaTheme="minorHAnsi" w:hAnsi="Times New Roman" w:cs="Times New Roman"/>
      <w:sz w:val="24"/>
      <w:szCs w:val="24"/>
    </w:rPr>
  </w:style>
  <w:style w:type="paragraph" w:customStyle="1" w:styleId="A6EEB70F4ECC491A84505452C2E708F113">
    <w:name w:val="A6EEB70F4ECC491A84505452C2E708F113"/>
    <w:rsid w:val="00D00865"/>
    <w:pPr>
      <w:spacing w:after="100" w:line="240" w:lineRule="auto"/>
    </w:pPr>
    <w:rPr>
      <w:rFonts w:ascii="Times New Roman" w:eastAsiaTheme="minorHAnsi" w:hAnsi="Times New Roman" w:cs="Times New Roman"/>
      <w:sz w:val="24"/>
      <w:szCs w:val="24"/>
    </w:rPr>
  </w:style>
  <w:style w:type="paragraph" w:customStyle="1" w:styleId="37229F7D6AE64EBA84790C24157153FF13">
    <w:name w:val="37229F7D6AE64EBA84790C24157153FF13"/>
    <w:rsid w:val="00D00865"/>
    <w:pPr>
      <w:spacing w:after="100" w:line="240" w:lineRule="auto"/>
    </w:pPr>
    <w:rPr>
      <w:rFonts w:ascii="Times New Roman" w:eastAsiaTheme="minorHAnsi" w:hAnsi="Times New Roman" w:cs="Times New Roman"/>
      <w:sz w:val="24"/>
      <w:szCs w:val="24"/>
    </w:rPr>
  </w:style>
  <w:style w:type="paragraph" w:customStyle="1" w:styleId="8A1A9E2E1BB8474D889F968B92E8E9CD13">
    <w:name w:val="8A1A9E2E1BB8474D889F968B92E8E9CD13"/>
    <w:rsid w:val="00D00865"/>
    <w:pPr>
      <w:spacing w:after="100" w:line="240" w:lineRule="auto"/>
    </w:pPr>
    <w:rPr>
      <w:rFonts w:ascii="Times New Roman" w:eastAsiaTheme="minorHAnsi" w:hAnsi="Times New Roman" w:cs="Times New Roman"/>
      <w:sz w:val="24"/>
      <w:szCs w:val="24"/>
    </w:rPr>
  </w:style>
  <w:style w:type="paragraph" w:customStyle="1" w:styleId="44FDCF15F74A40BCBCC13E953E65470D13">
    <w:name w:val="44FDCF15F74A40BCBCC13E953E65470D13"/>
    <w:rsid w:val="00D00865"/>
    <w:pPr>
      <w:spacing w:after="100" w:line="240" w:lineRule="auto"/>
    </w:pPr>
    <w:rPr>
      <w:rFonts w:ascii="Times New Roman" w:eastAsiaTheme="minorHAnsi" w:hAnsi="Times New Roman" w:cs="Times New Roman"/>
      <w:sz w:val="24"/>
      <w:szCs w:val="24"/>
    </w:rPr>
  </w:style>
  <w:style w:type="paragraph" w:customStyle="1" w:styleId="388952ABFE70468493EDF4267E27129C9">
    <w:name w:val="388952ABFE70468493EDF4267E27129C9"/>
    <w:rsid w:val="00D00865"/>
    <w:pPr>
      <w:spacing w:after="100" w:line="240" w:lineRule="auto"/>
    </w:pPr>
    <w:rPr>
      <w:rFonts w:ascii="Times New Roman" w:eastAsiaTheme="minorHAnsi" w:hAnsi="Times New Roman" w:cs="Times New Roman"/>
      <w:sz w:val="24"/>
      <w:szCs w:val="24"/>
    </w:rPr>
  </w:style>
  <w:style w:type="paragraph" w:customStyle="1" w:styleId="6C9A34BACECE410AB63B920274D7BEAB9">
    <w:name w:val="6C9A34BACECE410AB63B920274D7BEAB9"/>
    <w:rsid w:val="00D00865"/>
    <w:pPr>
      <w:spacing w:after="100" w:line="240" w:lineRule="auto"/>
    </w:pPr>
    <w:rPr>
      <w:rFonts w:ascii="Times New Roman" w:eastAsiaTheme="minorHAnsi" w:hAnsi="Times New Roman" w:cs="Times New Roman"/>
      <w:sz w:val="24"/>
      <w:szCs w:val="24"/>
    </w:rPr>
  </w:style>
  <w:style w:type="paragraph" w:customStyle="1" w:styleId="265F2664FF1D4722B39D8DD04DC9BDE99">
    <w:name w:val="265F2664FF1D4722B39D8DD04DC9BDE99"/>
    <w:rsid w:val="00D00865"/>
    <w:pPr>
      <w:spacing w:after="100" w:line="240" w:lineRule="auto"/>
    </w:pPr>
    <w:rPr>
      <w:rFonts w:ascii="Times New Roman" w:eastAsiaTheme="minorHAnsi" w:hAnsi="Times New Roman" w:cs="Times New Roman"/>
      <w:sz w:val="24"/>
      <w:szCs w:val="24"/>
    </w:rPr>
  </w:style>
  <w:style w:type="paragraph" w:customStyle="1" w:styleId="C8519DD2AA3B4C0C90AB33E5569F4D249">
    <w:name w:val="C8519DD2AA3B4C0C90AB33E5569F4D249"/>
    <w:rsid w:val="00D00865"/>
    <w:pPr>
      <w:spacing w:after="100" w:line="240" w:lineRule="auto"/>
    </w:pPr>
    <w:rPr>
      <w:rFonts w:ascii="Times New Roman" w:eastAsiaTheme="minorHAnsi" w:hAnsi="Times New Roman" w:cs="Times New Roman"/>
      <w:sz w:val="24"/>
      <w:szCs w:val="24"/>
    </w:rPr>
  </w:style>
  <w:style w:type="paragraph" w:customStyle="1" w:styleId="75E92813674147C7BFBC5187F04E37E59">
    <w:name w:val="75E92813674147C7BFBC5187F04E37E59"/>
    <w:rsid w:val="00D00865"/>
    <w:pPr>
      <w:spacing w:after="100" w:line="240" w:lineRule="auto"/>
    </w:pPr>
    <w:rPr>
      <w:rFonts w:ascii="Times New Roman" w:eastAsiaTheme="minorHAnsi" w:hAnsi="Times New Roman" w:cs="Times New Roman"/>
      <w:sz w:val="24"/>
      <w:szCs w:val="24"/>
    </w:rPr>
  </w:style>
  <w:style w:type="paragraph" w:customStyle="1" w:styleId="636A34E5ADB04FF69BD27E64369BCFBE9">
    <w:name w:val="636A34E5ADB04FF69BD27E64369BCFBE9"/>
    <w:rsid w:val="00D00865"/>
    <w:pPr>
      <w:spacing w:after="100" w:line="240" w:lineRule="auto"/>
    </w:pPr>
    <w:rPr>
      <w:rFonts w:ascii="Times New Roman" w:eastAsiaTheme="minorHAnsi" w:hAnsi="Times New Roman" w:cs="Times New Roman"/>
      <w:sz w:val="24"/>
      <w:szCs w:val="24"/>
    </w:rPr>
  </w:style>
  <w:style w:type="paragraph" w:customStyle="1" w:styleId="CF906E7A0AE149E79238F5EE3686FCFF12">
    <w:name w:val="CF906E7A0AE149E79238F5EE3686FCFF12"/>
    <w:rsid w:val="00D00865"/>
    <w:pPr>
      <w:spacing w:after="100" w:line="240" w:lineRule="auto"/>
    </w:pPr>
    <w:rPr>
      <w:rFonts w:ascii="Times New Roman" w:eastAsiaTheme="minorHAnsi" w:hAnsi="Times New Roman" w:cs="Times New Roman"/>
      <w:sz w:val="24"/>
      <w:szCs w:val="24"/>
    </w:rPr>
  </w:style>
  <w:style w:type="paragraph" w:customStyle="1" w:styleId="1B0D0DB7A48F42AEB6BBE32DCAF2185B12">
    <w:name w:val="1B0D0DB7A48F42AEB6BBE32DCAF2185B12"/>
    <w:rsid w:val="00D00865"/>
    <w:pPr>
      <w:spacing w:after="100" w:line="240" w:lineRule="auto"/>
    </w:pPr>
    <w:rPr>
      <w:rFonts w:ascii="Times New Roman" w:eastAsiaTheme="minorHAnsi" w:hAnsi="Times New Roman" w:cs="Times New Roman"/>
      <w:sz w:val="24"/>
      <w:szCs w:val="24"/>
    </w:rPr>
  </w:style>
  <w:style w:type="paragraph" w:customStyle="1" w:styleId="6E15C9D82AFE4068B30218D8E9A05B2812">
    <w:name w:val="6E15C9D82AFE4068B30218D8E9A05B2812"/>
    <w:rsid w:val="00D00865"/>
    <w:pPr>
      <w:spacing w:after="100" w:line="240" w:lineRule="auto"/>
    </w:pPr>
    <w:rPr>
      <w:rFonts w:ascii="Times New Roman" w:eastAsiaTheme="minorHAnsi" w:hAnsi="Times New Roman" w:cs="Times New Roman"/>
      <w:sz w:val="24"/>
      <w:szCs w:val="24"/>
    </w:rPr>
  </w:style>
  <w:style w:type="paragraph" w:customStyle="1" w:styleId="69C43850E0804251B20C100F7B31EEC912">
    <w:name w:val="69C43850E0804251B20C100F7B31EEC912"/>
    <w:rsid w:val="00D00865"/>
    <w:pPr>
      <w:spacing w:after="100" w:line="240" w:lineRule="auto"/>
    </w:pPr>
    <w:rPr>
      <w:rFonts w:ascii="Times New Roman" w:eastAsiaTheme="minorHAnsi" w:hAnsi="Times New Roman" w:cs="Times New Roman"/>
      <w:sz w:val="24"/>
      <w:szCs w:val="24"/>
    </w:rPr>
  </w:style>
  <w:style w:type="paragraph" w:customStyle="1" w:styleId="77FC0A65F7CD4818A6FB431F81465DFC12">
    <w:name w:val="77FC0A65F7CD4818A6FB431F81465DFC12"/>
    <w:rsid w:val="00D00865"/>
    <w:pPr>
      <w:spacing w:after="100" w:line="240" w:lineRule="auto"/>
    </w:pPr>
    <w:rPr>
      <w:rFonts w:ascii="Times New Roman" w:eastAsiaTheme="minorHAnsi" w:hAnsi="Times New Roman" w:cs="Times New Roman"/>
      <w:sz w:val="24"/>
      <w:szCs w:val="24"/>
    </w:rPr>
  </w:style>
  <w:style w:type="paragraph" w:customStyle="1" w:styleId="53E63DECDB6C4EC7A1D8E38393720E5812">
    <w:name w:val="53E63DECDB6C4EC7A1D8E38393720E5812"/>
    <w:rsid w:val="00D00865"/>
    <w:pPr>
      <w:spacing w:after="100" w:line="240" w:lineRule="auto"/>
    </w:pPr>
    <w:rPr>
      <w:rFonts w:ascii="Times New Roman" w:eastAsiaTheme="minorHAnsi" w:hAnsi="Times New Roman" w:cs="Times New Roman"/>
      <w:sz w:val="24"/>
      <w:szCs w:val="24"/>
    </w:rPr>
  </w:style>
  <w:style w:type="paragraph" w:customStyle="1" w:styleId="6A5309AFEBEB45EB85FFC7768E3B567712">
    <w:name w:val="6A5309AFEBEB45EB85FFC7768E3B567712"/>
    <w:rsid w:val="00D00865"/>
    <w:pPr>
      <w:spacing w:after="100" w:line="240" w:lineRule="auto"/>
    </w:pPr>
    <w:rPr>
      <w:rFonts w:ascii="Times New Roman" w:eastAsiaTheme="minorHAnsi" w:hAnsi="Times New Roman" w:cs="Times New Roman"/>
      <w:sz w:val="24"/>
      <w:szCs w:val="24"/>
    </w:rPr>
  </w:style>
  <w:style w:type="paragraph" w:customStyle="1" w:styleId="87976626F37541108B46AA7AF07650FA12">
    <w:name w:val="87976626F37541108B46AA7AF07650FA12"/>
    <w:rsid w:val="00D00865"/>
    <w:pPr>
      <w:spacing w:after="100" w:line="240" w:lineRule="auto"/>
    </w:pPr>
    <w:rPr>
      <w:rFonts w:ascii="Times New Roman" w:eastAsiaTheme="minorHAnsi" w:hAnsi="Times New Roman" w:cs="Times New Roman"/>
      <w:sz w:val="24"/>
      <w:szCs w:val="24"/>
    </w:rPr>
  </w:style>
  <w:style w:type="paragraph" w:customStyle="1" w:styleId="26996DFDEB7E491FBC34A3AE99131D9B12">
    <w:name w:val="26996DFDEB7E491FBC34A3AE99131D9B12"/>
    <w:rsid w:val="00D00865"/>
    <w:pPr>
      <w:spacing w:after="100" w:line="240" w:lineRule="auto"/>
    </w:pPr>
    <w:rPr>
      <w:rFonts w:ascii="Times New Roman" w:eastAsiaTheme="minorHAnsi" w:hAnsi="Times New Roman" w:cs="Times New Roman"/>
      <w:sz w:val="24"/>
      <w:szCs w:val="24"/>
    </w:rPr>
  </w:style>
  <w:style w:type="paragraph" w:customStyle="1" w:styleId="148B723818A04D46AD846A081158F29312">
    <w:name w:val="148B723818A04D46AD846A081158F29312"/>
    <w:rsid w:val="00D00865"/>
    <w:pPr>
      <w:spacing w:after="100" w:line="240" w:lineRule="auto"/>
    </w:pPr>
    <w:rPr>
      <w:rFonts w:ascii="Times New Roman" w:eastAsiaTheme="minorHAnsi" w:hAnsi="Times New Roman" w:cs="Times New Roman"/>
      <w:sz w:val="24"/>
      <w:szCs w:val="24"/>
    </w:rPr>
  </w:style>
  <w:style w:type="paragraph" w:customStyle="1" w:styleId="851854B154A14D99B40CF23E4B04888F12">
    <w:name w:val="851854B154A14D99B40CF23E4B04888F12"/>
    <w:rsid w:val="00D00865"/>
    <w:pPr>
      <w:spacing w:after="100" w:line="240" w:lineRule="auto"/>
    </w:pPr>
    <w:rPr>
      <w:rFonts w:ascii="Times New Roman" w:eastAsiaTheme="minorHAnsi" w:hAnsi="Times New Roman" w:cs="Times New Roman"/>
      <w:sz w:val="24"/>
      <w:szCs w:val="24"/>
    </w:rPr>
  </w:style>
  <w:style w:type="paragraph" w:customStyle="1" w:styleId="5EF3248CDB2F45E0BD8F9CBB93E6768D12">
    <w:name w:val="5EF3248CDB2F45E0BD8F9CBB93E6768D12"/>
    <w:rsid w:val="00D00865"/>
    <w:pPr>
      <w:spacing w:after="100" w:line="240" w:lineRule="auto"/>
    </w:pPr>
    <w:rPr>
      <w:rFonts w:ascii="Times New Roman" w:eastAsiaTheme="minorHAnsi" w:hAnsi="Times New Roman" w:cs="Times New Roman"/>
      <w:sz w:val="24"/>
      <w:szCs w:val="24"/>
    </w:rPr>
  </w:style>
  <w:style w:type="paragraph" w:customStyle="1" w:styleId="CD3395BA75BC456B8B69F1A12463757812">
    <w:name w:val="CD3395BA75BC456B8B69F1A12463757812"/>
    <w:rsid w:val="00D00865"/>
    <w:pPr>
      <w:spacing w:after="100" w:line="240" w:lineRule="auto"/>
    </w:pPr>
    <w:rPr>
      <w:rFonts w:ascii="Times New Roman" w:eastAsiaTheme="minorHAnsi" w:hAnsi="Times New Roman" w:cs="Times New Roman"/>
      <w:sz w:val="24"/>
      <w:szCs w:val="24"/>
    </w:rPr>
  </w:style>
  <w:style w:type="paragraph" w:customStyle="1" w:styleId="3A4AEC46E5604A5587A75D9BFCD25D8512">
    <w:name w:val="3A4AEC46E5604A5587A75D9BFCD25D8512"/>
    <w:rsid w:val="00D00865"/>
    <w:pPr>
      <w:spacing w:after="100" w:line="240" w:lineRule="auto"/>
    </w:pPr>
    <w:rPr>
      <w:rFonts w:ascii="Times New Roman" w:eastAsiaTheme="minorHAnsi" w:hAnsi="Times New Roman" w:cs="Times New Roman"/>
      <w:sz w:val="24"/>
      <w:szCs w:val="24"/>
    </w:rPr>
  </w:style>
  <w:style w:type="paragraph" w:customStyle="1" w:styleId="FEC190EB791C4751A5FC5A8429762BB112">
    <w:name w:val="FEC190EB791C4751A5FC5A8429762BB112"/>
    <w:rsid w:val="00D00865"/>
    <w:pPr>
      <w:spacing w:after="100" w:line="240" w:lineRule="auto"/>
    </w:pPr>
    <w:rPr>
      <w:rFonts w:ascii="Times New Roman" w:eastAsiaTheme="minorHAnsi" w:hAnsi="Times New Roman" w:cs="Times New Roman"/>
      <w:sz w:val="24"/>
      <w:szCs w:val="24"/>
    </w:rPr>
  </w:style>
  <w:style w:type="paragraph" w:customStyle="1" w:styleId="7EC0E04011A544ECB2FD8BA8AF357F1312">
    <w:name w:val="7EC0E04011A544ECB2FD8BA8AF357F1312"/>
    <w:rsid w:val="00D00865"/>
    <w:pPr>
      <w:spacing w:after="100" w:line="240" w:lineRule="auto"/>
    </w:pPr>
    <w:rPr>
      <w:rFonts w:ascii="Times New Roman" w:eastAsiaTheme="minorHAnsi" w:hAnsi="Times New Roman" w:cs="Times New Roman"/>
      <w:sz w:val="24"/>
      <w:szCs w:val="24"/>
    </w:rPr>
  </w:style>
  <w:style w:type="paragraph" w:customStyle="1" w:styleId="5A24EAAAD3DC4C22A875A9865DC635C212">
    <w:name w:val="5A24EAAAD3DC4C22A875A9865DC635C212"/>
    <w:rsid w:val="00D00865"/>
    <w:pPr>
      <w:spacing w:after="100" w:line="240" w:lineRule="auto"/>
    </w:pPr>
    <w:rPr>
      <w:rFonts w:ascii="Times New Roman" w:eastAsiaTheme="minorHAnsi" w:hAnsi="Times New Roman" w:cs="Times New Roman"/>
      <w:sz w:val="24"/>
      <w:szCs w:val="24"/>
    </w:rPr>
  </w:style>
  <w:style w:type="paragraph" w:customStyle="1" w:styleId="5A1F3BF11F084E9EA53E0B41A05F838E12">
    <w:name w:val="5A1F3BF11F084E9EA53E0B41A05F838E12"/>
    <w:rsid w:val="00D00865"/>
    <w:pPr>
      <w:spacing w:after="100" w:line="240" w:lineRule="auto"/>
    </w:pPr>
    <w:rPr>
      <w:rFonts w:ascii="Times New Roman" w:eastAsiaTheme="minorHAnsi" w:hAnsi="Times New Roman" w:cs="Times New Roman"/>
      <w:sz w:val="24"/>
      <w:szCs w:val="24"/>
    </w:rPr>
  </w:style>
  <w:style w:type="paragraph" w:customStyle="1" w:styleId="508C0D29F6254687959A9989F45D5D8D9">
    <w:name w:val="508C0D29F6254687959A9989F45D5D8D9"/>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2">
    <w:name w:val="1A9A5DAB91BD4FCC8E670B14F42056EF12"/>
    <w:rsid w:val="00D00865"/>
    <w:pPr>
      <w:spacing w:after="100" w:line="240" w:lineRule="auto"/>
    </w:pPr>
    <w:rPr>
      <w:rFonts w:ascii="Times New Roman" w:eastAsiaTheme="minorHAnsi" w:hAnsi="Times New Roman" w:cs="Times New Roman"/>
      <w:sz w:val="24"/>
      <w:szCs w:val="24"/>
    </w:rPr>
  </w:style>
  <w:style w:type="paragraph" w:customStyle="1" w:styleId="8AF6290B069F4DCF80656E3C0F4CD16A12">
    <w:name w:val="8AF6290B069F4DCF80656E3C0F4CD16A12"/>
    <w:rsid w:val="00D00865"/>
    <w:pPr>
      <w:spacing w:after="100" w:line="240" w:lineRule="auto"/>
    </w:pPr>
    <w:rPr>
      <w:rFonts w:ascii="Times New Roman" w:eastAsiaTheme="minorHAnsi" w:hAnsi="Times New Roman" w:cs="Times New Roman"/>
      <w:sz w:val="24"/>
      <w:szCs w:val="24"/>
    </w:rPr>
  </w:style>
  <w:style w:type="paragraph" w:customStyle="1" w:styleId="E403FA9C647345EB8E678D28E6E019E412">
    <w:name w:val="E403FA9C647345EB8E678D28E6E019E412"/>
    <w:rsid w:val="00D00865"/>
    <w:pPr>
      <w:spacing w:after="100" w:line="240" w:lineRule="auto"/>
    </w:pPr>
    <w:rPr>
      <w:rFonts w:ascii="Times New Roman" w:eastAsiaTheme="minorHAnsi" w:hAnsi="Times New Roman" w:cs="Times New Roman"/>
      <w:sz w:val="24"/>
      <w:szCs w:val="24"/>
    </w:rPr>
  </w:style>
  <w:style w:type="paragraph" w:customStyle="1" w:styleId="C9FAFA6E3A8E425F8AB10F31744CF39E12">
    <w:name w:val="C9FAFA6E3A8E425F8AB10F31744CF39E12"/>
    <w:rsid w:val="00D00865"/>
    <w:pPr>
      <w:spacing w:after="100" w:line="240" w:lineRule="auto"/>
    </w:pPr>
    <w:rPr>
      <w:rFonts w:ascii="Times New Roman" w:eastAsiaTheme="minorHAnsi" w:hAnsi="Times New Roman" w:cs="Times New Roman"/>
      <w:sz w:val="24"/>
      <w:szCs w:val="24"/>
    </w:rPr>
  </w:style>
  <w:style w:type="paragraph" w:customStyle="1" w:styleId="B73B6DAF60494FDF9EC5C043E9F4982D12">
    <w:name w:val="B73B6DAF60494FDF9EC5C043E9F4982D12"/>
    <w:rsid w:val="00D00865"/>
    <w:pPr>
      <w:spacing w:after="100" w:line="240" w:lineRule="auto"/>
    </w:pPr>
    <w:rPr>
      <w:rFonts w:ascii="Times New Roman" w:eastAsiaTheme="minorHAnsi" w:hAnsi="Times New Roman" w:cs="Times New Roman"/>
      <w:sz w:val="24"/>
      <w:szCs w:val="24"/>
    </w:rPr>
  </w:style>
  <w:style w:type="paragraph" w:customStyle="1" w:styleId="8D2A3945B4C548E5B8D170C389E564DA12">
    <w:name w:val="8D2A3945B4C548E5B8D170C389E564DA12"/>
    <w:rsid w:val="00D00865"/>
    <w:pPr>
      <w:spacing w:after="100" w:line="240" w:lineRule="auto"/>
    </w:pPr>
    <w:rPr>
      <w:rFonts w:ascii="Times New Roman" w:eastAsiaTheme="minorHAnsi" w:hAnsi="Times New Roman" w:cs="Times New Roman"/>
      <w:sz w:val="24"/>
      <w:szCs w:val="24"/>
    </w:rPr>
  </w:style>
  <w:style w:type="paragraph" w:customStyle="1" w:styleId="6425DEAFD56A492D82D6EEF650C3F4DB12">
    <w:name w:val="6425DEAFD56A492D82D6EEF650C3F4DB12"/>
    <w:rsid w:val="00D00865"/>
    <w:pPr>
      <w:spacing w:after="100" w:line="240" w:lineRule="auto"/>
    </w:pPr>
    <w:rPr>
      <w:rFonts w:ascii="Times New Roman" w:eastAsiaTheme="minorHAnsi" w:hAnsi="Times New Roman" w:cs="Times New Roman"/>
      <w:sz w:val="24"/>
      <w:szCs w:val="24"/>
    </w:rPr>
  </w:style>
  <w:style w:type="paragraph" w:customStyle="1" w:styleId="68EAB57CD5274175BA56398612E8C00412">
    <w:name w:val="68EAB57CD5274175BA56398612E8C00412"/>
    <w:rsid w:val="00D00865"/>
    <w:pPr>
      <w:spacing w:after="100" w:line="240" w:lineRule="auto"/>
    </w:pPr>
    <w:rPr>
      <w:rFonts w:ascii="Times New Roman" w:eastAsiaTheme="minorHAnsi" w:hAnsi="Times New Roman" w:cs="Times New Roman"/>
      <w:sz w:val="24"/>
      <w:szCs w:val="24"/>
    </w:rPr>
  </w:style>
  <w:style w:type="paragraph" w:customStyle="1" w:styleId="1E6E4E72371043A48D625D6FDBF0A96312">
    <w:name w:val="1E6E4E72371043A48D625D6FDBF0A96312"/>
    <w:rsid w:val="00D00865"/>
    <w:pPr>
      <w:spacing w:after="100" w:line="240" w:lineRule="auto"/>
    </w:pPr>
    <w:rPr>
      <w:rFonts w:ascii="Times New Roman" w:eastAsiaTheme="minorHAnsi" w:hAnsi="Times New Roman" w:cs="Times New Roman"/>
      <w:sz w:val="24"/>
      <w:szCs w:val="24"/>
    </w:rPr>
  </w:style>
  <w:style w:type="paragraph" w:customStyle="1" w:styleId="95BBEAF51CB441BCB3EE7E5CABB6D45812">
    <w:name w:val="95BBEAF51CB441BCB3EE7E5CABB6D45812"/>
    <w:rsid w:val="00D00865"/>
    <w:pPr>
      <w:spacing w:after="100" w:line="240" w:lineRule="auto"/>
    </w:pPr>
    <w:rPr>
      <w:rFonts w:ascii="Times New Roman" w:eastAsiaTheme="minorHAnsi" w:hAnsi="Times New Roman" w:cs="Times New Roman"/>
      <w:sz w:val="24"/>
      <w:szCs w:val="24"/>
    </w:rPr>
  </w:style>
  <w:style w:type="paragraph" w:customStyle="1" w:styleId="9763377871074C18B35A6B212E088D8012">
    <w:name w:val="9763377871074C18B35A6B212E088D8012"/>
    <w:rsid w:val="00D00865"/>
    <w:pPr>
      <w:spacing w:after="100" w:line="240" w:lineRule="auto"/>
    </w:pPr>
    <w:rPr>
      <w:rFonts w:ascii="Times New Roman" w:eastAsiaTheme="minorHAnsi" w:hAnsi="Times New Roman" w:cs="Times New Roman"/>
      <w:sz w:val="24"/>
      <w:szCs w:val="24"/>
    </w:rPr>
  </w:style>
  <w:style w:type="paragraph" w:customStyle="1" w:styleId="4C4BD485B4D34444838D82C80A2FBF3312">
    <w:name w:val="4C4BD485B4D34444838D82C80A2FBF3312"/>
    <w:rsid w:val="00D00865"/>
    <w:pPr>
      <w:spacing w:after="100" w:line="240" w:lineRule="auto"/>
    </w:pPr>
    <w:rPr>
      <w:rFonts w:ascii="Times New Roman" w:eastAsiaTheme="minorHAnsi" w:hAnsi="Times New Roman" w:cs="Times New Roman"/>
      <w:sz w:val="24"/>
      <w:szCs w:val="24"/>
    </w:rPr>
  </w:style>
  <w:style w:type="paragraph" w:customStyle="1" w:styleId="2BDAF33C74434251A327F0BFD1EB54E912">
    <w:name w:val="2BDAF33C74434251A327F0BFD1EB54E912"/>
    <w:rsid w:val="00D00865"/>
    <w:pPr>
      <w:spacing w:after="100" w:line="240" w:lineRule="auto"/>
    </w:pPr>
    <w:rPr>
      <w:rFonts w:ascii="Times New Roman" w:eastAsiaTheme="minorHAnsi" w:hAnsi="Times New Roman" w:cs="Times New Roman"/>
      <w:sz w:val="24"/>
      <w:szCs w:val="24"/>
    </w:rPr>
  </w:style>
  <w:style w:type="paragraph" w:customStyle="1" w:styleId="1BC381B8C9ED41A6A0DA37781F04932C12">
    <w:name w:val="1BC381B8C9ED41A6A0DA37781F04932C12"/>
    <w:rsid w:val="00D00865"/>
    <w:pPr>
      <w:spacing w:after="100" w:line="240" w:lineRule="auto"/>
    </w:pPr>
    <w:rPr>
      <w:rFonts w:ascii="Times New Roman" w:eastAsiaTheme="minorHAnsi" w:hAnsi="Times New Roman" w:cs="Times New Roman"/>
      <w:sz w:val="24"/>
      <w:szCs w:val="24"/>
    </w:rPr>
  </w:style>
  <w:style w:type="paragraph" w:customStyle="1" w:styleId="3AD6A8062D7843DF96494EC3A7F8085A8">
    <w:name w:val="3AD6A8062D7843DF96494EC3A7F8085A8"/>
    <w:rsid w:val="00D00865"/>
    <w:pPr>
      <w:spacing w:after="100" w:line="240" w:lineRule="auto"/>
    </w:pPr>
    <w:rPr>
      <w:rFonts w:ascii="Times New Roman" w:eastAsiaTheme="minorHAnsi" w:hAnsi="Times New Roman" w:cs="Times New Roman"/>
      <w:sz w:val="24"/>
      <w:szCs w:val="24"/>
    </w:rPr>
  </w:style>
  <w:style w:type="paragraph" w:customStyle="1" w:styleId="6643950E48C24C98889465E92C0A9C298">
    <w:name w:val="6643950E48C24C98889465E92C0A9C298"/>
    <w:rsid w:val="00D00865"/>
    <w:pPr>
      <w:spacing w:after="100" w:line="240" w:lineRule="auto"/>
    </w:pPr>
    <w:rPr>
      <w:rFonts w:ascii="Times New Roman" w:eastAsiaTheme="minorHAnsi" w:hAnsi="Times New Roman" w:cs="Times New Roman"/>
      <w:sz w:val="24"/>
      <w:szCs w:val="24"/>
    </w:rPr>
  </w:style>
  <w:style w:type="paragraph" w:customStyle="1" w:styleId="5F0F90BB971F4CA08104D6CEFD4E05CA12">
    <w:name w:val="5F0F90BB971F4CA08104D6CEFD4E05CA12"/>
    <w:rsid w:val="00D00865"/>
    <w:pPr>
      <w:spacing w:after="100" w:line="240" w:lineRule="auto"/>
    </w:pPr>
    <w:rPr>
      <w:rFonts w:ascii="Times New Roman" w:eastAsiaTheme="minorHAnsi" w:hAnsi="Times New Roman" w:cs="Times New Roman"/>
      <w:sz w:val="24"/>
      <w:szCs w:val="24"/>
    </w:rPr>
  </w:style>
  <w:style w:type="paragraph" w:customStyle="1" w:styleId="1D221EF5E9D14CEE9B0880058A9D247B12">
    <w:name w:val="1D221EF5E9D14CEE9B0880058A9D247B12"/>
    <w:rsid w:val="00D00865"/>
    <w:pPr>
      <w:spacing w:after="100" w:line="240" w:lineRule="auto"/>
    </w:pPr>
    <w:rPr>
      <w:rFonts w:ascii="Times New Roman" w:eastAsiaTheme="minorHAnsi" w:hAnsi="Times New Roman" w:cs="Times New Roman"/>
      <w:sz w:val="24"/>
      <w:szCs w:val="24"/>
    </w:rPr>
  </w:style>
  <w:style w:type="paragraph" w:customStyle="1" w:styleId="818681A266454BDF8A38D31F9909BD2B12">
    <w:name w:val="818681A266454BDF8A38D31F9909BD2B12"/>
    <w:rsid w:val="00D00865"/>
    <w:pPr>
      <w:spacing w:after="100" w:line="240" w:lineRule="auto"/>
    </w:pPr>
    <w:rPr>
      <w:rFonts w:ascii="Times New Roman" w:eastAsiaTheme="minorHAnsi" w:hAnsi="Times New Roman" w:cs="Times New Roman"/>
      <w:sz w:val="24"/>
      <w:szCs w:val="24"/>
    </w:rPr>
  </w:style>
  <w:style w:type="paragraph" w:customStyle="1" w:styleId="D0192751BA7142848836317EFF20963812">
    <w:name w:val="D0192751BA7142848836317EFF20963812"/>
    <w:rsid w:val="00D00865"/>
    <w:pPr>
      <w:spacing w:after="100" w:line="240" w:lineRule="auto"/>
    </w:pPr>
    <w:rPr>
      <w:rFonts w:ascii="Times New Roman" w:eastAsiaTheme="minorHAnsi" w:hAnsi="Times New Roman" w:cs="Times New Roman"/>
      <w:sz w:val="24"/>
      <w:szCs w:val="24"/>
    </w:rPr>
  </w:style>
  <w:style w:type="paragraph" w:customStyle="1" w:styleId="387D9FBCBB5B418CA1AD979AA5D03AAA7">
    <w:name w:val="387D9FBCBB5B418CA1AD979AA5D03AAA7"/>
    <w:rsid w:val="00D00865"/>
    <w:pPr>
      <w:spacing w:after="100" w:line="240" w:lineRule="auto"/>
    </w:pPr>
    <w:rPr>
      <w:rFonts w:ascii="Times New Roman" w:eastAsiaTheme="minorHAnsi" w:hAnsi="Times New Roman" w:cs="Times New Roman"/>
      <w:sz w:val="24"/>
      <w:szCs w:val="24"/>
    </w:rPr>
  </w:style>
  <w:style w:type="paragraph" w:customStyle="1" w:styleId="1D207CA7D39B44A7967E05A306D1ABB87">
    <w:name w:val="1D207CA7D39B44A7967E05A306D1ABB87"/>
    <w:rsid w:val="00D00865"/>
    <w:pPr>
      <w:spacing w:after="100" w:line="240" w:lineRule="auto"/>
    </w:pPr>
    <w:rPr>
      <w:rFonts w:ascii="Times New Roman" w:eastAsiaTheme="minorHAnsi" w:hAnsi="Times New Roman" w:cs="Times New Roman"/>
      <w:sz w:val="24"/>
      <w:szCs w:val="24"/>
    </w:rPr>
  </w:style>
  <w:style w:type="paragraph" w:customStyle="1" w:styleId="C49C0E9EB8934822AC67C5DCD8C8C6A37">
    <w:name w:val="C49C0E9EB8934822AC67C5DCD8C8C6A37"/>
    <w:rsid w:val="00D00865"/>
    <w:pPr>
      <w:spacing w:after="100" w:line="240" w:lineRule="auto"/>
    </w:pPr>
    <w:rPr>
      <w:rFonts w:ascii="Times New Roman" w:eastAsiaTheme="minorHAnsi" w:hAnsi="Times New Roman" w:cs="Times New Roman"/>
      <w:sz w:val="24"/>
      <w:szCs w:val="24"/>
    </w:rPr>
  </w:style>
  <w:style w:type="paragraph" w:customStyle="1" w:styleId="9DFDF80FD44F4CD5BC8277B62B70AFDD7">
    <w:name w:val="9DFDF80FD44F4CD5BC8277B62B70AFDD7"/>
    <w:rsid w:val="00D00865"/>
    <w:pPr>
      <w:spacing w:after="100" w:line="240" w:lineRule="auto"/>
    </w:pPr>
    <w:rPr>
      <w:rFonts w:ascii="Times New Roman" w:eastAsiaTheme="minorHAnsi" w:hAnsi="Times New Roman" w:cs="Times New Roman"/>
      <w:sz w:val="24"/>
      <w:szCs w:val="24"/>
    </w:rPr>
  </w:style>
  <w:style w:type="paragraph" w:customStyle="1" w:styleId="0F9A52F4FE9D43DBB035B496AA9EBF94">
    <w:name w:val="0F9A52F4FE9D43DBB035B496AA9EBF94"/>
    <w:rsid w:val="003D196C"/>
  </w:style>
  <w:style w:type="paragraph" w:customStyle="1" w:styleId="911F919B90ED420FBBDAD20DC6FD48C6">
    <w:name w:val="911F919B90ED420FBBDAD20DC6FD48C6"/>
    <w:rsid w:val="003D196C"/>
  </w:style>
  <w:style w:type="paragraph" w:customStyle="1" w:styleId="7AD0B3D1DA6E4B5597FD52CF9DD937E7">
    <w:name w:val="7AD0B3D1DA6E4B5597FD52CF9DD937E7"/>
    <w:rsid w:val="003D196C"/>
  </w:style>
  <w:style w:type="paragraph" w:customStyle="1" w:styleId="BFB0EB62256744E3ADBF918DB47D3324">
    <w:name w:val="BFB0EB62256744E3ADBF918DB47D3324"/>
    <w:rsid w:val="003D196C"/>
  </w:style>
  <w:style w:type="paragraph" w:customStyle="1" w:styleId="605E6E32AD3C49E79BD6AA914BE94B6F">
    <w:name w:val="605E6E32AD3C49E79BD6AA914BE94B6F"/>
    <w:rsid w:val="004D6082"/>
  </w:style>
  <w:style w:type="paragraph" w:customStyle="1" w:styleId="94DC09FA19A443F1B967A9CC8DF08003">
    <w:name w:val="94DC09FA19A443F1B967A9CC8DF08003"/>
    <w:rsid w:val="004D6082"/>
  </w:style>
  <w:style w:type="paragraph" w:customStyle="1" w:styleId="88F380E0AA494181822260F35ABAFD4214">
    <w:name w:val="88F380E0AA494181822260F35ABAFD42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4">
    <w:name w:val="E837F18BCE0C4A54BF1FF440FD994AF9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4">
    <w:name w:val="91C8541A9B994227A353D680CF02856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4">
    <w:name w:val="8A4A94C2F8104B659EAA1AE651D0AA1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4">
    <w:name w:val="BCC09F921BE54B1DAF16E9A0C85E624C1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4">
    <w:name w:val="51AB895B8467423B870E3D669BA2E8F714"/>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4">
    <w:name w:val="0A29C254263F4018A790F7988EABD90014"/>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4">
    <w:name w:val="80E48399FB394F07A10940EA447FA18B14"/>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4">
    <w:name w:val="A39FD8EABA37434282A6BD7AC775F84C14"/>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5">
    <w:name w:val="FF0B0CA0FC98497E9CC67C0B59FF4CAF5"/>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4">
    <w:name w:val="DE66441FB40D45C3B84DBCC8C0B914B914"/>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4">
    <w:name w:val="98031EDFA6F44EC3A95261EEEFA611D814"/>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4">
    <w:name w:val="ADD99607C9C34EA4978248DB5B6CBB3114"/>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4">
    <w:name w:val="2356AFE943F74AEDBC2F158BCAEC4C8E14"/>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4">
    <w:name w:val="EE2297AF69334AEDB6A00F9F6ABC382014"/>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4">
    <w:name w:val="D74F0E662751487FA28FCD1E231A900414"/>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4">
    <w:name w:val="009D7B260C674ADFA3643A952EEA060914"/>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4">
    <w:name w:val="DB4691E81DC449F6A25AB6CA7614B5C514"/>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2">
    <w:name w:val="040A4E7D8F464711BC19AE52E5F976E42"/>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4">
    <w:name w:val="B309BD84C24F4C9E9FBF58A658F5FC7A14"/>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4">
    <w:name w:val="F08981EECAB34898A41E70D53F4531AC14"/>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4">
    <w:name w:val="136BEB0666004E79B616C5992049BA2814"/>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0">
    <w:name w:val="A4131321BB8A4E40BFE807CEA4E8DCCA10"/>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0">
    <w:name w:val="376C39B42C4D4A448846DD5A3764A50210"/>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0">
    <w:name w:val="9F58991ED3774971B2018B1E56C6A28F10"/>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1">
    <w:name w:val="0F9A52F4FE9D43DBB035B496AA9EBF941"/>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1">
    <w:name w:val="911F919B90ED420FBBDAD20DC6FD48C61"/>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1">
    <w:name w:val="7AD0B3D1DA6E4B5597FD52CF9DD937E71"/>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1">
    <w:name w:val="BFB0EB62256744E3ADBF918DB47D33241"/>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4">
    <w:name w:val="0569B97422CF48208A990A941C0C462814"/>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4">
    <w:name w:val="7747AC3701614DF2B27345B9AED43A0514"/>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4">
    <w:name w:val="9B6D0F423B1E45149D3841EFADA7954114"/>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0">
    <w:name w:val="CDEA2D36EBB044C4B4EEAEBE9511AE2410"/>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0">
    <w:name w:val="799FAD8C0DA249469F818CC4EF9A5F2F10"/>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4">
    <w:name w:val="78BF4377772745699244505866E0BEF414"/>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4">
    <w:name w:val="4724DF018511480E8D3E110D6C74B08D14"/>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1">
    <w:name w:val="605E6E32AD3C49E79BD6AA914BE94B6F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1">
    <w:name w:val="94DC09FA19A443F1B967A9CC8DF08003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4">
    <w:name w:val="4ECCAED3F26343428FFE9ACFC02E74E814"/>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
    <w:name w:val="B2D80CAFF8264BA6883231D8B93A7D7D"/>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
    <w:name w:val="72104CBA067942F4B4CE3D76DCBFDFA4"/>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
    <w:name w:val="F1179FF2FF3E42FEAA78F211D674EEFF"/>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
    <w:name w:val="C991E8898B444408B7FB0F09B3C208EA"/>
    <w:rsid w:val="00D637F1"/>
    <w:pPr>
      <w:spacing w:after="100" w:line="240" w:lineRule="auto"/>
    </w:pPr>
    <w:rPr>
      <w:rFonts w:ascii="Times New Roman" w:eastAsiaTheme="minorHAnsi" w:hAnsi="Times New Roman" w:cs="Times New Roman"/>
      <w:sz w:val="24"/>
      <w:szCs w:val="24"/>
    </w:rPr>
  </w:style>
  <w:style w:type="paragraph" w:customStyle="1" w:styleId="6DBB8C0F320543199007836B66EE71E5">
    <w:name w:val="6DBB8C0F320543199007836B66EE71E5"/>
    <w:rsid w:val="00D637F1"/>
    <w:pPr>
      <w:spacing w:after="100" w:line="240" w:lineRule="auto"/>
    </w:pPr>
    <w:rPr>
      <w:rFonts w:ascii="Times New Roman" w:eastAsiaTheme="minorHAnsi" w:hAnsi="Times New Roman" w:cs="Times New Roman"/>
      <w:sz w:val="24"/>
      <w:szCs w:val="24"/>
    </w:rPr>
  </w:style>
  <w:style w:type="paragraph" w:customStyle="1" w:styleId="5BA713D3C56F40B8BD5B8594253BC6FC">
    <w:name w:val="5BA713D3C56F40B8BD5B8594253BC6FC"/>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
    <w:name w:val="072E1E6199534E3E9C382C68ABEF03E0"/>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
    <w:name w:val="E30EC23434E540FEA7C9E38F731331DB"/>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
    <w:name w:val="9F5B858F91E849169E33B6251D6FE3BB"/>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
    <w:name w:val="166162FE3B7B4E6491028F54C85B94BC"/>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
    <w:name w:val="AF417AFA14C84BB39D456D83AC08E970"/>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
    <w:name w:val="63DCAC680D7145089046D6C4C219C54F"/>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
    <w:name w:val="8494789334FB40999E5766D03D65907A"/>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
    <w:name w:val="7FD8A3B3759C41FAA2358211A63E2644"/>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
    <w:name w:val="9CE2CBFA79B045CEBD5E834426535F9A"/>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
    <w:name w:val="BDE32499F2AE498692C7024F28A86F00"/>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
    <w:name w:val="A2BD006C138E492DBCAB7F8C5615493E"/>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
    <w:name w:val="909A74BBF46646078D23FD513A2552E0"/>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
    <w:name w:val="50891AEFF004473EA70D627D345C7049"/>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
    <w:name w:val="D3898168D0D24E83AD83BFD50C6A1A8B"/>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
    <w:name w:val="EEBBAFB59B3C476480B1226286063E6F"/>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
    <w:name w:val="52DB002BD6E6416992235FF6650C53AE"/>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
    <w:name w:val="91CC2B3B60C14788A2C221D1BAD80158"/>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
    <w:name w:val="70D95DE1C2734E95AFBCB0153AD1B9F0"/>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
    <w:name w:val="8215A53ADAA346F0A942F0770215E16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
    <w:name w:val="26FE31D887BE4857AF0616C8E795C50D"/>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
    <w:name w:val="68FE6F391F6047E5A0464AAFA4246E18"/>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
    <w:name w:val="955E999CDCD443B794AEDA01F083412B"/>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
    <w:name w:val="E604489B1F384F88BEC7EB7C125EC50A"/>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
    <w:name w:val="F0F00F9B58584FB1A57C6B6470483B6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
    <w:name w:val="E49633C26889491397B1883AC91E0017"/>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
    <w:name w:val="6033EBE99F084C60AA2E1461E9406CDF"/>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
    <w:name w:val="93E7908CEBFA458F91F2026C283DAFAD"/>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
    <w:name w:val="36D734C831334C8EACD51EA4425CBFC6"/>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
    <w:name w:val="FE6AB5A109E74B579034527F244848F7"/>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
    <w:name w:val="1899775898DF46118A7CEAE42445FA2A"/>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
    <w:name w:val="276B1828E5A44BBABBC2F2D62D447398"/>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
    <w:name w:val="2C1EFD14221F4E43A1DD6787BF8ADE0F"/>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
    <w:name w:val="1CE4C0E8D2E2450AAE2CC428FB347715"/>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
    <w:name w:val="7AE8812C9652448D81B054ABAF9A533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
    <w:name w:val="20109A8CD5904C429EEC83B3E14FEAFF"/>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
    <w:name w:val="C8E72A881E4B497EBD5B3F43DEC528A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
    <w:name w:val="FA1FB16BA1C142A38A8567A6CC195F5D"/>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
    <w:name w:val="4DC31951AEFC4152B17A8834033E9E40"/>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
    <w:name w:val="401A188BEC484490BEE20BF6E8DA3E1D"/>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
    <w:name w:val="B55C9FD1F6F7404BA9CE260E197DBB80"/>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
    <w:name w:val="67EDEF8EAF984425B5D54011626C9989"/>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
    <w:name w:val="1A978B17AC4E4E6E996A19CC9A3D878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
    <w:name w:val="8AA80A4F4E8B4A038593C3110C4AE690"/>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
    <w:name w:val="1477AF06FF5843EA88AB39482F4CC1D8"/>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
    <w:name w:val="BD61B89F2F6D459B8DDB5413D89D80AB"/>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
    <w:name w:val="52B48CCE27044ACDA6B6FB3530CDE7E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
    <w:name w:val="9CAE997CB8ED46BBA0A788551E55E78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
    <w:name w:val="ED199074A42442F7923DB5B9F4DD5ECA"/>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
    <w:name w:val="9BBDACE9DFD647959E0FBC83B23677F4"/>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
    <w:name w:val="EC1DE85FA3E6445F8E690D132DFBAD0C"/>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
    <w:name w:val="5CBF69AE46834B44B9B8EF435201BAF7"/>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
    <w:name w:val="05730955287A499D8D5DC028A96BD4D7"/>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
    <w:name w:val="20D0CF716F9D46019F57C18893366184"/>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
    <w:name w:val="635963F914864446BB5A1D9B154B7EEB"/>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
    <w:name w:val="CDA9F8DBE264430C92DE5DF9DBF38C14"/>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
    <w:name w:val="705569D89BDA490F93D83251F153457E"/>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
    <w:name w:val="68FEB74534B64563A40CDFDD35C8F71F"/>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
    <w:name w:val="4B14551C4590425882C3AF4898272510"/>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5">
    <w:name w:val="88F380E0AA494181822260F35ABAFD42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5">
    <w:name w:val="E837F18BCE0C4A54BF1FF440FD994AF9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5">
    <w:name w:val="91C8541A9B994227A353D680CF02856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5">
    <w:name w:val="8A4A94C2F8104B659EAA1AE651D0AA1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5">
    <w:name w:val="BCC09F921BE54B1DAF16E9A0C85E624C15"/>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5">
    <w:name w:val="51AB895B8467423B870E3D669BA2E8F715"/>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5">
    <w:name w:val="0A29C254263F4018A790F7988EABD90015"/>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5">
    <w:name w:val="80E48399FB394F07A10940EA447FA18B15"/>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5">
    <w:name w:val="A39FD8EABA37434282A6BD7AC775F84C15"/>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6">
    <w:name w:val="FF0B0CA0FC98497E9CC67C0B59FF4CAF6"/>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5">
    <w:name w:val="DE66441FB40D45C3B84DBCC8C0B914B915"/>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5">
    <w:name w:val="98031EDFA6F44EC3A95261EEEFA611D815"/>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5">
    <w:name w:val="ADD99607C9C34EA4978248DB5B6CBB3115"/>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5">
    <w:name w:val="2356AFE943F74AEDBC2F158BCAEC4C8E15"/>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5">
    <w:name w:val="EE2297AF69334AEDB6A00F9F6ABC382015"/>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5">
    <w:name w:val="D74F0E662751487FA28FCD1E231A900415"/>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5">
    <w:name w:val="009D7B260C674ADFA3643A952EEA060915"/>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5">
    <w:name w:val="DB4691E81DC449F6A25AB6CA7614B5C515"/>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3">
    <w:name w:val="040A4E7D8F464711BC19AE52E5F976E43"/>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5">
    <w:name w:val="B309BD84C24F4C9E9FBF58A658F5FC7A15"/>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5">
    <w:name w:val="F08981EECAB34898A41E70D53F4531AC15"/>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5">
    <w:name w:val="136BEB0666004E79B616C5992049BA2815"/>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1">
    <w:name w:val="A4131321BB8A4E40BFE807CEA4E8DCCA11"/>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1">
    <w:name w:val="376C39B42C4D4A448846DD5A3764A50211"/>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1">
    <w:name w:val="9F58991ED3774971B2018B1E56C6A28F11"/>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2">
    <w:name w:val="0F9A52F4FE9D43DBB035B496AA9EBF942"/>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2">
    <w:name w:val="911F919B90ED420FBBDAD20DC6FD48C62"/>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2">
    <w:name w:val="7AD0B3D1DA6E4B5597FD52CF9DD937E72"/>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2">
    <w:name w:val="BFB0EB62256744E3ADBF918DB47D33242"/>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5">
    <w:name w:val="0569B97422CF48208A990A941C0C462815"/>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5">
    <w:name w:val="7747AC3701614DF2B27345B9AED43A0515"/>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5">
    <w:name w:val="9B6D0F423B1E45149D3841EFADA7954115"/>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1">
    <w:name w:val="CDEA2D36EBB044C4B4EEAEBE9511AE2411"/>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1">
    <w:name w:val="799FAD8C0DA249469F818CC4EF9A5F2F11"/>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5">
    <w:name w:val="78BF4377772745699244505866E0BEF415"/>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5">
    <w:name w:val="4724DF018511480E8D3E110D6C74B08D15"/>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2">
    <w:name w:val="605E6E32AD3C49E79BD6AA914BE94B6F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2">
    <w:name w:val="94DC09FA19A443F1B967A9CC8DF08003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5">
    <w:name w:val="4ECCAED3F26343428FFE9ACFC02E74E815"/>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1">
    <w:name w:val="B2D80CAFF8264BA6883231D8B93A7D7D1"/>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1">
    <w:name w:val="72104CBA067942F4B4CE3D76DCBFDFA41"/>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1">
    <w:name w:val="F1179FF2FF3E42FEAA78F211D674EEFF1"/>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1">
    <w:name w:val="C991E8898B444408B7FB0F09B3C208EA1"/>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
    <w:name w:val="BF3C964231BF4CBC9346FCE1C21BBEAD"/>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
    <w:name w:val="4E11F7A7480640AB876FB9A47D8C8F7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1">
    <w:name w:val="072E1E6199534E3E9C382C68ABEF03E01"/>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1">
    <w:name w:val="E30EC23434E540FEA7C9E38F731331DB1"/>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1">
    <w:name w:val="9F5B858F91E849169E33B6251D6FE3BB1"/>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1">
    <w:name w:val="166162FE3B7B4E6491028F54C85B94BC1"/>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1">
    <w:name w:val="AF417AFA14C84BB39D456D83AC08E9701"/>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1">
    <w:name w:val="63DCAC680D7145089046D6C4C219C54F1"/>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1">
    <w:name w:val="8494789334FB40999E5766D03D65907A1"/>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1">
    <w:name w:val="7FD8A3B3759C41FAA2358211A63E26441"/>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1">
    <w:name w:val="9CE2CBFA79B045CEBD5E834426535F9A1"/>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1">
    <w:name w:val="BDE32499F2AE498692C7024F28A86F001"/>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1">
    <w:name w:val="A2BD006C138E492DBCAB7F8C5615493E1"/>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1">
    <w:name w:val="909A74BBF46646078D23FD513A2552E01"/>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1">
    <w:name w:val="50891AEFF004473EA70D627D345C70491"/>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1">
    <w:name w:val="D3898168D0D24E83AD83BFD50C6A1A8B1"/>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1">
    <w:name w:val="EEBBAFB59B3C476480B1226286063E6F1"/>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1">
    <w:name w:val="52DB002BD6E6416992235FF6650C53AE1"/>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1">
    <w:name w:val="91CC2B3B60C14788A2C221D1BAD801581"/>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1">
    <w:name w:val="70D95DE1C2734E95AFBCB0153AD1B9F01"/>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1">
    <w:name w:val="8215A53ADAA346F0A942F0770215E1621"/>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1">
    <w:name w:val="26FE31D887BE4857AF0616C8E795C50D1"/>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1">
    <w:name w:val="68FE6F391F6047E5A0464AAFA4246E181"/>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1">
    <w:name w:val="955E999CDCD443B794AEDA01F083412B1"/>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1">
    <w:name w:val="E604489B1F384F88BEC7EB7C125EC50A1"/>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1">
    <w:name w:val="F0F00F9B58584FB1A57C6B6470483B621"/>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1">
    <w:name w:val="E49633C26889491397B1883AC91E00171"/>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1">
    <w:name w:val="6033EBE99F084C60AA2E1461E9406CDF1"/>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1">
    <w:name w:val="93E7908CEBFA458F91F2026C283DAFAD1"/>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1">
    <w:name w:val="36D734C831334C8EACD51EA4425CBFC61"/>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1">
    <w:name w:val="FE6AB5A109E74B579034527F244848F71"/>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1">
    <w:name w:val="1899775898DF46118A7CEAE42445FA2A1"/>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1">
    <w:name w:val="276B1828E5A44BBABBC2F2D62D4473981"/>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1">
    <w:name w:val="2C1EFD14221F4E43A1DD6787BF8ADE0F1"/>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1">
    <w:name w:val="1CE4C0E8D2E2450AAE2CC428FB3477151"/>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1">
    <w:name w:val="7AE8812C9652448D81B054ABAF9A53351"/>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1">
    <w:name w:val="20109A8CD5904C429EEC83B3E14FEAFF1"/>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1">
    <w:name w:val="C8E72A881E4B497EBD5B3F43DEC528A31"/>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1">
    <w:name w:val="FA1FB16BA1C142A38A8567A6CC195F5D1"/>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1">
    <w:name w:val="4DC31951AEFC4152B17A8834033E9E401"/>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1">
    <w:name w:val="401A188BEC484490BEE20BF6E8DA3E1D1"/>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1">
    <w:name w:val="B55C9FD1F6F7404BA9CE260E197DBB801"/>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1">
    <w:name w:val="67EDEF8EAF984425B5D54011626C99891"/>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1">
    <w:name w:val="1A978B17AC4E4E6E996A19CC9A3D8781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1">
    <w:name w:val="8AA80A4F4E8B4A038593C3110C4AE6901"/>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1">
    <w:name w:val="1477AF06FF5843EA88AB39482F4CC1D81"/>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1">
    <w:name w:val="BD61B89F2F6D459B8DDB5413D89D80AB1"/>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1">
    <w:name w:val="52B48CCE27044ACDA6B6FB3530CDE7E31"/>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1">
    <w:name w:val="9CAE997CB8ED46BBA0A788551E55E7831"/>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1">
    <w:name w:val="ED199074A42442F7923DB5B9F4DD5ECA1"/>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1">
    <w:name w:val="9BBDACE9DFD647959E0FBC83B23677F41"/>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1">
    <w:name w:val="EC1DE85FA3E6445F8E690D132DFBAD0C1"/>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1">
    <w:name w:val="5CBF69AE46834B44B9B8EF435201BAF71"/>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1">
    <w:name w:val="05730955287A499D8D5DC028A96BD4D71"/>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1">
    <w:name w:val="20D0CF716F9D46019F57C188933661841"/>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1">
    <w:name w:val="635963F914864446BB5A1D9B154B7EEB1"/>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1">
    <w:name w:val="CDA9F8DBE264430C92DE5DF9DBF38C141"/>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1">
    <w:name w:val="705569D89BDA490F93D83251F153457E1"/>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1">
    <w:name w:val="68FEB74534B64563A40CDFDD35C8F71F1"/>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1">
    <w:name w:val="4B14551C4590425882C3AF48982725101"/>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6">
    <w:name w:val="88F380E0AA494181822260F35ABAFD42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6">
    <w:name w:val="E837F18BCE0C4A54BF1FF440FD994AF9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6">
    <w:name w:val="91C8541A9B994227A353D680CF02856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6">
    <w:name w:val="8A4A94C2F8104B659EAA1AE651D0AA1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6">
    <w:name w:val="BCC09F921BE54B1DAF16E9A0C85E624C16"/>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6">
    <w:name w:val="51AB895B8467423B870E3D669BA2E8F716"/>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6">
    <w:name w:val="0A29C254263F4018A790F7988EABD90016"/>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6">
    <w:name w:val="80E48399FB394F07A10940EA447FA18B16"/>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6">
    <w:name w:val="A39FD8EABA37434282A6BD7AC775F84C16"/>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7">
    <w:name w:val="FF0B0CA0FC98497E9CC67C0B59FF4CAF7"/>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6">
    <w:name w:val="DE66441FB40D45C3B84DBCC8C0B914B916"/>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6">
    <w:name w:val="98031EDFA6F44EC3A95261EEEFA611D816"/>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6">
    <w:name w:val="ADD99607C9C34EA4978248DB5B6CBB3116"/>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6">
    <w:name w:val="2356AFE943F74AEDBC2F158BCAEC4C8E16"/>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6">
    <w:name w:val="EE2297AF69334AEDB6A00F9F6ABC382016"/>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6">
    <w:name w:val="D74F0E662751487FA28FCD1E231A900416"/>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6">
    <w:name w:val="009D7B260C674ADFA3643A952EEA060916"/>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6">
    <w:name w:val="DB4691E81DC449F6A25AB6CA7614B5C516"/>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4">
    <w:name w:val="040A4E7D8F464711BC19AE52E5F976E44"/>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6">
    <w:name w:val="B309BD84C24F4C9E9FBF58A658F5FC7A16"/>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6">
    <w:name w:val="F08981EECAB34898A41E70D53F4531AC16"/>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6">
    <w:name w:val="136BEB0666004E79B616C5992049BA2816"/>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2">
    <w:name w:val="A4131321BB8A4E40BFE807CEA4E8DCCA12"/>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2">
    <w:name w:val="376C39B42C4D4A448846DD5A3764A50212"/>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2">
    <w:name w:val="9F58991ED3774971B2018B1E56C6A28F12"/>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3">
    <w:name w:val="0F9A52F4FE9D43DBB035B496AA9EBF943"/>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3">
    <w:name w:val="911F919B90ED420FBBDAD20DC6FD48C63"/>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3">
    <w:name w:val="7AD0B3D1DA6E4B5597FD52CF9DD937E73"/>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3">
    <w:name w:val="BFB0EB62256744E3ADBF918DB47D33243"/>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6">
    <w:name w:val="0569B97422CF48208A990A941C0C462816"/>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6">
    <w:name w:val="7747AC3701614DF2B27345B9AED43A0516"/>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6">
    <w:name w:val="9B6D0F423B1E45149D3841EFADA7954116"/>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2">
    <w:name w:val="CDEA2D36EBB044C4B4EEAEBE9511AE2412"/>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2">
    <w:name w:val="799FAD8C0DA249469F818CC4EF9A5F2F12"/>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6">
    <w:name w:val="78BF4377772745699244505866E0BEF416"/>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6">
    <w:name w:val="4724DF018511480E8D3E110D6C74B08D16"/>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3">
    <w:name w:val="605E6E32AD3C49E79BD6AA914BE94B6F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3">
    <w:name w:val="94DC09FA19A443F1B967A9CC8DF08003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6">
    <w:name w:val="4ECCAED3F26343428FFE9ACFC02E74E816"/>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2">
    <w:name w:val="B2D80CAFF8264BA6883231D8B93A7D7D2"/>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2">
    <w:name w:val="72104CBA067942F4B4CE3D76DCBFDFA42"/>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2">
    <w:name w:val="F1179FF2FF3E42FEAA78F211D674EEFF2"/>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2">
    <w:name w:val="C991E8898B444408B7FB0F09B3C208EA2"/>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1">
    <w:name w:val="BF3C964231BF4CBC9346FCE1C21BBEAD1"/>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1">
    <w:name w:val="4E11F7A7480640AB876FB9A47D8C8F71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2">
    <w:name w:val="072E1E6199534E3E9C382C68ABEF03E02"/>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2">
    <w:name w:val="E30EC23434E540FEA7C9E38F731331DB2"/>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2">
    <w:name w:val="9F5B858F91E849169E33B6251D6FE3BB2"/>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2">
    <w:name w:val="166162FE3B7B4E6491028F54C85B94BC2"/>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2">
    <w:name w:val="AF417AFA14C84BB39D456D83AC08E9702"/>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2">
    <w:name w:val="63DCAC680D7145089046D6C4C219C54F2"/>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2">
    <w:name w:val="8494789334FB40999E5766D03D65907A2"/>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2">
    <w:name w:val="7FD8A3B3759C41FAA2358211A63E26442"/>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2">
    <w:name w:val="9CE2CBFA79B045CEBD5E834426535F9A2"/>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2">
    <w:name w:val="BDE32499F2AE498692C7024F28A86F002"/>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2">
    <w:name w:val="A2BD006C138E492DBCAB7F8C5615493E2"/>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2">
    <w:name w:val="909A74BBF46646078D23FD513A2552E02"/>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2">
    <w:name w:val="50891AEFF004473EA70D627D345C70492"/>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2">
    <w:name w:val="D3898168D0D24E83AD83BFD50C6A1A8B2"/>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2">
    <w:name w:val="EEBBAFB59B3C476480B1226286063E6F2"/>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2">
    <w:name w:val="52DB002BD6E6416992235FF6650C53AE2"/>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2">
    <w:name w:val="91CC2B3B60C14788A2C221D1BAD801582"/>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2">
    <w:name w:val="70D95DE1C2734E95AFBCB0153AD1B9F02"/>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2">
    <w:name w:val="8215A53ADAA346F0A942F0770215E162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2">
    <w:name w:val="26FE31D887BE4857AF0616C8E795C50D2"/>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2">
    <w:name w:val="68FE6F391F6047E5A0464AAFA4246E182"/>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2">
    <w:name w:val="955E999CDCD443B794AEDA01F083412B2"/>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2">
    <w:name w:val="E604489B1F384F88BEC7EB7C125EC50A2"/>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2">
    <w:name w:val="F0F00F9B58584FB1A57C6B6470483B62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2">
    <w:name w:val="E49633C26889491397B1883AC91E00172"/>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2">
    <w:name w:val="6033EBE99F084C60AA2E1461E9406CDF2"/>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2">
    <w:name w:val="93E7908CEBFA458F91F2026C283DAFAD2"/>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2">
    <w:name w:val="36D734C831334C8EACD51EA4425CBFC62"/>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2">
    <w:name w:val="FE6AB5A109E74B579034527F244848F72"/>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2">
    <w:name w:val="1899775898DF46118A7CEAE42445FA2A2"/>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2">
    <w:name w:val="276B1828E5A44BBABBC2F2D62D4473982"/>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2">
    <w:name w:val="2C1EFD14221F4E43A1DD6787BF8ADE0F2"/>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2">
    <w:name w:val="1CE4C0E8D2E2450AAE2CC428FB3477152"/>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2">
    <w:name w:val="7AE8812C9652448D81B054ABAF9A53352"/>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2">
    <w:name w:val="20109A8CD5904C429EEC83B3E14FEAFF2"/>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2">
    <w:name w:val="C8E72A881E4B497EBD5B3F43DEC528A32"/>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2">
    <w:name w:val="FA1FB16BA1C142A38A8567A6CC195F5D2"/>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2">
    <w:name w:val="4DC31951AEFC4152B17A8834033E9E402"/>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2">
    <w:name w:val="401A188BEC484490BEE20BF6E8DA3E1D2"/>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2">
    <w:name w:val="B55C9FD1F6F7404BA9CE260E197DBB802"/>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2">
    <w:name w:val="67EDEF8EAF984425B5D54011626C99892"/>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2">
    <w:name w:val="1A978B17AC4E4E6E996A19CC9A3D87812"/>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2">
    <w:name w:val="8AA80A4F4E8B4A038593C3110C4AE6902"/>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2">
    <w:name w:val="1477AF06FF5843EA88AB39482F4CC1D82"/>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2">
    <w:name w:val="BD61B89F2F6D459B8DDB5413D89D80AB2"/>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2">
    <w:name w:val="52B48CCE27044ACDA6B6FB3530CDE7E32"/>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2">
    <w:name w:val="9CAE997CB8ED46BBA0A788551E55E7832"/>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2">
    <w:name w:val="ED199074A42442F7923DB5B9F4DD5ECA2"/>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2">
    <w:name w:val="9BBDACE9DFD647959E0FBC83B23677F42"/>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2">
    <w:name w:val="EC1DE85FA3E6445F8E690D132DFBAD0C2"/>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2">
    <w:name w:val="5CBF69AE46834B44B9B8EF435201BAF72"/>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2">
    <w:name w:val="05730955287A499D8D5DC028A96BD4D72"/>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2">
    <w:name w:val="20D0CF716F9D46019F57C188933661842"/>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2">
    <w:name w:val="635963F914864446BB5A1D9B154B7EEB2"/>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2">
    <w:name w:val="CDA9F8DBE264430C92DE5DF9DBF38C142"/>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2">
    <w:name w:val="705569D89BDA490F93D83251F153457E2"/>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2">
    <w:name w:val="68FEB74534B64563A40CDFDD35C8F71F2"/>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2">
    <w:name w:val="4B14551C4590425882C3AF48982725102"/>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7">
    <w:name w:val="88F380E0AA494181822260F35ABAFD42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7">
    <w:name w:val="E837F18BCE0C4A54BF1FF440FD994AF9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7">
    <w:name w:val="91C8541A9B994227A353D680CF02856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7">
    <w:name w:val="8A4A94C2F8104B659EAA1AE651D0AA1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7">
    <w:name w:val="BCC09F921BE54B1DAF16E9A0C85E624C17"/>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7">
    <w:name w:val="51AB895B8467423B870E3D669BA2E8F717"/>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7">
    <w:name w:val="0A29C254263F4018A790F7988EABD90017"/>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7">
    <w:name w:val="80E48399FB394F07A10940EA447FA18B17"/>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7">
    <w:name w:val="A39FD8EABA37434282A6BD7AC775F84C17"/>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8">
    <w:name w:val="FF0B0CA0FC98497E9CC67C0B59FF4CAF8"/>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7">
    <w:name w:val="DE66441FB40D45C3B84DBCC8C0B914B917"/>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7">
    <w:name w:val="98031EDFA6F44EC3A95261EEEFA611D817"/>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7">
    <w:name w:val="ADD99607C9C34EA4978248DB5B6CBB3117"/>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7">
    <w:name w:val="2356AFE943F74AEDBC2F158BCAEC4C8E17"/>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7">
    <w:name w:val="EE2297AF69334AEDB6A00F9F6ABC382017"/>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7">
    <w:name w:val="D74F0E662751487FA28FCD1E231A900417"/>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7">
    <w:name w:val="009D7B260C674ADFA3643A952EEA060917"/>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7">
    <w:name w:val="DB4691E81DC449F6A25AB6CA7614B5C517"/>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5">
    <w:name w:val="040A4E7D8F464711BC19AE52E5F976E45"/>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7">
    <w:name w:val="B309BD84C24F4C9E9FBF58A658F5FC7A17"/>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7">
    <w:name w:val="F08981EECAB34898A41E70D53F4531AC17"/>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7">
    <w:name w:val="136BEB0666004E79B616C5992049BA2817"/>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3">
    <w:name w:val="A4131321BB8A4E40BFE807CEA4E8DCCA13"/>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3">
    <w:name w:val="376C39B42C4D4A448846DD5A3764A50213"/>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3">
    <w:name w:val="9F58991ED3774971B2018B1E56C6A28F13"/>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4">
    <w:name w:val="0F9A52F4FE9D43DBB035B496AA9EBF944"/>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4">
    <w:name w:val="911F919B90ED420FBBDAD20DC6FD48C64"/>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4">
    <w:name w:val="7AD0B3D1DA6E4B5597FD52CF9DD937E74"/>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4">
    <w:name w:val="BFB0EB62256744E3ADBF918DB47D33244"/>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7">
    <w:name w:val="0569B97422CF48208A990A941C0C462817"/>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7">
    <w:name w:val="7747AC3701614DF2B27345B9AED43A0517"/>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7">
    <w:name w:val="9B6D0F423B1E45149D3841EFADA7954117"/>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3">
    <w:name w:val="CDEA2D36EBB044C4B4EEAEBE9511AE2413"/>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3">
    <w:name w:val="799FAD8C0DA249469F818CC4EF9A5F2F13"/>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7">
    <w:name w:val="78BF4377772745699244505866E0BEF417"/>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7">
    <w:name w:val="4724DF018511480E8D3E110D6C74B08D17"/>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4">
    <w:name w:val="605E6E32AD3C49E79BD6AA914BE94B6F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4">
    <w:name w:val="94DC09FA19A443F1B967A9CC8DF08003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7">
    <w:name w:val="4ECCAED3F26343428FFE9ACFC02E74E817"/>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3">
    <w:name w:val="B2D80CAFF8264BA6883231D8B93A7D7D3"/>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3">
    <w:name w:val="72104CBA067942F4B4CE3D76DCBFDFA43"/>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3">
    <w:name w:val="F1179FF2FF3E42FEAA78F211D674EEFF3"/>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3">
    <w:name w:val="C991E8898B444408B7FB0F09B3C208EA3"/>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2">
    <w:name w:val="BF3C964231BF4CBC9346FCE1C21BBEAD2"/>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2">
    <w:name w:val="4E11F7A7480640AB876FB9A47D8C8F712"/>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3">
    <w:name w:val="072E1E6199534E3E9C382C68ABEF03E03"/>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3">
    <w:name w:val="E30EC23434E540FEA7C9E38F731331DB3"/>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3">
    <w:name w:val="9F5B858F91E849169E33B6251D6FE3BB3"/>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3">
    <w:name w:val="166162FE3B7B4E6491028F54C85B94BC3"/>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3">
    <w:name w:val="AF417AFA14C84BB39D456D83AC08E9703"/>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3">
    <w:name w:val="63DCAC680D7145089046D6C4C219C54F3"/>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3">
    <w:name w:val="8494789334FB40999E5766D03D65907A3"/>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3">
    <w:name w:val="7FD8A3B3759C41FAA2358211A63E26443"/>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3">
    <w:name w:val="9CE2CBFA79B045CEBD5E834426535F9A3"/>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3">
    <w:name w:val="BDE32499F2AE498692C7024F28A86F003"/>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3">
    <w:name w:val="A2BD006C138E492DBCAB7F8C5615493E3"/>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3">
    <w:name w:val="909A74BBF46646078D23FD513A2552E03"/>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3">
    <w:name w:val="50891AEFF004473EA70D627D345C70493"/>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3">
    <w:name w:val="D3898168D0D24E83AD83BFD50C6A1A8B3"/>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3">
    <w:name w:val="EEBBAFB59B3C476480B1226286063E6F3"/>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3">
    <w:name w:val="52DB002BD6E6416992235FF6650C53AE3"/>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3">
    <w:name w:val="91CC2B3B60C14788A2C221D1BAD801583"/>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3">
    <w:name w:val="70D95DE1C2734E95AFBCB0153AD1B9F03"/>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3">
    <w:name w:val="8215A53ADAA346F0A942F0770215E1623"/>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3">
    <w:name w:val="26FE31D887BE4857AF0616C8E795C50D3"/>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3">
    <w:name w:val="68FE6F391F6047E5A0464AAFA4246E183"/>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3">
    <w:name w:val="955E999CDCD443B794AEDA01F083412B3"/>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3">
    <w:name w:val="E604489B1F384F88BEC7EB7C125EC50A3"/>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3">
    <w:name w:val="F0F00F9B58584FB1A57C6B6470483B623"/>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3">
    <w:name w:val="E49633C26889491397B1883AC91E00173"/>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3">
    <w:name w:val="6033EBE99F084C60AA2E1461E9406CDF3"/>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3">
    <w:name w:val="93E7908CEBFA458F91F2026C283DAFAD3"/>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3">
    <w:name w:val="36D734C831334C8EACD51EA4425CBFC63"/>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3">
    <w:name w:val="FE6AB5A109E74B579034527F244848F73"/>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3">
    <w:name w:val="1899775898DF46118A7CEAE42445FA2A3"/>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3">
    <w:name w:val="276B1828E5A44BBABBC2F2D62D4473983"/>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3">
    <w:name w:val="2C1EFD14221F4E43A1DD6787BF8ADE0F3"/>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3">
    <w:name w:val="1CE4C0E8D2E2450AAE2CC428FB3477153"/>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3">
    <w:name w:val="7AE8812C9652448D81B054ABAF9A53353"/>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3">
    <w:name w:val="20109A8CD5904C429EEC83B3E14FEAFF3"/>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3">
    <w:name w:val="C8E72A881E4B497EBD5B3F43DEC528A3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3">
    <w:name w:val="FA1FB16BA1C142A38A8567A6CC195F5D3"/>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3">
    <w:name w:val="4DC31951AEFC4152B17A8834033E9E403"/>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3">
    <w:name w:val="401A188BEC484490BEE20BF6E8DA3E1D3"/>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3">
    <w:name w:val="B55C9FD1F6F7404BA9CE260E197DBB803"/>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3">
    <w:name w:val="67EDEF8EAF984425B5D54011626C99893"/>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3">
    <w:name w:val="1A978B17AC4E4E6E996A19CC9A3D87813"/>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3">
    <w:name w:val="8AA80A4F4E8B4A038593C3110C4AE6903"/>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3">
    <w:name w:val="1477AF06FF5843EA88AB39482F4CC1D83"/>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3">
    <w:name w:val="BD61B89F2F6D459B8DDB5413D89D80AB3"/>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3">
    <w:name w:val="52B48CCE27044ACDA6B6FB3530CDE7E3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3">
    <w:name w:val="9CAE997CB8ED46BBA0A788551E55E783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3">
    <w:name w:val="ED199074A42442F7923DB5B9F4DD5ECA3"/>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3">
    <w:name w:val="9BBDACE9DFD647959E0FBC83B23677F43"/>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3">
    <w:name w:val="EC1DE85FA3E6445F8E690D132DFBAD0C3"/>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3">
    <w:name w:val="5CBF69AE46834B44B9B8EF435201BAF73"/>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3">
    <w:name w:val="05730955287A499D8D5DC028A96BD4D73"/>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3">
    <w:name w:val="20D0CF716F9D46019F57C188933661843"/>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3">
    <w:name w:val="635963F914864446BB5A1D9B154B7EEB3"/>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3">
    <w:name w:val="CDA9F8DBE264430C92DE5DF9DBF38C143"/>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3">
    <w:name w:val="705569D89BDA490F93D83251F153457E3"/>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3">
    <w:name w:val="68FEB74534B64563A40CDFDD35C8F71F3"/>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3">
    <w:name w:val="4B14551C4590425882C3AF48982725103"/>
    <w:rsid w:val="00D637F1"/>
    <w:pPr>
      <w:spacing w:after="100" w:line="240" w:lineRule="auto"/>
    </w:pPr>
    <w:rPr>
      <w:rFonts w:ascii="Times New Roman" w:eastAsiaTheme="minorHAnsi" w:hAnsi="Times New Roman" w:cs="Times New Roman"/>
      <w:sz w:val="24"/>
      <w:szCs w:val="24"/>
    </w:rPr>
  </w:style>
  <w:style w:type="paragraph" w:customStyle="1" w:styleId="9B48B652E55142B5A08D62C2ACD1ED48">
    <w:name w:val="9B48B652E55142B5A08D62C2ACD1ED48"/>
    <w:rsid w:val="006B6AC5"/>
  </w:style>
  <w:style w:type="paragraph" w:customStyle="1" w:styleId="D6B8057EE6E14B618FB69D4A21768D37">
    <w:name w:val="D6B8057EE6E14B618FB69D4A21768D37"/>
    <w:rsid w:val="004E531E"/>
  </w:style>
  <w:style w:type="paragraph" w:customStyle="1" w:styleId="18D904A3FEE94C40950B3FD1BC187C35">
    <w:name w:val="18D904A3FEE94C40950B3FD1BC187C35"/>
    <w:rsid w:val="0054363D"/>
  </w:style>
  <w:style w:type="paragraph" w:customStyle="1" w:styleId="6A836A4E3EA14E2984AC2F4DA737ABA2">
    <w:name w:val="6A836A4E3EA14E2984AC2F4DA737ABA2"/>
    <w:rsid w:val="0054363D"/>
  </w:style>
  <w:style w:type="paragraph" w:customStyle="1" w:styleId="C034F37BBD164F619C83CFC69F7CB8DC">
    <w:name w:val="C034F37BBD164F619C83CFC69F7CB8DC"/>
    <w:rsid w:val="0054363D"/>
  </w:style>
  <w:style w:type="paragraph" w:customStyle="1" w:styleId="A31A6266BA4E4E8FBEB98DE2E94CB529">
    <w:name w:val="A31A6266BA4E4E8FBEB98DE2E94CB529"/>
    <w:rsid w:val="0054363D"/>
  </w:style>
  <w:style w:type="paragraph" w:customStyle="1" w:styleId="C33B5078F48A4F07B2C58A907BCFB8CF">
    <w:name w:val="C33B5078F48A4F07B2C58A907BCFB8CF"/>
    <w:rsid w:val="0054363D"/>
  </w:style>
  <w:style w:type="paragraph" w:customStyle="1" w:styleId="78FB613F7ED24DE4B577E51087FE1C4F">
    <w:name w:val="78FB613F7ED24DE4B577E51087FE1C4F"/>
    <w:rsid w:val="0054363D"/>
  </w:style>
  <w:style w:type="paragraph" w:customStyle="1" w:styleId="6400F1186A1E4AA2B94EECD8EF99D42E">
    <w:name w:val="6400F1186A1E4AA2B94EECD8EF99D42E"/>
    <w:rsid w:val="0054363D"/>
  </w:style>
  <w:style w:type="paragraph" w:customStyle="1" w:styleId="2EE2FD84E53449CC8D5E007947F9A23E">
    <w:name w:val="2EE2FD84E53449CC8D5E007947F9A23E"/>
    <w:rsid w:val="0054363D"/>
  </w:style>
  <w:style w:type="paragraph" w:customStyle="1" w:styleId="AD8EF8D7D44B4E4A9AADD0551618DDC5">
    <w:name w:val="AD8EF8D7D44B4E4A9AADD0551618DDC5"/>
    <w:rsid w:val="0054363D"/>
  </w:style>
  <w:style w:type="paragraph" w:customStyle="1" w:styleId="4FC8CDC0E7C043AD9209C6B2FDAF3386">
    <w:name w:val="4FC8CDC0E7C043AD9209C6B2FDAF3386"/>
    <w:rsid w:val="0054363D"/>
  </w:style>
  <w:style w:type="paragraph" w:customStyle="1" w:styleId="CCA7BE6761074EDF8F9CAE3F4CE750AD">
    <w:name w:val="CCA7BE6761074EDF8F9CAE3F4CE750AD"/>
    <w:rsid w:val="0054363D"/>
  </w:style>
  <w:style w:type="paragraph" w:customStyle="1" w:styleId="9B8000348D4F4697935229204CFF2E1C">
    <w:name w:val="9B8000348D4F4697935229204CFF2E1C"/>
    <w:rsid w:val="0054363D"/>
  </w:style>
  <w:style w:type="paragraph" w:customStyle="1" w:styleId="A8C11F0EC3D447208F56C11A4507D292">
    <w:name w:val="A8C11F0EC3D447208F56C11A4507D292"/>
    <w:rsid w:val="0054363D"/>
  </w:style>
  <w:style w:type="paragraph" w:customStyle="1" w:styleId="DEBAA20EDA7D4AF593E354567E1F7AFD">
    <w:name w:val="DEBAA20EDA7D4AF593E354567E1F7AFD"/>
    <w:rsid w:val="0054363D"/>
  </w:style>
  <w:style w:type="paragraph" w:customStyle="1" w:styleId="22FF95CB091948D79E802815DFA72198">
    <w:name w:val="22FF95CB091948D79E802815DFA72198"/>
    <w:rsid w:val="0054363D"/>
  </w:style>
  <w:style w:type="paragraph" w:customStyle="1" w:styleId="A23385193DD64E5B8BE4B28D8273188E">
    <w:name w:val="A23385193DD64E5B8BE4B28D8273188E"/>
    <w:rsid w:val="0054363D"/>
  </w:style>
  <w:style w:type="paragraph" w:customStyle="1" w:styleId="C7735D3ACBD3437690A9CCB1A5A4272F">
    <w:name w:val="C7735D3ACBD3437690A9CCB1A5A4272F"/>
    <w:rsid w:val="0054363D"/>
  </w:style>
  <w:style w:type="paragraph" w:customStyle="1" w:styleId="20BA7DEB153E41C8B1DA055379E85EC4">
    <w:name w:val="20BA7DEB153E41C8B1DA055379E85EC4"/>
    <w:rsid w:val="0054363D"/>
  </w:style>
  <w:style w:type="paragraph" w:customStyle="1" w:styleId="3406A0696929407CAE0996F47BCCB84F">
    <w:name w:val="3406A0696929407CAE0996F47BCCB84F"/>
    <w:rsid w:val="0054363D"/>
  </w:style>
  <w:style w:type="paragraph" w:customStyle="1" w:styleId="C9DD0B6B45804E25872156FF2BB01829">
    <w:name w:val="C9DD0B6B45804E25872156FF2BB01829"/>
    <w:rsid w:val="0054363D"/>
  </w:style>
  <w:style w:type="paragraph" w:customStyle="1" w:styleId="ECE2533263F04635A265A4B34BA1360E">
    <w:name w:val="ECE2533263F04635A265A4B34BA1360E"/>
    <w:rsid w:val="0054363D"/>
  </w:style>
  <w:style w:type="paragraph" w:customStyle="1" w:styleId="12A531AA8DF74FCE8A5396653FFA8801">
    <w:name w:val="12A531AA8DF74FCE8A5396653FFA8801"/>
    <w:rsid w:val="0054363D"/>
  </w:style>
  <w:style w:type="paragraph" w:customStyle="1" w:styleId="066B2347D48A4B3197C45D86FC43E708">
    <w:name w:val="066B2347D48A4B3197C45D86FC43E708"/>
    <w:rsid w:val="0054363D"/>
  </w:style>
  <w:style w:type="paragraph" w:customStyle="1" w:styleId="CBD3680606D4497489C2FF4DB00FD5D5">
    <w:name w:val="CBD3680606D4497489C2FF4DB00FD5D5"/>
    <w:rsid w:val="0054363D"/>
  </w:style>
  <w:style w:type="paragraph" w:customStyle="1" w:styleId="BDBC5AA854EC4535A311EA2561D1DF88">
    <w:name w:val="BDBC5AA854EC4535A311EA2561D1DF88"/>
    <w:rsid w:val="0054363D"/>
  </w:style>
  <w:style w:type="paragraph" w:customStyle="1" w:styleId="C18F88A14FC844AD925A1FEA5F1367C4">
    <w:name w:val="C18F88A14FC844AD925A1FEA5F1367C4"/>
    <w:rsid w:val="0054363D"/>
  </w:style>
  <w:style w:type="paragraph" w:customStyle="1" w:styleId="72C96A4FDFEA48568132B985D6E39522">
    <w:name w:val="72C96A4FDFEA48568132B985D6E39522"/>
    <w:rsid w:val="0054363D"/>
  </w:style>
  <w:style w:type="paragraph" w:customStyle="1" w:styleId="E2898BF5DBAF4149A52D1B7E37EF2781">
    <w:name w:val="E2898BF5DBAF4149A52D1B7E37EF2781"/>
    <w:rsid w:val="0054363D"/>
  </w:style>
  <w:style w:type="paragraph" w:customStyle="1" w:styleId="28E1AC42CF294292B6339194236BB273">
    <w:name w:val="28E1AC42CF294292B6339194236BB273"/>
    <w:rsid w:val="0054363D"/>
  </w:style>
  <w:style w:type="paragraph" w:customStyle="1" w:styleId="07104D92EBA644AC917C2B9862BA7CB0">
    <w:name w:val="07104D92EBA644AC917C2B9862BA7CB0"/>
    <w:rsid w:val="0054363D"/>
  </w:style>
  <w:style w:type="paragraph" w:customStyle="1" w:styleId="361E39E7B0644F5D8CD289C9BDCE45EE">
    <w:name w:val="361E39E7B0644F5D8CD289C9BDCE45EE"/>
    <w:rsid w:val="0054363D"/>
  </w:style>
  <w:style w:type="paragraph" w:customStyle="1" w:styleId="FC8E4F019C194F53932312C585B67DBD">
    <w:name w:val="FC8E4F019C194F53932312C585B67DBD"/>
    <w:rsid w:val="0054363D"/>
  </w:style>
  <w:style w:type="paragraph" w:customStyle="1" w:styleId="CEAA7D863902408CB8D8929F16B26071">
    <w:name w:val="CEAA7D863902408CB8D8929F16B26071"/>
    <w:rsid w:val="0054363D"/>
  </w:style>
  <w:style w:type="paragraph" w:customStyle="1" w:styleId="577A37CBADF946D088EF2EA98C1ED018">
    <w:name w:val="577A37CBADF946D088EF2EA98C1ED018"/>
    <w:rsid w:val="0054363D"/>
  </w:style>
  <w:style w:type="paragraph" w:customStyle="1" w:styleId="418D548233754F9C97D40945DEE78343">
    <w:name w:val="418D548233754F9C97D40945DEE78343"/>
    <w:rsid w:val="0054363D"/>
  </w:style>
  <w:style w:type="paragraph" w:customStyle="1" w:styleId="CA03DFC52B1D4CBCBFCDE69C2D580FAF">
    <w:name w:val="CA03DFC52B1D4CBCBFCDE69C2D580FAF"/>
    <w:rsid w:val="0054363D"/>
  </w:style>
  <w:style w:type="paragraph" w:customStyle="1" w:styleId="F38FFEF60BB54C36B34E25EE5FE301A9">
    <w:name w:val="F38FFEF60BB54C36B34E25EE5FE301A9"/>
    <w:rsid w:val="0054363D"/>
  </w:style>
  <w:style w:type="paragraph" w:customStyle="1" w:styleId="2AF803845D3D4CCFB8C47417D6FFDE78">
    <w:name w:val="2AF803845D3D4CCFB8C47417D6FFDE78"/>
    <w:rsid w:val="0054363D"/>
  </w:style>
  <w:style w:type="paragraph" w:customStyle="1" w:styleId="9C2FEBE3EF2148DBB1DA93E92E4126A9">
    <w:name w:val="9C2FEBE3EF2148DBB1DA93E92E4126A9"/>
    <w:rsid w:val="0054363D"/>
  </w:style>
  <w:style w:type="paragraph" w:customStyle="1" w:styleId="3F05476E09D240E5A156C5FE75767D17">
    <w:name w:val="3F05476E09D240E5A156C5FE75767D17"/>
    <w:rsid w:val="0054363D"/>
  </w:style>
  <w:style w:type="paragraph" w:customStyle="1" w:styleId="F78EAD06338642269ADE07563FE0F936">
    <w:name w:val="F78EAD06338642269ADE07563FE0F936"/>
    <w:rsid w:val="0054363D"/>
  </w:style>
  <w:style w:type="paragraph" w:customStyle="1" w:styleId="5AFDEA4B0EAB4164B75A2E136401E803">
    <w:name w:val="5AFDEA4B0EAB4164B75A2E136401E803"/>
    <w:rsid w:val="0054363D"/>
  </w:style>
  <w:style w:type="paragraph" w:customStyle="1" w:styleId="52E9E614CB3C47F1ACD4EAF979697898">
    <w:name w:val="52E9E614CB3C47F1ACD4EAF979697898"/>
    <w:rsid w:val="0054363D"/>
  </w:style>
  <w:style w:type="paragraph" w:customStyle="1" w:styleId="6D0A6F724D744120A15D0476FCA932F5">
    <w:name w:val="6D0A6F724D744120A15D0476FCA932F5"/>
    <w:rsid w:val="0054363D"/>
  </w:style>
  <w:style w:type="paragraph" w:customStyle="1" w:styleId="8B6EE3719022458A9B53B03305B73B75">
    <w:name w:val="8B6EE3719022458A9B53B03305B73B75"/>
    <w:rsid w:val="0054363D"/>
  </w:style>
  <w:style w:type="paragraph" w:customStyle="1" w:styleId="0C8204AF84814C45ABA2FEE768A07A9C">
    <w:name w:val="0C8204AF84814C45ABA2FEE768A07A9C"/>
    <w:rsid w:val="0054363D"/>
  </w:style>
  <w:style w:type="paragraph" w:customStyle="1" w:styleId="EAE1233397B944A7A2DBA3B14E1BA8AA">
    <w:name w:val="EAE1233397B944A7A2DBA3B14E1BA8AA"/>
    <w:rsid w:val="0054363D"/>
  </w:style>
  <w:style w:type="paragraph" w:customStyle="1" w:styleId="FBEBF9CEAB9D45F0857C7EBC22C79DFD">
    <w:name w:val="FBEBF9CEAB9D45F0857C7EBC22C79DFD"/>
    <w:rsid w:val="0054363D"/>
  </w:style>
  <w:style w:type="paragraph" w:customStyle="1" w:styleId="B52FBF8DF64E4A148E370704F60A56B2">
    <w:name w:val="B52FBF8DF64E4A148E370704F60A56B2"/>
    <w:rsid w:val="0054363D"/>
  </w:style>
  <w:style w:type="paragraph" w:customStyle="1" w:styleId="55A09A6E510148E9B7612B2E3199AF5F">
    <w:name w:val="55A09A6E510148E9B7612B2E3199AF5F"/>
    <w:rsid w:val="0054363D"/>
  </w:style>
  <w:style w:type="paragraph" w:customStyle="1" w:styleId="86C48F3F7C0643E8981B420DA8FDE3EB">
    <w:name w:val="86C48F3F7C0643E8981B420DA8FDE3EB"/>
    <w:rsid w:val="0054363D"/>
  </w:style>
  <w:style w:type="paragraph" w:customStyle="1" w:styleId="E1488CC0D3F1406395AE3B6AF3165CD0">
    <w:name w:val="E1488CC0D3F1406395AE3B6AF3165CD0"/>
    <w:rsid w:val="0054363D"/>
  </w:style>
  <w:style w:type="paragraph" w:customStyle="1" w:styleId="CA4CA5C4BE7549A5B4D5913640937B33">
    <w:name w:val="CA4CA5C4BE7549A5B4D5913640937B33"/>
    <w:rsid w:val="0054363D"/>
  </w:style>
  <w:style w:type="paragraph" w:customStyle="1" w:styleId="1CD000A890044FC9833E3187ED0F30FC">
    <w:name w:val="1CD000A890044FC9833E3187ED0F30FC"/>
    <w:rsid w:val="0054363D"/>
  </w:style>
  <w:style w:type="paragraph" w:customStyle="1" w:styleId="080D0BD7CD884951B709A490EA132E52">
    <w:name w:val="080D0BD7CD884951B709A490EA132E52"/>
    <w:rsid w:val="0054363D"/>
  </w:style>
  <w:style w:type="paragraph" w:customStyle="1" w:styleId="D75C1B3CE9D243AC8A37F6F0109D9935">
    <w:name w:val="D75C1B3CE9D243AC8A37F6F0109D9935"/>
    <w:rsid w:val="007E43E1"/>
  </w:style>
  <w:style w:type="paragraph" w:customStyle="1" w:styleId="7E87AE6D7CF1410C90F5CABA92AB520A">
    <w:name w:val="7E87AE6D7CF1410C90F5CABA92AB520A"/>
    <w:rsid w:val="007E43E1"/>
  </w:style>
  <w:style w:type="paragraph" w:customStyle="1" w:styleId="1FB40766D5EF420F9F8F4CE2CEC09FF6">
    <w:name w:val="1FB40766D5EF420F9F8F4CE2CEC09FF6"/>
    <w:rsid w:val="007E43E1"/>
  </w:style>
  <w:style w:type="paragraph" w:customStyle="1" w:styleId="BFCCE201372D43309392622BC21DBAFD">
    <w:name w:val="BFCCE201372D43309392622BC21DBAFD"/>
    <w:rsid w:val="007E43E1"/>
  </w:style>
  <w:style w:type="paragraph" w:customStyle="1" w:styleId="A360AA5EB226426186D86811D392909F">
    <w:name w:val="A360AA5EB226426186D86811D392909F"/>
    <w:rsid w:val="007E43E1"/>
  </w:style>
  <w:style w:type="paragraph" w:customStyle="1" w:styleId="E19CB3A6A5B54F8081D7DC8065AF3AD5">
    <w:name w:val="E19CB3A6A5B54F8081D7DC8065AF3AD5"/>
    <w:rsid w:val="007E43E1"/>
  </w:style>
  <w:style w:type="paragraph" w:customStyle="1" w:styleId="06BB527385BB4BCAA6D79A7DFB2128BC">
    <w:name w:val="06BB527385BB4BCAA6D79A7DFB2128BC"/>
    <w:rsid w:val="007E43E1"/>
  </w:style>
  <w:style w:type="paragraph" w:customStyle="1" w:styleId="5D5588F46DCF4426A004F4B890334631">
    <w:name w:val="5D5588F46DCF4426A004F4B890334631"/>
    <w:rsid w:val="007E43E1"/>
  </w:style>
  <w:style w:type="paragraph" w:customStyle="1" w:styleId="18D904A3FEE94C40950B3FD1BC187C351">
    <w:name w:val="18D904A3FEE94C40950B3FD1BC187C35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1">
    <w:name w:val="6A836A4E3EA14E2984AC2F4DA737ABA2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1">
    <w:name w:val="C034F37BBD164F619C83CFC69F7CB8DC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1">
    <w:name w:val="A31A6266BA4E4E8FBEB98DE2E94CB529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1">
    <w:name w:val="C33B5078F48A4F07B2C58A907BCFB8CF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1">
    <w:name w:val="78FB613F7ED24DE4B577E51087FE1C4F1"/>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1">
    <w:name w:val="6400F1186A1E4AA2B94EECD8EF99D42E1"/>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1">
    <w:name w:val="2EE2FD84E53449CC8D5E007947F9A23E1"/>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1">
    <w:name w:val="AD8EF8D7D44B4E4A9AADD0551618DDC51"/>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1">
    <w:name w:val="4FC8CDC0E7C043AD9209C6B2FDAF33861"/>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1">
    <w:name w:val="CCA7BE6761074EDF8F9CAE3F4CE750AD1"/>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1">
    <w:name w:val="9B8000348D4F4697935229204CFF2E1C1"/>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1">
    <w:name w:val="A8C11F0EC3D447208F56C11A4507D2921"/>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1">
    <w:name w:val="DEBAA20EDA7D4AF593E354567E1F7AFD1"/>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1">
    <w:name w:val="22FF95CB091948D79E802815DFA721981"/>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1">
    <w:name w:val="A23385193DD64E5B8BE4B28D8273188E1"/>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1">
    <w:name w:val="C7735D3ACBD3437690A9CCB1A5A4272F1"/>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1">
    <w:name w:val="20BA7DEB153E41C8B1DA055379E85EC41"/>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1">
    <w:name w:val="3406A0696929407CAE0996F47BCCB84F1"/>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1">
    <w:name w:val="C9DD0B6B45804E25872156FF2BB018291"/>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1">
    <w:name w:val="ECE2533263F04635A265A4B34BA1360E1"/>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1">
    <w:name w:val="12A531AA8DF74FCE8A5396653FFA88011"/>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1">
    <w:name w:val="066B2347D48A4B3197C45D86FC43E7081"/>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1">
    <w:name w:val="CBD3680606D4497489C2FF4DB00FD5D51"/>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1">
    <w:name w:val="BDBC5AA854EC4535A311EA2561D1DF881"/>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1">
    <w:name w:val="72C96A4FDFEA48568132B985D6E395221"/>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1">
    <w:name w:val="E2898BF5DBAF4149A52D1B7E37EF27811"/>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1">
    <w:name w:val="28E1AC42CF294292B6339194236BB2731"/>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1">
    <w:name w:val="07104D92EBA644AC917C2B9862BA7CB01"/>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1">
    <w:name w:val="FC8E4F019C194F53932312C585B67DBD1"/>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1">
    <w:name w:val="CEAA7D863902408CB8D8929F16B260711"/>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1">
    <w:name w:val="577A37CBADF946D088EF2EA98C1ED0181"/>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1">
    <w:name w:val="7E87AE6D7CF1410C90F5CABA92AB520A1"/>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1">
    <w:name w:val="1FB40766D5EF420F9F8F4CE2CEC09FF61"/>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1">
    <w:name w:val="BFCCE201372D43309392622BC21DBAFD1"/>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1">
    <w:name w:val="A360AA5EB226426186D86811D392909F1"/>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1">
    <w:name w:val="E19CB3A6A5B54F8081D7DC8065AF3AD51"/>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1">
    <w:name w:val="06BB527385BB4BCAA6D79A7DFB2128BC1"/>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
    <w:name w:val="FEB1319E77DF42C1B4B846030FBE0C5F"/>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
    <w:name w:val="3E67BDC59F0F47A9AA4BEFB1F9DAC8D2"/>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
    <w:name w:val="7C0B7FDF10C34E678BC6A825B97BC5B4"/>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
    <w:name w:val="DBDD5FED7F6649A38785EB80FEED66CB"/>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
    <w:name w:val="2C2FAF76F6294C6A8931F1DA51853889"/>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
    <w:name w:val="3A05114AE3F54094A18129E825AFC5F3"/>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
    <w:name w:val="DD354833FA8A401BB46C0CD5C2E2CE46"/>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
    <w:name w:val="7F9E3A64F43A4FF9B28D1AB1DBB478CB"/>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
    <w:name w:val="3A377BFC673C49508BAF097B84289F4E"/>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
    <w:name w:val="69C11568E95D4297A01A0923359836B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
    <w:name w:val="E6A4F4C64B3F4955B4C35511AB8A8A40"/>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
    <w:name w:val="71AA0CA95EEF47ADA38BBD5F520BDDCC"/>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
    <w:name w:val="5C3850E4A8264336A3B539075257B18A"/>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
    <w:name w:val="79AB532FBD664E2E925EB6302F9A4006"/>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
    <w:name w:val="8E6AD456ECD344B6BAC80244C46329E7"/>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
    <w:name w:val="4EF7319A827F41C2A12B417D035D7F2E"/>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
    <w:name w:val="FA667CF77D254B84846B5615E5E24947"/>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
    <w:name w:val="BDD6F269FBC54B5FB44306F97AE2502D"/>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
    <w:name w:val="402E706477AB488B91F4A800212B6A38"/>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
    <w:name w:val="04761AD02D1348EDAB7DADC09EBD5E7B"/>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
    <w:name w:val="63504DDFD6624B27A95B9CD6856A56F8"/>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
    <w:name w:val="FA3E0FD71E6A40D5B64575E4A77BFD7A"/>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
    <w:name w:val="5ACD489E8DB74A0EBFA11F6EB5A0C026"/>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
    <w:name w:val="5C4616347D59400CAAAE2A95FA71A567"/>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
    <w:name w:val="0574652CEA464A93B39237CF4460F034"/>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
    <w:name w:val="6A7B9484079C4B8085A72CCAE16DDC83"/>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
    <w:name w:val="60D7E76643B249A48A2F975B0158871E"/>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
    <w:name w:val="280B8DCDE0484DB4B8F88F94FEAA8082"/>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
    <w:name w:val="6A4677F7262846778585195E6E6B38D2"/>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
    <w:name w:val="ED4182AEBEAF41CAB15766126FBE6D0C"/>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
    <w:name w:val="FDDD4D13A37B4768BAC1456102A331F2"/>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
    <w:name w:val="68F047D7ECCF4D678499CB8FB0575A07"/>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
    <w:name w:val="4A643EF247874AACBE74AA01C07231F6"/>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
    <w:name w:val="CA3C20127C8E4D99A36208F0EDB4EA0F"/>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
    <w:name w:val="6FF7A68A0E164F14964FD23A2A7D1375"/>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
    <w:name w:val="A5BFAF0D62DD4DE497D621990AD0236B"/>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
    <w:name w:val="596C59B4290848A38AA41D71975FB8B8"/>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
    <w:name w:val="CBC9891A66324B03A70D6B3E189EE3D3"/>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
    <w:name w:val="B3558EC3DB9E4AB1BC8AF270489E9A66"/>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
    <w:name w:val="AD77C2F044114AEAAABC58C58F0CEF2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
    <w:name w:val="92FD9103DA7D4B35BE019DFB33D4D91A"/>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
    <w:name w:val="D25018E0CA62455C983203BA5284C344"/>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
    <w:name w:val="00E616EBE18D49FF896A2DD73469F482"/>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
    <w:name w:val="0663ED339B2D4DEBA64F3EEA2C90C89A"/>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
    <w:name w:val="3327F0EF39A04F3CB021F7A71D74EE9A"/>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
    <w:name w:val="3408122302C34B64A72E6E6AC9686FED"/>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
    <w:name w:val="73C4B6C9A9524F56818CE36D97C217FB"/>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
    <w:name w:val="CA48A65CC9004865A4076AEB7F5AE35C"/>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
    <w:name w:val="4E9EE84616A24B36B3F0306EDBEFA6FA"/>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
    <w:name w:val="51FBA9E28FF04471A6302B0A06125B56"/>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
    <w:name w:val="7A6331C485934107B19D50CF588AF00F"/>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
    <w:name w:val="E244C19AFF6E46AA9AF6634CF46BD6CA"/>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
    <w:name w:val="BE876B7903D548D8BEA075AC14690BDD"/>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
    <w:name w:val="C9FB6256C91248308EB4990550F96CB0"/>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
    <w:name w:val="179A017FE2294927B46203030DC5D8F9"/>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
    <w:name w:val="1977A2B4839145C9B0F0BDC3C4A13D4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
    <w:name w:val="B829C00D29454EE6BCF26E858D3DFE15"/>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
    <w:name w:val="D2C756783D724ECA84AB05976696DD0C"/>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
    <w:name w:val="4987A8EC7C7B42AAAA7D86485468FB88"/>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
    <w:name w:val="1B975A8E52584388836E55EDD6506867"/>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
    <w:name w:val="3ACE4535E6DD4E9781C965E898AB4636"/>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
    <w:name w:val="1AA86C10B3FB4D73B5DC8E59F3736075"/>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
    <w:name w:val="42512B4882874A0C9BDB65908FA59F40"/>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
    <w:name w:val="08FC18D8043B48BE8678AB3F1AB8FAD2"/>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
    <w:name w:val="DC01EC5B98AE46788701D1BBC111A0C9"/>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
    <w:name w:val="92CAE20EA2634AA3890C0E6D9BF7CFA4"/>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
    <w:name w:val="68837DFDBB084D30B4C8FCD05E5BD00A"/>
    <w:rsid w:val="00315E61"/>
  </w:style>
  <w:style w:type="paragraph" w:customStyle="1" w:styleId="68837DFDBB084D30B4C8FCD05E5BD00A1">
    <w:name w:val="68837DFDBB084D30B4C8FCD05E5BD00A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2">
    <w:name w:val="6A836A4E3EA14E2984AC2F4DA737ABA2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2">
    <w:name w:val="C034F37BBD164F619C83CFC69F7CB8DC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2">
    <w:name w:val="A31A6266BA4E4E8FBEB98DE2E94CB529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2">
    <w:name w:val="C33B5078F48A4F07B2C58A907BCFB8CF2"/>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2">
    <w:name w:val="78FB613F7ED24DE4B577E51087FE1C4F2"/>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2">
    <w:name w:val="6400F1186A1E4AA2B94EECD8EF99D42E2"/>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2">
    <w:name w:val="2EE2FD84E53449CC8D5E007947F9A23E2"/>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2">
    <w:name w:val="AD8EF8D7D44B4E4A9AADD0551618DDC52"/>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2">
    <w:name w:val="4FC8CDC0E7C043AD9209C6B2FDAF33862"/>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2">
    <w:name w:val="CCA7BE6761074EDF8F9CAE3F4CE750AD2"/>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2">
    <w:name w:val="9B8000348D4F4697935229204CFF2E1C2"/>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2">
    <w:name w:val="A8C11F0EC3D447208F56C11A4507D2922"/>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2">
    <w:name w:val="DEBAA20EDA7D4AF593E354567E1F7AFD2"/>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2">
    <w:name w:val="22FF95CB091948D79E802815DFA721982"/>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2">
    <w:name w:val="A23385193DD64E5B8BE4B28D8273188E2"/>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2">
    <w:name w:val="C7735D3ACBD3437690A9CCB1A5A4272F2"/>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2">
    <w:name w:val="20BA7DEB153E41C8B1DA055379E85EC42"/>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2">
    <w:name w:val="3406A0696929407CAE0996F47BCCB84F2"/>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2">
    <w:name w:val="C9DD0B6B45804E25872156FF2BB018292"/>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2">
    <w:name w:val="ECE2533263F04635A265A4B34BA1360E2"/>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2">
    <w:name w:val="12A531AA8DF74FCE8A5396653FFA88012"/>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2">
    <w:name w:val="066B2347D48A4B3197C45D86FC43E7082"/>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2">
    <w:name w:val="CBD3680606D4497489C2FF4DB00FD5D52"/>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2">
    <w:name w:val="BDBC5AA854EC4535A311EA2561D1DF882"/>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2">
    <w:name w:val="72C96A4FDFEA48568132B985D6E395222"/>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2">
    <w:name w:val="E2898BF5DBAF4149A52D1B7E37EF27812"/>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2">
    <w:name w:val="28E1AC42CF294292B6339194236BB2732"/>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2">
    <w:name w:val="07104D92EBA644AC917C2B9862BA7CB02"/>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2">
    <w:name w:val="FC8E4F019C194F53932312C585B67DBD2"/>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2">
    <w:name w:val="CEAA7D863902408CB8D8929F16B260712"/>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2">
    <w:name w:val="577A37CBADF946D088EF2EA98C1ED0182"/>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2">
    <w:name w:val="7E87AE6D7CF1410C90F5CABA92AB520A2"/>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2">
    <w:name w:val="1FB40766D5EF420F9F8F4CE2CEC09FF62"/>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2">
    <w:name w:val="BFCCE201372D43309392622BC21DBAFD2"/>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2">
    <w:name w:val="A360AA5EB226426186D86811D392909F2"/>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2">
    <w:name w:val="E19CB3A6A5B54F8081D7DC8065AF3AD52"/>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2">
    <w:name w:val="06BB527385BB4BCAA6D79A7DFB2128BC2"/>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1">
    <w:name w:val="FEB1319E77DF42C1B4B846030FBE0C5F1"/>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1">
    <w:name w:val="3E67BDC59F0F47A9AA4BEFB1F9DAC8D21"/>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1">
    <w:name w:val="7C0B7FDF10C34E678BC6A825B97BC5B41"/>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1">
    <w:name w:val="DBDD5FED7F6649A38785EB80FEED66CB1"/>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1">
    <w:name w:val="2C2FAF76F6294C6A8931F1DA51853889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1">
    <w:name w:val="3A05114AE3F54094A18129E825AFC5F3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1">
    <w:name w:val="DD354833FA8A401BB46C0CD5C2E2CE461"/>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1">
    <w:name w:val="7F9E3A64F43A4FF9B28D1AB1DBB478CB1"/>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1">
    <w:name w:val="3A377BFC673C49508BAF097B84289F4E1"/>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1">
    <w:name w:val="69C11568E95D4297A01A0923359836B1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1">
    <w:name w:val="E6A4F4C64B3F4955B4C35511AB8A8A401"/>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1">
    <w:name w:val="71AA0CA95EEF47ADA38BBD5F520BDDCC1"/>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1">
    <w:name w:val="5C3850E4A8264336A3B539075257B18A1"/>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1">
    <w:name w:val="79AB532FBD664E2E925EB6302F9A40061"/>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1">
    <w:name w:val="8E6AD456ECD344B6BAC80244C46329E71"/>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1">
    <w:name w:val="4EF7319A827F41C2A12B417D035D7F2E1"/>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1">
    <w:name w:val="FA667CF77D254B84846B5615E5E249471"/>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1">
    <w:name w:val="BDD6F269FBC54B5FB44306F97AE2502D1"/>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1">
    <w:name w:val="402E706477AB488B91F4A800212B6A381"/>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1">
    <w:name w:val="04761AD02D1348EDAB7DADC09EBD5E7B1"/>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1">
    <w:name w:val="63504DDFD6624B27A95B9CD6856A56F81"/>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1">
    <w:name w:val="FA3E0FD71E6A40D5B64575E4A77BFD7A1"/>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1">
    <w:name w:val="5ACD489E8DB74A0EBFA11F6EB5A0C0261"/>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1">
    <w:name w:val="5C4616347D59400CAAAE2A95FA71A5671"/>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1">
    <w:name w:val="0574652CEA464A93B39237CF4460F0341"/>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1">
    <w:name w:val="6A7B9484079C4B8085A72CCAE16DDC831"/>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1">
    <w:name w:val="60D7E76643B249A48A2F975B0158871E1"/>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1">
    <w:name w:val="280B8DCDE0484DB4B8F88F94FEAA80821"/>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1">
    <w:name w:val="6A4677F7262846778585195E6E6B38D21"/>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1">
    <w:name w:val="ED4182AEBEAF41CAB15766126FBE6D0C1"/>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1">
    <w:name w:val="FDDD4D13A37B4768BAC1456102A331F21"/>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1">
    <w:name w:val="68F047D7ECCF4D678499CB8FB0575A071"/>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1">
    <w:name w:val="4A643EF247874AACBE74AA01C07231F61"/>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1">
    <w:name w:val="CA3C20127C8E4D99A36208F0EDB4EA0F1"/>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1">
    <w:name w:val="6FF7A68A0E164F14964FD23A2A7D13751"/>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1">
    <w:name w:val="A5BFAF0D62DD4DE497D621990AD0236B1"/>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1">
    <w:name w:val="596C59B4290848A38AA41D71975FB8B81"/>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1">
    <w:name w:val="CBC9891A66324B03A70D6B3E189EE3D31"/>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1">
    <w:name w:val="B3558EC3DB9E4AB1BC8AF270489E9A661"/>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1">
    <w:name w:val="AD77C2F044114AEAAABC58C58F0CEF21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1">
    <w:name w:val="92FD9103DA7D4B35BE019DFB33D4D91A1"/>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1">
    <w:name w:val="D25018E0CA62455C983203BA5284C344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1">
    <w:name w:val="00E616EBE18D49FF896A2DD73469F4821"/>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1">
    <w:name w:val="0663ED339B2D4DEBA64F3EEA2C90C89A1"/>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1">
    <w:name w:val="3327F0EF39A04F3CB021F7A71D74EE9A1"/>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1">
    <w:name w:val="3408122302C34B64A72E6E6AC9686FED1"/>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1">
    <w:name w:val="73C4B6C9A9524F56818CE36D97C217FB1"/>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1">
    <w:name w:val="CA48A65CC9004865A4076AEB7F5AE35C1"/>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1">
    <w:name w:val="4E9EE84616A24B36B3F0306EDBEFA6FA1"/>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1">
    <w:name w:val="51FBA9E28FF04471A6302B0A06125B561"/>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1">
    <w:name w:val="7A6331C485934107B19D50CF588AF00F1"/>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1">
    <w:name w:val="E244C19AFF6E46AA9AF6634CF46BD6CA1"/>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1">
    <w:name w:val="BE876B7903D548D8BEA075AC14690BDD1"/>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1">
    <w:name w:val="C9FB6256C91248308EB4990550F96CB01"/>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1">
    <w:name w:val="179A017FE2294927B46203030DC5D8F91"/>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1">
    <w:name w:val="1977A2B4839145C9B0F0BDC3C4A13D41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1">
    <w:name w:val="B829C00D29454EE6BCF26E858D3DFE151"/>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1">
    <w:name w:val="D2C756783D724ECA84AB05976696DD0C1"/>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1">
    <w:name w:val="4987A8EC7C7B42AAAA7D86485468FB881"/>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1">
    <w:name w:val="1B975A8E52584388836E55EDD65068671"/>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1">
    <w:name w:val="3ACE4535E6DD4E9781C965E898AB46361"/>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1">
    <w:name w:val="1AA86C10B3FB4D73B5DC8E59F37360751"/>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1">
    <w:name w:val="42512B4882874A0C9BDB65908FA59F401"/>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1">
    <w:name w:val="08FC18D8043B48BE8678AB3F1AB8FAD21"/>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1">
    <w:name w:val="DC01EC5B98AE46788701D1BBC111A0C91"/>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1">
    <w:name w:val="92CAE20EA2634AA3890C0E6D9BF7CFA41"/>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2">
    <w:name w:val="68837DFDBB084D30B4C8FCD05E5BD00A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3">
    <w:name w:val="6A836A4E3EA14E2984AC2F4DA737ABA2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3">
    <w:name w:val="A31A6266BA4E4E8FBEB98DE2E94CB529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3">
    <w:name w:val="C33B5078F48A4F07B2C58A907BCFB8CF3"/>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3">
    <w:name w:val="78FB613F7ED24DE4B577E51087FE1C4F3"/>
    <w:rsid w:val="00CA2595"/>
    <w:pPr>
      <w:spacing w:after="100" w:line="240" w:lineRule="auto"/>
    </w:pPr>
    <w:rPr>
      <w:rFonts w:ascii="Times New Roman" w:eastAsiaTheme="minorHAnsi" w:hAnsi="Times New Roman" w:cs="Times New Roman"/>
      <w:sz w:val="24"/>
      <w:szCs w:val="24"/>
    </w:rPr>
  </w:style>
  <w:style w:type="paragraph" w:customStyle="1" w:styleId="6400F1186A1E4AA2B94EECD8EF99D42E3">
    <w:name w:val="6400F1186A1E4AA2B94EECD8EF99D42E3"/>
    <w:rsid w:val="00CA2595"/>
    <w:pPr>
      <w:spacing w:after="100" w:line="240" w:lineRule="auto"/>
    </w:pPr>
    <w:rPr>
      <w:rFonts w:ascii="Times New Roman" w:eastAsiaTheme="minorHAnsi" w:hAnsi="Times New Roman" w:cs="Times New Roman"/>
      <w:sz w:val="24"/>
      <w:szCs w:val="24"/>
    </w:rPr>
  </w:style>
  <w:style w:type="paragraph" w:customStyle="1" w:styleId="2EE2FD84E53449CC8D5E007947F9A23E3">
    <w:name w:val="2EE2FD84E53449CC8D5E007947F9A23E3"/>
    <w:rsid w:val="00CA2595"/>
    <w:pPr>
      <w:spacing w:after="100" w:line="240" w:lineRule="auto"/>
    </w:pPr>
    <w:rPr>
      <w:rFonts w:ascii="Times New Roman" w:eastAsiaTheme="minorHAnsi" w:hAnsi="Times New Roman" w:cs="Times New Roman"/>
      <w:sz w:val="24"/>
      <w:szCs w:val="24"/>
    </w:rPr>
  </w:style>
  <w:style w:type="paragraph" w:customStyle="1" w:styleId="AD8EF8D7D44B4E4A9AADD0551618DDC53">
    <w:name w:val="AD8EF8D7D44B4E4A9AADD0551618DDC53"/>
    <w:rsid w:val="00CA2595"/>
    <w:pPr>
      <w:spacing w:after="100" w:line="240" w:lineRule="auto"/>
    </w:pPr>
    <w:rPr>
      <w:rFonts w:ascii="Times New Roman" w:eastAsiaTheme="minorHAnsi" w:hAnsi="Times New Roman" w:cs="Times New Roman"/>
      <w:sz w:val="24"/>
      <w:szCs w:val="24"/>
    </w:rPr>
  </w:style>
  <w:style w:type="paragraph" w:customStyle="1" w:styleId="4FC8CDC0E7C043AD9209C6B2FDAF33863">
    <w:name w:val="4FC8CDC0E7C043AD9209C6B2FDAF33863"/>
    <w:rsid w:val="00CA2595"/>
    <w:pPr>
      <w:spacing w:after="100" w:line="240" w:lineRule="auto"/>
    </w:pPr>
    <w:rPr>
      <w:rFonts w:ascii="Times New Roman" w:eastAsiaTheme="minorHAnsi" w:hAnsi="Times New Roman" w:cs="Times New Roman"/>
      <w:sz w:val="24"/>
      <w:szCs w:val="24"/>
    </w:rPr>
  </w:style>
  <w:style w:type="paragraph" w:customStyle="1" w:styleId="CCA7BE6761074EDF8F9CAE3F4CE750AD3">
    <w:name w:val="CCA7BE6761074EDF8F9CAE3F4CE750AD3"/>
    <w:rsid w:val="00CA2595"/>
    <w:pPr>
      <w:spacing w:after="100" w:line="240" w:lineRule="auto"/>
    </w:pPr>
    <w:rPr>
      <w:rFonts w:ascii="Times New Roman" w:eastAsiaTheme="minorHAnsi" w:hAnsi="Times New Roman" w:cs="Times New Roman"/>
      <w:sz w:val="24"/>
      <w:szCs w:val="24"/>
    </w:rPr>
  </w:style>
  <w:style w:type="paragraph" w:customStyle="1" w:styleId="9B8000348D4F4697935229204CFF2E1C3">
    <w:name w:val="9B8000348D4F4697935229204CFF2E1C3"/>
    <w:rsid w:val="00CA2595"/>
    <w:pPr>
      <w:spacing w:after="100" w:line="240" w:lineRule="auto"/>
    </w:pPr>
    <w:rPr>
      <w:rFonts w:ascii="Times New Roman" w:eastAsiaTheme="minorHAnsi" w:hAnsi="Times New Roman" w:cs="Times New Roman"/>
      <w:sz w:val="24"/>
      <w:szCs w:val="24"/>
    </w:rPr>
  </w:style>
  <w:style w:type="paragraph" w:customStyle="1" w:styleId="A8C11F0EC3D447208F56C11A4507D2923">
    <w:name w:val="A8C11F0EC3D447208F56C11A4507D2923"/>
    <w:rsid w:val="00CA2595"/>
    <w:pPr>
      <w:spacing w:after="100" w:line="240" w:lineRule="auto"/>
    </w:pPr>
    <w:rPr>
      <w:rFonts w:ascii="Times New Roman" w:eastAsiaTheme="minorHAnsi" w:hAnsi="Times New Roman" w:cs="Times New Roman"/>
      <w:sz w:val="24"/>
      <w:szCs w:val="24"/>
    </w:rPr>
  </w:style>
  <w:style w:type="paragraph" w:customStyle="1" w:styleId="DEBAA20EDA7D4AF593E354567E1F7AFD3">
    <w:name w:val="DEBAA20EDA7D4AF593E354567E1F7AFD3"/>
    <w:rsid w:val="00CA2595"/>
    <w:pPr>
      <w:spacing w:after="100" w:line="240" w:lineRule="auto"/>
    </w:pPr>
    <w:rPr>
      <w:rFonts w:ascii="Times New Roman" w:eastAsiaTheme="minorHAnsi" w:hAnsi="Times New Roman" w:cs="Times New Roman"/>
      <w:sz w:val="24"/>
      <w:szCs w:val="24"/>
    </w:rPr>
  </w:style>
  <w:style w:type="paragraph" w:customStyle="1" w:styleId="22FF95CB091948D79E802815DFA721983">
    <w:name w:val="22FF95CB091948D79E802815DFA721983"/>
    <w:rsid w:val="00CA2595"/>
    <w:pPr>
      <w:spacing w:after="100" w:line="240" w:lineRule="auto"/>
    </w:pPr>
    <w:rPr>
      <w:rFonts w:ascii="Times New Roman" w:eastAsiaTheme="minorHAnsi" w:hAnsi="Times New Roman" w:cs="Times New Roman"/>
      <w:sz w:val="24"/>
      <w:szCs w:val="24"/>
    </w:rPr>
  </w:style>
  <w:style w:type="paragraph" w:customStyle="1" w:styleId="A23385193DD64E5B8BE4B28D8273188E3">
    <w:name w:val="A23385193DD64E5B8BE4B28D8273188E3"/>
    <w:rsid w:val="00CA2595"/>
    <w:pPr>
      <w:spacing w:after="100" w:line="240" w:lineRule="auto"/>
    </w:pPr>
    <w:rPr>
      <w:rFonts w:ascii="Times New Roman" w:eastAsiaTheme="minorHAnsi" w:hAnsi="Times New Roman" w:cs="Times New Roman"/>
      <w:sz w:val="24"/>
      <w:szCs w:val="24"/>
    </w:rPr>
  </w:style>
  <w:style w:type="paragraph" w:customStyle="1" w:styleId="C7735D3ACBD3437690A9CCB1A5A4272F3">
    <w:name w:val="C7735D3ACBD3437690A9CCB1A5A4272F3"/>
    <w:rsid w:val="00CA2595"/>
    <w:pPr>
      <w:spacing w:after="100" w:line="240" w:lineRule="auto"/>
    </w:pPr>
    <w:rPr>
      <w:rFonts w:ascii="Times New Roman" w:eastAsiaTheme="minorHAnsi" w:hAnsi="Times New Roman" w:cs="Times New Roman"/>
      <w:sz w:val="24"/>
      <w:szCs w:val="24"/>
    </w:rPr>
  </w:style>
  <w:style w:type="paragraph" w:customStyle="1" w:styleId="20BA7DEB153E41C8B1DA055379E85EC43">
    <w:name w:val="20BA7DEB153E41C8B1DA055379E85EC43"/>
    <w:rsid w:val="00CA2595"/>
    <w:pPr>
      <w:spacing w:after="100" w:line="240" w:lineRule="auto"/>
    </w:pPr>
    <w:rPr>
      <w:rFonts w:ascii="Times New Roman" w:eastAsiaTheme="minorHAnsi" w:hAnsi="Times New Roman" w:cs="Times New Roman"/>
      <w:sz w:val="24"/>
      <w:szCs w:val="24"/>
    </w:rPr>
  </w:style>
  <w:style w:type="paragraph" w:customStyle="1" w:styleId="3406A0696929407CAE0996F47BCCB84F3">
    <w:name w:val="3406A0696929407CAE0996F47BCCB84F3"/>
    <w:rsid w:val="00CA2595"/>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3">
    <w:name w:val="C9DD0B6B45804E25872156FF2BB018293"/>
    <w:rsid w:val="00CA2595"/>
    <w:pPr>
      <w:spacing w:after="100" w:line="240" w:lineRule="auto"/>
    </w:pPr>
    <w:rPr>
      <w:rFonts w:ascii="Times New Roman" w:eastAsiaTheme="minorHAnsi" w:hAnsi="Times New Roman" w:cs="Times New Roman"/>
      <w:sz w:val="24"/>
      <w:szCs w:val="24"/>
    </w:rPr>
  </w:style>
  <w:style w:type="paragraph" w:customStyle="1" w:styleId="ECE2533263F04635A265A4B34BA1360E3">
    <w:name w:val="ECE2533263F04635A265A4B34BA1360E3"/>
    <w:rsid w:val="00CA2595"/>
    <w:pPr>
      <w:spacing w:after="100" w:line="240" w:lineRule="auto"/>
    </w:pPr>
    <w:rPr>
      <w:rFonts w:ascii="Times New Roman" w:eastAsiaTheme="minorHAnsi" w:hAnsi="Times New Roman" w:cs="Times New Roman"/>
      <w:sz w:val="24"/>
      <w:szCs w:val="24"/>
    </w:rPr>
  </w:style>
  <w:style w:type="paragraph" w:customStyle="1" w:styleId="12A531AA8DF74FCE8A5396653FFA88013">
    <w:name w:val="12A531AA8DF74FCE8A5396653FFA88013"/>
    <w:rsid w:val="00CA2595"/>
    <w:pPr>
      <w:spacing w:after="100" w:line="240" w:lineRule="auto"/>
    </w:pPr>
    <w:rPr>
      <w:rFonts w:ascii="Times New Roman" w:eastAsiaTheme="minorHAnsi" w:hAnsi="Times New Roman" w:cs="Times New Roman"/>
      <w:sz w:val="24"/>
      <w:szCs w:val="24"/>
    </w:rPr>
  </w:style>
  <w:style w:type="paragraph" w:customStyle="1" w:styleId="066B2347D48A4B3197C45D86FC43E7083">
    <w:name w:val="066B2347D48A4B3197C45D86FC43E7083"/>
    <w:rsid w:val="00CA2595"/>
    <w:pPr>
      <w:spacing w:after="100" w:line="240" w:lineRule="auto"/>
    </w:pPr>
    <w:rPr>
      <w:rFonts w:ascii="Times New Roman" w:eastAsiaTheme="minorHAnsi" w:hAnsi="Times New Roman" w:cs="Times New Roman"/>
      <w:sz w:val="24"/>
      <w:szCs w:val="24"/>
    </w:rPr>
  </w:style>
  <w:style w:type="paragraph" w:customStyle="1" w:styleId="CBD3680606D4497489C2FF4DB00FD5D53">
    <w:name w:val="CBD3680606D4497489C2FF4DB00FD5D53"/>
    <w:rsid w:val="00CA2595"/>
    <w:pPr>
      <w:spacing w:after="100" w:line="240" w:lineRule="auto"/>
    </w:pPr>
    <w:rPr>
      <w:rFonts w:ascii="Times New Roman" w:eastAsiaTheme="minorHAnsi" w:hAnsi="Times New Roman" w:cs="Times New Roman"/>
      <w:sz w:val="24"/>
      <w:szCs w:val="24"/>
    </w:rPr>
  </w:style>
  <w:style w:type="paragraph" w:customStyle="1" w:styleId="BDBC5AA854EC4535A311EA2561D1DF883">
    <w:name w:val="BDBC5AA854EC4535A311EA2561D1DF883"/>
    <w:rsid w:val="00CA2595"/>
    <w:pPr>
      <w:spacing w:after="100" w:line="240" w:lineRule="auto"/>
    </w:pPr>
    <w:rPr>
      <w:rFonts w:ascii="Times New Roman" w:eastAsiaTheme="minorHAnsi" w:hAnsi="Times New Roman" w:cs="Times New Roman"/>
      <w:sz w:val="24"/>
      <w:szCs w:val="24"/>
    </w:rPr>
  </w:style>
  <w:style w:type="paragraph" w:customStyle="1" w:styleId="72C96A4FDFEA48568132B985D6E395223">
    <w:name w:val="72C96A4FDFEA48568132B985D6E395223"/>
    <w:rsid w:val="00CA2595"/>
    <w:pPr>
      <w:spacing w:after="100" w:line="240" w:lineRule="auto"/>
    </w:pPr>
    <w:rPr>
      <w:rFonts w:ascii="Times New Roman" w:eastAsiaTheme="minorHAnsi" w:hAnsi="Times New Roman" w:cs="Times New Roman"/>
      <w:sz w:val="24"/>
      <w:szCs w:val="24"/>
    </w:rPr>
  </w:style>
  <w:style w:type="paragraph" w:customStyle="1" w:styleId="E2898BF5DBAF4149A52D1B7E37EF27813">
    <w:name w:val="E2898BF5DBAF4149A52D1B7E37EF27813"/>
    <w:rsid w:val="00CA2595"/>
    <w:pPr>
      <w:spacing w:after="100" w:line="240" w:lineRule="auto"/>
    </w:pPr>
    <w:rPr>
      <w:rFonts w:ascii="Times New Roman" w:eastAsiaTheme="minorHAnsi" w:hAnsi="Times New Roman" w:cs="Times New Roman"/>
      <w:sz w:val="24"/>
      <w:szCs w:val="24"/>
    </w:rPr>
  </w:style>
  <w:style w:type="paragraph" w:customStyle="1" w:styleId="28E1AC42CF294292B6339194236BB2733">
    <w:name w:val="28E1AC42CF294292B6339194236BB2733"/>
    <w:rsid w:val="00CA2595"/>
    <w:pPr>
      <w:spacing w:after="100" w:line="240" w:lineRule="auto"/>
    </w:pPr>
    <w:rPr>
      <w:rFonts w:ascii="Times New Roman" w:eastAsiaTheme="minorHAnsi" w:hAnsi="Times New Roman" w:cs="Times New Roman"/>
      <w:sz w:val="24"/>
      <w:szCs w:val="24"/>
    </w:rPr>
  </w:style>
  <w:style w:type="paragraph" w:customStyle="1" w:styleId="07104D92EBA644AC917C2B9862BA7CB03">
    <w:name w:val="07104D92EBA644AC917C2B9862BA7CB03"/>
    <w:rsid w:val="00CA2595"/>
    <w:pPr>
      <w:spacing w:after="100" w:line="240" w:lineRule="auto"/>
    </w:pPr>
    <w:rPr>
      <w:rFonts w:ascii="Times New Roman" w:eastAsiaTheme="minorHAnsi" w:hAnsi="Times New Roman" w:cs="Times New Roman"/>
      <w:sz w:val="24"/>
      <w:szCs w:val="24"/>
    </w:rPr>
  </w:style>
  <w:style w:type="paragraph" w:customStyle="1" w:styleId="FC8E4F019C194F53932312C585B67DBD3">
    <w:name w:val="FC8E4F019C194F53932312C585B67DBD3"/>
    <w:rsid w:val="00CA2595"/>
    <w:pPr>
      <w:spacing w:after="100" w:line="240" w:lineRule="auto"/>
    </w:pPr>
    <w:rPr>
      <w:rFonts w:ascii="Times New Roman" w:eastAsiaTheme="minorHAnsi" w:hAnsi="Times New Roman" w:cs="Times New Roman"/>
      <w:sz w:val="24"/>
      <w:szCs w:val="24"/>
    </w:rPr>
  </w:style>
  <w:style w:type="paragraph" w:customStyle="1" w:styleId="CEAA7D863902408CB8D8929F16B260713">
    <w:name w:val="CEAA7D863902408CB8D8929F16B260713"/>
    <w:rsid w:val="00CA2595"/>
    <w:pPr>
      <w:spacing w:after="100" w:line="240" w:lineRule="auto"/>
    </w:pPr>
    <w:rPr>
      <w:rFonts w:ascii="Times New Roman" w:eastAsiaTheme="minorHAnsi" w:hAnsi="Times New Roman" w:cs="Times New Roman"/>
      <w:sz w:val="24"/>
      <w:szCs w:val="24"/>
    </w:rPr>
  </w:style>
  <w:style w:type="paragraph" w:customStyle="1" w:styleId="577A37CBADF946D088EF2EA98C1ED0183">
    <w:name w:val="577A37CBADF946D088EF2EA98C1ED0183"/>
    <w:rsid w:val="00CA2595"/>
    <w:pPr>
      <w:spacing w:after="100" w:line="240" w:lineRule="auto"/>
    </w:pPr>
    <w:rPr>
      <w:rFonts w:ascii="Times New Roman" w:eastAsiaTheme="minorHAnsi" w:hAnsi="Times New Roman" w:cs="Times New Roman"/>
      <w:sz w:val="24"/>
      <w:szCs w:val="24"/>
    </w:rPr>
  </w:style>
  <w:style w:type="paragraph" w:customStyle="1" w:styleId="7E87AE6D7CF1410C90F5CABA92AB520A3">
    <w:name w:val="7E87AE6D7CF1410C90F5CABA92AB520A3"/>
    <w:rsid w:val="00CA2595"/>
    <w:pPr>
      <w:spacing w:after="100" w:line="240" w:lineRule="auto"/>
    </w:pPr>
    <w:rPr>
      <w:rFonts w:ascii="Times New Roman" w:eastAsiaTheme="minorHAnsi" w:hAnsi="Times New Roman" w:cs="Times New Roman"/>
      <w:sz w:val="24"/>
      <w:szCs w:val="24"/>
    </w:rPr>
  </w:style>
  <w:style w:type="paragraph" w:customStyle="1" w:styleId="1FB40766D5EF420F9F8F4CE2CEC09FF63">
    <w:name w:val="1FB40766D5EF420F9F8F4CE2CEC09FF63"/>
    <w:rsid w:val="00CA2595"/>
    <w:pPr>
      <w:spacing w:after="100" w:line="240" w:lineRule="auto"/>
    </w:pPr>
    <w:rPr>
      <w:rFonts w:ascii="Times New Roman" w:eastAsiaTheme="minorHAnsi" w:hAnsi="Times New Roman" w:cs="Times New Roman"/>
      <w:sz w:val="24"/>
      <w:szCs w:val="24"/>
    </w:rPr>
  </w:style>
  <w:style w:type="paragraph" w:customStyle="1" w:styleId="BFCCE201372D43309392622BC21DBAFD3">
    <w:name w:val="BFCCE201372D43309392622BC21DBAFD3"/>
    <w:rsid w:val="00CA2595"/>
    <w:pPr>
      <w:spacing w:after="100" w:line="240" w:lineRule="auto"/>
    </w:pPr>
    <w:rPr>
      <w:rFonts w:ascii="Times New Roman" w:eastAsiaTheme="minorHAnsi" w:hAnsi="Times New Roman" w:cs="Times New Roman"/>
      <w:sz w:val="24"/>
      <w:szCs w:val="24"/>
    </w:rPr>
  </w:style>
  <w:style w:type="paragraph" w:customStyle="1" w:styleId="A360AA5EB226426186D86811D392909F3">
    <w:name w:val="A360AA5EB226426186D86811D392909F3"/>
    <w:rsid w:val="00CA2595"/>
    <w:pPr>
      <w:spacing w:after="100" w:line="240" w:lineRule="auto"/>
    </w:pPr>
    <w:rPr>
      <w:rFonts w:ascii="Times New Roman" w:eastAsiaTheme="minorHAnsi" w:hAnsi="Times New Roman" w:cs="Times New Roman"/>
      <w:sz w:val="24"/>
      <w:szCs w:val="24"/>
    </w:rPr>
  </w:style>
  <w:style w:type="paragraph" w:customStyle="1" w:styleId="E19CB3A6A5B54F8081D7DC8065AF3AD53">
    <w:name w:val="E19CB3A6A5B54F8081D7DC8065AF3AD53"/>
    <w:rsid w:val="00CA2595"/>
    <w:pPr>
      <w:spacing w:after="100" w:line="240" w:lineRule="auto"/>
    </w:pPr>
    <w:rPr>
      <w:rFonts w:ascii="Times New Roman" w:eastAsiaTheme="minorHAnsi" w:hAnsi="Times New Roman" w:cs="Times New Roman"/>
      <w:sz w:val="24"/>
      <w:szCs w:val="24"/>
    </w:rPr>
  </w:style>
  <w:style w:type="paragraph" w:customStyle="1" w:styleId="06BB527385BB4BCAA6D79A7DFB2128BC3">
    <w:name w:val="06BB527385BB4BCAA6D79A7DFB2128BC3"/>
    <w:rsid w:val="00CA2595"/>
    <w:pPr>
      <w:spacing w:after="100" w:line="240" w:lineRule="auto"/>
    </w:pPr>
    <w:rPr>
      <w:rFonts w:ascii="Times New Roman" w:eastAsiaTheme="minorHAnsi" w:hAnsi="Times New Roman" w:cs="Times New Roman"/>
      <w:sz w:val="24"/>
      <w:szCs w:val="24"/>
    </w:rPr>
  </w:style>
  <w:style w:type="paragraph" w:customStyle="1" w:styleId="FEB1319E77DF42C1B4B846030FBE0C5F2">
    <w:name w:val="FEB1319E77DF42C1B4B846030FBE0C5F2"/>
    <w:rsid w:val="00CA2595"/>
    <w:pPr>
      <w:spacing w:after="100" w:line="240" w:lineRule="auto"/>
    </w:pPr>
    <w:rPr>
      <w:rFonts w:ascii="Times New Roman" w:eastAsiaTheme="minorHAnsi" w:hAnsi="Times New Roman" w:cs="Times New Roman"/>
      <w:sz w:val="24"/>
      <w:szCs w:val="24"/>
    </w:rPr>
  </w:style>
  <w:style w:type="paragraph" w:customStyle="1" w:styleId="3E67BDC59F0F47A9AA4BEFB1F9DAC8D22">
    <w:name w:val="3E67BDC59F0F47A9AA4BEFB1F9DAC8D22"/>
    <w:rsid w:val="00CA2595"/>
    <w:pPr>
      <w:spacing w:after="100" w:line="240" w:lineRule="auto"/>
    </w:pPr>
    <w:rPr>
      <w:rFonts w:ascii="Times New Roman" w:eastAsiaTheme="minorHAnsi" w:hAnsi="Times New Roman" w:cs="Times New Roman"/>
      <w:sz w:val="24"/>
      <w:szCs w:val="24"/>
    </w:rPr>
  </w:style>
  <w:style w:type="paragraph" w:customStyle="1" w:styleId="7C0B7FDF10C34E678BC6A825B97BC5B42">
    <w:name w:val="7C0B7FDF10C34E678BC6A825B97BC5B42"/>
    <w:rsid w:val="00CA2595"/>
    <w:pPr>
      <w:spacing w:after="100" w:line="240" w:lineRule="auto"/>
    </w:pPr>
    <w:rPr>
      <w:rFonts w:ascii="Times New Roman" w:eastAsiaTheme="minorHAnsi" w:hAnsi="Times New Roman" w:cs="Times New Roman"/>
      <w:sz w:val="24"/>
      <w:szCs w:val="24"/>
    </w:rPr>
  </w:style>
  <w:style w:type="paragraph" w:customStyle="1" w:styleId="DBDD5FED7F6649A38785EB80FEED66CB2">
    <w:name w:val="DBDD5FED7F6649A38785EB80FEED66CB2"/>
    <w:rsid w:val="00CA2595"/>
    <w:pPr>
      <w:spacing w:after="100" w:line="240" w:lineRule="auto"/>
    </w:pPr>
    <w:rPr>
      <w:rFonts w:ascii="Times New Roman" w:eastAsiaTheme="minorHAnsi" w:hAnsi="Times New Roman" w:cs="Times New Roman"/>
      <w:sz w:val="24"/>
      <w:szCs w:val="24"/>
    </w:rPr>
  </w:style>
  <w:style w:type="paragraph" w:customStyle="1" w:styleId="2C2FAF76F6294C6A8931F1DA518538892">
    <w:name w:val="2C2FAF76F6294C6A8931F1DA51853889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2">
    <w:name w:val="3A05114AE3F54094A18129E825AFC5F3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2">
    <w:name w:val="DD354833FA8A401BB46C0CD5C2E2CE462"/>
    <w:rsid w:val="00CA2595"/>
    <w:pPr>
      <w:spacing w:after="100" w:line="240" w:lineRule="auto"/>
    </w:pPr>
    <w:rPr>
      <w:rFonts w:ascii="Times New Roman" w:eastAsiaTheme="minorHAnsi" w:hAnsi="Times New Roman" w:cs="Times New Roman"/>
      <w:sz w:val="24"/>
      <w:szCs w:val="24"/>
    </w:rPr>
  </w:style>
  <w:style w:type="paragraph" w:customStyle="1" w:styleId="7F9E3A64F43A4FF9B28D1AB1DBB478CB2">
    <w:name w:val="7F9E3A64F43A4FF9B28D1AB1DBB478CB2"/>
    <w:rsid w:val="00CA2595"/>
    <w:pPr>
      <w:spacing w:after="100" w:line="240" w:lineRule="auto"/>
    </w:pPr>
    <w:rPr>
      <w:rFonts w:ascii="Times New Roman" w:eastAsiaTheme="minorHAnsi" w:hAnsi="Times New Roman" w:cs="Times New Roman"/>
      <w:sz w:val="24"/>
      <w:szCs w:val="24"/>
    </w:rPr>
  </w:style>
  <w:style w:type="paragraph" w:customStyle="1" w:styleId="3A377BFC673C49508BAF097B84289F4E2">
    <w:name w:val="3A377BFC673C49508BAF097B84289F4E2"/>
    <w:rsid w:val="00CA2595"/>
    <w:pPr>
      <w:spacing w:after="100" w:line="240" w:lineRule="auto"/>
    </w:pPr>
    <w:rPr>
      <w:rFonts w:ascii="Times New Roman" w:eastAsiaTheme="minorHAnsi" w:hAnsi="Times New Roman" w:cs="Times New Roman"/>
      <w:sz w:val="24"/>
      <w:szCs w:val="24"/>
    </w:rPr>
  </w:style>
  <w:style w:type="paragraph" w:customStyle="1" w:styleId="69C11568E95D4297A01A0923359836B12">
    <w:name w:val="69C11568E95D4297A01A0923359836B12"/>
    <w:rsid w:val="00CA2595"/>
    <w:pPr>
      <w:spacing w:after="100" w:line="240" w:lineRule="auto"/>
    </w:pPr>
    <w:rPr>
      <w:rFonts w:ascii="Times New Roman" w:eastAsiaTheme="minorHAnsi" w:hAnsi="Times New Roman" w:cs="Times New Roman"/>
      <w:sz w:val="24"/>
      <w:szCs w:val="24"/>
    </w:rPr>
  </w:style>
  <w:style w:type="paragraph" w:customStyle="1" w:styleId="E6A4F4C64B3F4955B4C35511AB8A8A402">
    <w:name w:val="E6A4F4C64B3F4955B4C35511AB8A8A402"/>
    <w:rsid w:val="00CA2595"/>
    <w:pPr>
      <w:spacing w:after="100" w:line="240" w:lineRule="auto"/>
    </w:pPr>
    <w:rPr>
      <w:rFonts w:ascii="Times New Roman" w:eastAsiaTheme="minorHAnsi" w:hAnsi="Times New Roman" w:cs="Times New Roman"/>
      <w:sz w:val="24"/>
      <w:szCs w:val="24"/>
    </w:rPr>
  </w:style>
  <w:style w:type="paragraph" w:customStyle="1" w:styleId="71AA0CA95EEF47ADA38BBD5F520BDDCC2">
    <w:name w:val="71AA0CA95EEF47ADA38BBD5F520BDDCC2"/>
    <w:rsid w:val="00CA2595"/>
    <w:pPr>
      <w:spacing w:after="100" w:line="240" w:lineRule="auto"/>
    </w:pPr>
    <w:rPr>
      <w:rFonts w:ascii="Times New Roman" w:eastAsiaTheme="minorHAnsi" w:hAnsi="Times New Roman" w:cs="Times New Roman"/>
      <w:sz w:val="24"/>
      <w:szCs w:val="24"/>
    </w:rPr>
  </w:style>
  <w:style w:type="paragraph" w:customStyle="1" w:styleId="5C3850E4A8264336A3B539075257B18A2">
    <w:name w:val="5C3850E4A8264336A3B539075257B18A2"/>
    <w:rsid w:val="00CA2595"/>
    <w:pPr>
      <w:spacing w:after="100" w:line="240" w:lineRule="auto"/>
    </w:pPr>
    <w:rPr>
      <w:rFonts w:ascii="Times New Roman" w:eastAsiaTheme="minorHAnsi" w:hAnsi="Times New Roman" w:cs="Times New Roman"/>
      <w:sz w:val="24"/>
      <w:szCs w:val="24"/>
    </w:rPr>
  </w:style>
  <w:style w:type="paragraph" w:customStyle="1" w:styleId="79AB532FBD664E2E925EB6302F9A40062">
    <w:name w:val="79AB532FBD664E2E925EB6302F9A40062"/>
    <w:rsid w:val="00CA2595"/>
    <w:pPr>
      <w:spacing w:after="100" w:line="240" w:lineRule="auto"/>
    </w:pPr>
    <w:rPr>
      <w:rFonts w:ascii="Times New Roman" w:eastAsiaTheme="minorHAnsi" w:hAnsi="Times New Roman" w:cs="Times New Roman"/>
      <w:sz w:val="24"/>
      <w:szCs w:val="24"/>
    </w:rPr>
  </w:style>
  <w:style w:type="paragraph" w:customStyle="1" w:styleId="8E6AD456ECD344B6BAC80244C46329E72">
    <w:name w:val="8E6AD456ECD344B6BAC80244C46329E72"/>
    <w:rsid w:val="00CA2595"/>
    <w:pPr>
      <w:spacing w:after="100" w:line="240" w:lineRule="auto"/>
    </w:pPr>
    <w:rPr>
      <w:rFonts w:ascii="Times New Roman" w:eastAsiaTheme="minorHAnsi" w:hAnsi="Times New Roman" w:cs="Times New Roman"/>
      <w:sz w:val="24"/>
      <w:szCs w:val="24"/>
    </w:rPr>
  </w:style>
  <w:style w:type="paragraph" w:customStyle="1" w:styleId="4EF7319A827F41C2A12B417D035D7F2E2">
    <w:name w:val="4EF7319A827F41C2A12B417D035D7F2E2"/>
    <w:rsid w:val="00CA2595"/>
    <w:pPr>
      <w:spacing w:after="100" w:line="240" w:lineRule="auto"/>
    </w:pPr>
    <w:rPr>
      <w:rFonts w:ascii="Times New Roman" w:eastAsiaTheme="minorHAnsi" w:hAnsi="Times New Roman" w:cs="Times New Roman"/>
      <w:sz w:val="24"/>
      <w:szCs w:val="24"/>
    </w:rPr>
  </w:style>
  <w:style w:type="paragraph" w:customStyle="1" w:styleId="FA667CF77D254B84846B5615E5E249472">
    <w:name w:val="FA667CF77D254B84846B5615E5E249472"/>
    <w:rsid w:val="00CA2595"/>
    <w:pPr>
      <w:spacing w:after="100" w:line="240" w:lineRule="auto"/>
    </w:pPr>
    <w:rPr>
      <w:rFonts w:ascii="Times New Roman" w:eastAsiaTheme="minorHAnsi" w:hAnsi="Times New Roman" w:cs="Times New Roman"/>
      <w:sz w:val="24"/>
      <w:szCs w:val="24"/>
    </w:rPr>
  </w:style>
  <w:style w:type="paragraph" w:customStyle="1" w:styleId="BDD6F269FBC54B5FB44306F97AE2502D2">
    <w:name w:val="BDD6F269FBC54B5FB44306F97AE2502D2"/>
    <w:rsid w:val="00CA2595"/>
    <w:pPr>
      <w:spacing w:after="100" w:line="240" w:lineRule="auto"/>
    </w:pPr>
    <w:rPr>
      <w:rFonts w:ascii="Times New Roman" w:eastAsiaTheme="minorHAnsi" w:hAnsi="Times New Roman" w:cs="Times New Roman"/>
      <w:sz w:val="24"/>
      <w:szCs w:val="24"/>
    </w:rPr>
  </w:style>
  <w:style w:type="paragraph" w:customStyle="1" w:styleId="402E706477AB488B91F4A800212B6A382">
    <w:name w:val="402E706477AB488B91F4A800212B6A382"/>
    <w:rsid w:val="00CA2595"/>
    <w:pPr>
      <w:spacing w:after="100" w:line="240" w:lineRule="auto"/>
    </w:pPr>
    <w:rPr>
      <w:rFonts w:ascii="Times New Roman" w:eastAsiaTheme="minorHAnsi" w:hAnsi="Times New Roman" w:cs="Times New Roman"/>
      <w:sz w:val="24"/>
      <w:szCs w:val="24"/>
    </w:rPr>
  </w:style>
  <w:style w:type="paragraph" w:customStyle="1" w:styleId="04761AD02D1348EDAB7DADC09EBD5E7B2">
    <w:name w:val="04761AD02D1348EDAB7DADC09EBD5E7B2"/>
    <w:rsid w:val="00CA2595"/>
    <w:pPr>
      <w:spacing w:after="100" w:line="240" w:lineRule="auto"/>
    </w:pPr>
    <w:rPr>
      <w:rFonts w:ascii="Times New Roman" w:eastAsiaTheme="minorHAnsi" w:hAnsi="Times New Roman" w:cs="Times New Roman"/>
      <w:sz w:val="24"/>
      <w:szCs w:val="24"/>
    </w:rPr>
  </w:style>
  <w:style w:type="paragraph" w:customStyle="1" w:styleId="63504DDFD6624B27A95B9CD6856A56F82">
    <w:name w:val="63504DDFD6624B27A95B9CD6856A56F82"/>
    <w:rsid w:val="00CA2595"/>
    <w:pPr>
      <w:spacing w:after="100" w:line="240" w:lineRule="auto"/>
    </w:pPr>
    <w:rPr>
      <w:rFonts w:ascii="Times New Roman" w:eastAsiaTheme="minorHAnsi" w:hAnsi="Times New Roman" w:cs="Times New Roman"/>
      <w:sz w:val="24"/>
      <w:szCs w:val="24"/>
    </w:rPr>
  </w:style>
  <w:style w:type="paragraph" w:customStyle="1" w:styleId="FA3E0FD71E6A40D5B64575E4A77BFD7A2">
    <w:name w:val="FA3E0FD71E6A40D5B64575E4A77BFD7A2"/>
    <w:rsid w:val="00CA2595"/>
    <w:pPr>
      <w:spacing w:after="100" w:line="240" w:lineRule="auto"/>
    </w:pPr>
    <w:rPr>
      <w:rFonts w:ascii="Times New Roman" w:eastAsiaTheme="minorHAnsi" w:hAnsi="Times New Roman" w:cs="Times New Roman"/>
      <w:sz w:val="24"/>
      <w:szCs w:val="24"/>
    </w:rPr>
  </w:style>
  <w:style w:type="paragraph" w:customStyle="1" w:styleId="5ACD489E8DB74A0EBFA11F6EB5A0C0262">
    <w:name w:val="5ACD489E8DB74A0EBFA11F6EB5A0C0262"/>
    <w:rsid w:val="00CA2595"/>
    <w:pPr>
      <w:spacing w:after="100" w:line="240" w:lineRule="auto"/>
    </w:pPr>
    <w:rPr>
      <w:rFonts w:ascii="Times New Roman" w:eastAsiaTheme="minorHAnsi" w:hAnsi="Times New Roman" w:cs="Times New Roman"/>
      <w:sz w:val="24"/>
      <w:szCs w:val="24"/>
    </w:rPr>
  </w:style>
  <w:style w:type="paragraph" w:customStyle="1" w:styleId="5C4616347D59400CAAAE2A95FA71A5672">
    <w:name w:val="5C4616347D59400CAAAE2A95FA71A5672"/>
    <w:rsid w:val="00CA2595"/>
    <w:pPr>
      <w:spacing w:after="100" w:line="240" w:lineRule="auto"/>
    </w:pPr>
    <w:rPr>
      <w:rFonts w:ascii="Times New Roman" w:eastAsiaTheme="minorHAnsi" w:hAnsi="Times New Roman" w:cs="Times New Roman"/>
      <w:sz w:val="24"/>
      <w:szCs w:val="24"/>
    </w:rPr>
  </w:style>
  <w:style w:type="paragraph" w:customStyle="1" w:styleId="0574652CEA464A93B39237CF4460F0342">
    <w:name w:val="0574652CEA464A93B39237CF4460F0342"/>
    <w:rsid w:val="00CA2595"/>
    <w:pPr>
      <w:spacing w:after="100" w:line="240" w:lineRule="auto"/>
    </w:pPr>
    <w:rPr>
      <w:rFonts w:ascii="Times New Roman" w:eastAsiaTheme="minorHAnsi" w:hAnsi="Times New Roman" w:cs="Times New Roman"/>
      <w:sz w:val="24"/>
      <w:szCs w:val="24"/>
    </w:rPr>
  </w:style>
  <w:style w:type="paragraph" w:customStyle="1" w:styleId="6A7B9484079C4B8085A72CCAE16DDC832">
    <w:name w:val="6A7B9484079C4B8085A72CCAE16DDC832"/>
    <w:rsid w:val="00CA2595"/>
    <w:pPr>
      <w:spacing w:after="100" w:line="240" w:lineRule="auto"/>
    </w:pPr>
    <w:rPr>
      <w:rFonts w:ascii="Times New Roman" w:eastAsiaTheme="minorHAnsi" w:hAnsi="Times New Roman" w:cs="Times New Roman"/>
      <w:sz w:val="24"/>
      <w:szCs w:val="24"/>
    </w:rPr>
  </w:style>
  <w:style w:type="paragraph" w:customStyle="1" w:styleId="60D7E76643B249A48A2F975B0158871E2">
    <w:name w:val="60D7E76643B249A48A2F975B0158871E2"/>
    <w:rsid w:val="00CA2595"/>
    <w:pPr>
      <w:spacing w:after="100" w:line="240" w:lineRule="auto"/>
    </w:pPr>
    <w:rPr>
      <w:rFonts w:ascii="Times New Roman" w:eastAsiaTheme="minorHAnsi" w:hAnsi="Times New Roman" w:cs="Times New Roman"/>
      <w:sz w:val="24"/>
      <w:szCs w:val="24"/>
    </w:rPr>
  </w:style>
  <w:style w:type="paragraph" w:customStyle="1" w:styleId="280B8DCDE0484DB4B8F88F94FEAA80822">
    <w:name w:val="280B8DCDE0484DB4B8F88F94FEAA80822"/>
    <w:rsid w:val="00CA2595"/>
    <w:pPr>
      <w:spacing w:after="100" w:line="240" w:lineRule="auto"/>
    </w:pPr>
    <w:rPr>
      <w:rFonts w:ascii="Times New Roman" w:eastAsiaTheme="minorHAnsi" w:hAnsi="Times New Roman" w:cs="Times New Roman"/>
      <w:sz w:val="24"/>
      <w:szCs w:val="24"/>
    </w:rPr>
  </w:style>
  <w:style w:type="paragraph" w:customStyle="1" w:styleId="6A4677F7262846778585195E6E6B38D22">
    <w:name w:val="6A4677F7262846778585195E6E6B38D22"/>
    <w:rsid w:val="00CA2595"/>
    <w:pPr>
      <w:spacing w:after="100" w:line="240" w:lineRule="auto"/>
    </w:pPr>
    <w:rPr>
      <w:rFonts w:ascii="Times New Roman" w:eastAsiaTheme="minorHAnsi" w:hAnsi="Times New Roman" w:cs="Times New Roman"/>
      <w:sz w:val="24"/>
      <w:szCs w:val="24"/>
    </w:rPr>
  </w:style>
  <w:style w:type="paragraph" w:customStyle="1" w:styleId="ED4182AEBEAF41CAB15766126FBE6D0C2">
    <w:name w:val="ED4182AEBEAF41CAB15766126FBE6D0C2"/>
    <w:rsid w:val="00CA2595"/>
    <w:pPr>
      <w:spacing w:after="100" w:line="240" w:lineRule="auto"/>
    </w:pPr>
    <w:rPr>
      <w:rFonts w:ascii="Times New Roman" w:eastAsiaTheme="minorHAnsi" w:hAnsi="Times New Roman" w:cs="Times New Roman"/>
      <w:sz w:val="24"/>
      <w:szCs w:val="24"/>
    </w:rPr>
  </w:style>
  <w:style w:type="paragraph" w:customStyle="1" w:styleId="FDDD4D13A37B4768BAC1456102A331F22">
    <w:name w:val="FDDD4D13A37B4768BAC1456102A331F22"/>
    <w:rsid w:val="00CA2595"/>
    <w:pPr>
      <w:spacing w:after="100" w:line="240" w:lineRule="auto"/>
    </w:pPr>
    <w:rPr>
      <w:rFonts w:ascii="Times New Roman" w:eastAsiaTheme="minorHAnsi" w:hAnsi="Times New Roman" w:cs="Times New Roman"/>
      <w:sz w:val="24"/>
      <w:szCs w:val="24"/>
    </w:rPr>
  </w:style>
  <w:style w:type="paragraph" w:customStyle="1" w:styleId="68F047D7ECCF4D678499CB8FB0575A072">
    <w:name w:val="68F047D7ECCF4D678499CB8FB0575A072"/>
    <w:rsid w:val="00CA2595"/>
    <w:pPr>
      <w:spacing w:after="100" w:line="240" w:lineRule="auto"/>
    </w:pPr>
    <w:rPr>
      <w:rFonts w:ascii="Times New Roman" w:eastAsiaTheme="minorHAnsi" w:hAnsi="Times New Roman" w:cs="Times New Roman"/>
      <w:sz w:val="24"/>
      <w:szCs w:val="24"/>
    </w:rPr>
  </w:style>
  <w:style w:type="paragraph" w:customStyle="1" w:styleId="4A643EF247874AACBE74AA01C07231F62">
    <w:name w:val="4A643EF247874AACBE74AA01C07231F62"/>
    <w:rsid w:val="00CA2595"/>
    <w:pPr>
      <w:spacing w:after="100" w:line="240" w:lineRule="auto"/>
    </w:pPr>
    <w:rPr>
      <w:rFonts w:ascii="Times New Roman" w:eastAsiaTheme="minorHAnsi" w:hAnsi="Times New Roman" w:cs="Times New Roman"/>
      <w:sz w:val="24"/>
      <w:szCs w:val="24"/>
    </w:rPr>
  </w:style>
  <w:style w:type="paragraph" w:customStyle="1" w:styleId="CA3C20127C8E4D99A36208F0EDB4EA0F2">
    <w:name w:val="CA3C20127C8E4D99A36208F0EDB4EA0F2"/>
    <w:rsid w:val="00CA2595"/>
    <w:pPr>
      <w:spacing w:after="100" w:line="240" w:lineRule="auto"/>
    </w:pPr>
    <w:rPr>
      <w:rFonts w:ascii="Times New Roman" w:eastAsiaTheme="minorHAnsi" w:hAnsi="Times New Roman" w:cs="Times New Roman"/>
      <w:sz w:val="24"/>
      <w:szCs w:val="24"/>
    </w:rPr>
  </w:style>
  <w:style w:type="paragraph" w:customStyle="1" w:styleId="6FF7A68A0E164F14964FD23A2A7D13752">
    <w:name w:val="6FF7A68A0E164F14964FD23A2A7D13752"/>
    <w:rsid w:val="00CA2595"/>
    <w:pPr>
      <w:spacing w:after="100" w:line="240" w:lineRule="auto"/>
    </w:pPr>
    <w:rPr>
      <w:rFonts w:ascii="Times New Roman" w:eastAsiaTheme="minorHAnsi" w:hAnsi="Times New Roman" w:cs="Times New Roman"/>
      <w:sz w:val="24"/>
      <w:szCs w:val="24"/>
    </w:rPr>
  </w:style>
  <w:style w:type="paragraph" w:customStyle="1" w:styleId="A5BFAF0D62DD4DE497D621990AD0236B2">
    <w:name w:val="A5BFAF0D62DD4DE497D621990AD0236B2"/>
    <w:rsid w:val="00CA2595"/>
    <w:pPr>
      <w:spacing w:after="100" w:line="240" w:lineRule="auto"/>
    </w:pPr>
    <w:rPr>
      <w:rFonts w:ascii="Times New Roman" w:eastAsiaTheme="minorHAnsi" w:hAnsi="Times New Roman" w:cs="Times New Roman"/>
      <w:sz w:val="24"/>
      <w:szCs w:val="24"/>
    </w:rPr>
  </w:style>
  <w:style w:type="paragraph" w:customStyle="1" w:styleId="596C59B4290848A38AA41D71975FB8B82">
    <w:name w:val="596C59B4290848A38AA41D71975FB8B82"/>
    <w:rsid w:val="00CA2595"/>
    <w:pPr>
      <w:spacing w:after="100" w:line="240" w:lineRule="auto"/>
    </w:pPr>
    <w:rPr>
      <w:rFonts w:ascii="Times New Roman" w:eastAsiaTheme="minorHAnsi" w:hAnsi="Times New Roman" w:cs="Times New Roman"/>
      <w:sz w:val="24"/>
      <w:szCs w:val="24"/>
    </w:rPr>
  </w:style>
  <w:style w:type="paragraph" w:customStyle="1" w:styleId="CBC9891A66324B03A70D6B3E189EE3D32">
    <w:name w:val="CBC9891A66324B03A70D6B3E189EE3D32"/>
    <w:rsid w:val="00CA2595"/>
    <w:pPr>
      <w:spacing w:after="100" w:line="240" w:lineRule="auto"/>
    </w:pPr>
    <w:rPr>
      <w:rFonts w:ascii="Times New Roman" w:eastAsiaTheme="minorHAnsi" w:hAnsi="Times New Roman" w:cs="Times New Roman"/>
      <w:sz w:val="24"/>
      <w:szCs w:val="24"/>
    </w:rPr>
  </w:style>
  <w:style w:type="paragraph" w:customStyle="1" w:styleId="B3558EC3DB9E4AB1BC8AF270489E9A662">
    <w:name w:val="B3558EC3DB9E4AB1BC8AF270489E9A662"/>
    <w:rsid w:val="00CA2595"/>
    <w:pPr>
      <w:spacing w:after="100" w:line="240" w:lineRule="auto"/>
    </w:pPr>
    <w:rPr>
      <w:rFonts w:ascii="Times New Roman" w:eastAsiaTheme="minorHAnsi" w:hAnsi="Times New Roman" w:cs="Times New Roman"/>
      <w:sz w:val="24"/>
      <w:szCs w:val="24"/>
    </w:rPr>
  </w:style>
  <w:style w:type="paragraph" w:customStyle="1" w:styleId="AD77C2F044114AEAAABC58C58F0CEF212">
    <w:name w:val="AD77C2F044114AEAAABC58C58F0CEF212"/>
    <w:rsid w:val="00CA2595"/>
    <w:pPr>
      <w:spacing w:after="100" w:line="240" w:lineRule="auto"/>
    </w:pPr>
    <w:rPr>
      <w:rFonts w:ascii="Times New Roman" w:eastAsiaTheme="minorHAnsi" w:hAnsi="Times New Roman" w:cs="Times New Roman"/>
      <w:sz w:val="24"/>
      <w:szCs w:val="24"/>
    </w:rPr>
  </w:style>
  <w:style w:type="paragraph" w:customStyle="1" w:styleId="92FD9103DA7D4B35BE019DFB33D4D91A2">
    <w:name w:val="92FD9103DA7D4B35BE019DFB33D4D91A2"/>
    <w:rsid w:val="00CA2595"/>
    <w:pPr>
      <w:spacing w:after="100" w:line="240" w:lineRule="auto"/>
    </w:pPr>
    <w:rPr>
      <w:rFonts w:ascii="Times New Roman" w:eastAsiaTheme="minorHAnsi" w:hAnsi="Times New Roman" w:cs="Times New Roman"/>
      <w:sz w:val="24"/>
      <w:szCs w:val="24"/>
    </w:rPr>
  </w:style>
  <w:style w:type="paragraph" w:customStyle="1" w:styleId="D25018E0CA62455C983203BA5284C3442">
    <w:name w:val="D25018E0CA62455C983203BA5284C344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2">
    <w:name w:val="00E616EBE18D49FF896A2DD73469F4822"/>
    <w:rsid w:val="00CA2595"/>
    <w:pPr>
      <w:spacing w:after="100" w:line="240" w:lineRule="auto"/>
    </w:pPr>
    <w:rPr>
      <w:rFonts w:ascii="Times New Roman" w:eastAsiaTheme="minorHAnsi" w:hAnsi="Times New Roman" w:cs="Times New Roman"/>
      <w:sz w:val="24"/>
      <w:szCs w:val="24"/>
    </w:rPr>
  </w:style>
  <w:style w:type="paragraph" w:customStyle="1" w:styleId="0663ED339B2D4DEBA64F3EEA2C90C89A2">
    <w:name w:val="0663ED339B2D4DEBA64F3EEA2C90C89A2"/>
    <w:rsid w:val="00CA2595"/>
    <w:pPr>
      <w:spacing w:after="100" w:line="240" w:lineRule="auto"/>
    </w:pPr>
    <w:rPr>
      <w:rFonts w:ascii="Times New Roman" w:eastAsiaTheme="minorHAnsi" w:hAnsi="Times New Roman" w:cs="Times New Roman"/>
      <w:sz w:val="24"/>
      <w:szCs w:val="24"/>
    </w:rPr>
  </w:style>
  <w:style w:type="paragraph" w:customStyle="1" w:styleId="3327F0EF39A04F3CB021F7A71D74EE9A2">
    <w:name w:val="3327F0EF39A04F3CB021F7A71D74EE9A2"/>
    <w:rsid w:val="00CA2595"/>
    <w:pPr>
      <w:spacing w:after="100" w:line="240" w:lineRule="auto"/>
    </w:pPr>
    <w:rPr>
      <w:rFonts w:ascii="Times New Roman" w:eastAsiaTheme="minorHAnsi" w:hAnsi="Times New Roman" w:cs="Times New Roman"/>
      <w:sz w:val="24"/>
      <w:szCs w:val="24"/>
    </w:rPr>
  </w:style>
  <w:style w:type="paragraph" w:customStyle="1" w:styleId="3408122302C34B64A72E6E6AC9686FED2">
    <w:name w:val="3408122302C34B64A72E6E6AC9686FED2"/>
    <w:rsid w:val="00CA2595"/>
    <w:pPr>
      <w:spacing w:after="100" w:line="240" w:lineRule="auto"/>
    </w:pPr>
    <w:rPr>
      <w:rFonts w:ascii="Times New Roman" w:eastAsiaTheme="minorHAnsi" w:hAnsi="Times New Roman" w:cs="Times New Roman"/>
      <w:sz w:val="24"/>
      <w:szCs w:val="24"/>
    </w:rPr>
  </w:style>
  <w:style w:type="paragraph" w:customStyle="1" w:styleId="73C4B6C9A9524F56818CE36D97C217FB2">
    <w:name w:val="73C4B6C9A9524F56818CE36D97C217FB2"/>
    <w:rsid w:val="00CA2595"/>
    <w:pPr>
      <w:spacing w:after="100" w:line="240" w:lineRule="auto"/>
    </w:pPr>
    <w:rPr>
      <w:rFonts w:ascii="Times New Roman" w:eastAsiaTheme="minorHAnsi" w:hAnsi="Times New Roman" w:cs="Times New Roman"/>
      <w:sz w:val="24"/>
      <w:szCs w:val="24"/>
    </w:rPr>
  </w:style>
  <w:style w:type="paragraph" w:customStyle="1" w:styleId="CA48A65CC9004865A4076AEB7F5AE35C2">
    <w:name w:val="CA48A65CC9004865A4076AEB7F5AE35C2"/>
    <w:rsid w:val="00CA2595"/>
    <w:pPr>
      <w:spacing w:after="100" w:line="240" w:lineRule="auto"/>
    </w:pPr>
    <w:rPr>
      <w:rFonts w:ascii="Times New Roman" w:eastAsiaTheme="minorHAnsi" w:hAnsi="Times New Roman" w:cs="Times New Roman"/>
      <w:sz w:val="24"/>
      <w:szCs w:val="24"/>
    </w:rPr>
  </w:style>
  <w:style w:type="paragraph" w:customStyle="1" w:styleId="4E9EE84616A24B36B3F0306EDBEFA6FA2">
    <w:name w:val="4E9EE84616A24B36B3F0306EDBEFA6FA2"/>
    <w:rsid w:val="00CA2595"/>
    <w:pPr>
      <w:spacing w:after="100" w:line="240" w:lineRule="auto"/>
    </w:pPr>
    <w:rPr>
      <w:rFonts w:ascii="Times New Roman" w:eastAsiaTheme="minorHAnsi" w:hAnsi="Times New Roman" w:cs="Times New Roman"/>
      <w:sz w:val="24"/>
      <w:szCs w:val="24"/>
    </w:rPr>
  </w:style>
  <w:style w:type="paragraph" w:customStyle="1" w:styleId="51FBA9E28FF04471A6302B0A06125B562">
    <w:name w:val="51FBA9E28FF04471A6302B0A06125B562"/>
    <w:rsid w:val="00CA2595"/>
    <w:pPr>
      <w:spacing w:after="100" w:line="240" w:lineRule="auto"/>
    </w:pPr>
    <w:rPr>
      <w:rFonts w:ascii="Times New Roman" w:eastAsiaTheme="minorHAnsi" w:hAnsi="Times New Roman" w:cs="Times New Roman"/>
      <w:sz w:val="24"/>
      <w:szCs w:val="24"/>
    </w:rPr>
  </w:style>
  <w:style w:type="paragraph" w:customStyle="1" w:styleId="5C176265E6D449548A4EC3129E9870CC">
    <w:name w:val="5C176265E6D449548A4EC3129E9870CC"/>
    <w:rsid w:val="00CA2595"/>
    <w:pPr>
      <w:spacing w:after="100" w:line="240" w:lineRule="auto"/>
    </w:pPr>
    <w:rPr>
      <w:rFonts w:ascii="Times New Roman" w:eastAsiaTheme="minorHAnsi" w:hAnsi="Times New Roman" w:cs="Times New Roman"/>
      <w:sz w:val="24"/>
      <w:szCs w:val="24"/>
    </w:rPr>
  </w:style>
  <w:style w:type="paragraph" w:customStyle="1" w:styleId="3A685488807943F5B57C5A7349A0AB42">
    <w:name w:val="3A685488807943F5B57C5A7349A0AB42"/>
    <w:rsid w:val="00CA2595"/>
    <w:pPr>
      <w:spacing w:after="100" w:line="240" w:lineRule="auto"/>
    </w:pPr>
    <w:rPr>
      <w:rFonts w:ascii="Times New Roman" w:eastAsiaTheme="minorHAnsi" w:hAnsi="Times New Roman" w:cs="Times New Roman"/>
      <w:sz w:val="24"/>
      <w:szCs w:val="24"/>
    </w:rPr>
  </w:style>
  <w:style w:type="paragraph" w:customStyle="1" w:styleId="0694FA0894CB413BA03FDAC5AA09CE8C">
    <w:name w:val="0694FA0894CB413BA03FDAC5AA09CE8C"/>
    <w:rsid w:val="00CA2595"/>
    <w:pPr>
      <w:spacing w:after="100" w:line="240" w:lineRule="auto"/>
    </w:pPr>
    <w:rPr>
      <w:rFonts w:ascii="Times New Roman" w:eastAsiaTheme="minorHAnsi" w:hAnsi="Times New Roman" w:cs="Times New Roman"/>
      <w:sz w:val="24"/>
      <w:szCs w:val="24"/>
    </w:rPr>
  </w:style>
  <w:style w:type="paragraph" w:customStyle="1" w:styleId="86B7BB8B6F0041ACA78B58B1339ED81A">
    <w:name w:val="86B7BB8B6F0041ACA78B58B1339ED81A"/>
    <w:rsid w:val="00CA2595"/>
    <w:pPr>
      <w:spacing w:after="100" w:line="240" w:lineRule="auto"/>
    </w:pPr>
    <w:rPr>
      <w:rFonts w:ascii="Times New Roman" w:eastAsiaTheme="minorHAnsi" w:hAnsi="Times New Roman" w:cs="Times New Roman"/>
      <w:sz w:val="24"/>
      <w:szCs w:val="24"/>
    </w:rPr>
  </w:style>
  <w:style w:type="paragraph" w:customStyle="1" w:styleId="8CB3A347D9E747BD97BA9AFCE259EE2D">
    <w:name w:val="8CB3A347D9E747BD97BA9AFCE259EE2D"/>
    <w:rsid w:val="00CA2595"/>
    <w:pPr>
      <w:spacing w:after="100" w:line="240" w:lineRule="auto"/>
    </w:pPr>
    <w:rPr>
      <w:rFonts w:ascii="Times New Roman" w:eastAsiaTheme="minorHAnsi" w:hAnsi="Times New Roman" w:cs="Times New Roman"/>
      <w:sz w:val="24"/>
      <w:szCs w:val="24"/>
    </w:rPr>
  </w:style>
  <w:style w:type="paragraph" w:customStyle="1" w:styleId="29C2A35F425B4E889A5899B24E803A0F">
    <w:name w:val="29C2A35F425B4E889A5899B24E803A0F"/>
    <w:rsid w:val="00CA2595"/>
    <w:pPr>
      <w:spacing w:after="100" w:line="240" w:lineRule="auto"/>
    </w:pPr>
    <w:rPr>
      <w:rFonts w:ascii="Times New Roman" w:eastAsiaTheme="minorHAnsi" w:hAnsi="Times New Roman" w:cs="Times New Roman"/>
      <w:sz w:val="24"/>
      <w:szCs w:val="24"/>
    </w:rPr>
  </w:style>
  <w:style w:type="paragraph" w:customStyle="1" w:styleId="194B7B63A4624F3FBA2366E484F18EC0">
    <w:name w:val="194B7B63A4624F3FBA2366E484F18EC0"/>
    <w:rsid w:val="00CA2595"/>
    <w:pPr>
      <w:spacing w:after="100" w:line="240" w:lineRule="auto"/>
    </w:pPr>
    <w:rPr>
      <w:rFonts w:ascii="Times New Roman" w:eastAsiaTheme="minorHAnsi" w:hAnsi="Times New Roman" w:cs="Times New Roman"/>
      <w:sz w:val="24"/>
      <w:szCs w:val="24"/>
    </w:rPr>
  </w:style>
  <w:style w:type="paragraph" w:customStyle="1" w:styleId="7FE61D83D94345CE847A687CAD627EDE">
    <w:name w:val="7FE61D83D94345CE847A687CAD627EDE"/>
    <w:rsid w:val="00CA2595"/>
    <w:pPr>
      <w:spacing w:after="100" w:line="240" w:lineRule="auto"/>
    </w:pPr>
    <w:rPr>
      <w:rFonts w:ascii="Times New Roman" w:eastAsiaTheme="minorHAnsi" w:hAnsi="Times New Roman" w:cs="Times New Roman"/>
      <w:sz w:val="24"/>
      <w:szCs w:val="24"/>
    </w:rPr>
  </w:style>
  <w:style w:type="paragraph" w:customStyle="1" w:styleId="A41F0013D7934588A3B18296978639E7">
    <w:name w:val="A41F0013D7934588A3B18296978639E7"/>
    <w:rsid w:val="00CA2595"/>
    <w:pPr>
      <w:spacing w:after="100" w:line="240" w:lineRule="auto"/>
    </w:pPr>
    <w:rPr>
      <w:rFonts w:ascii="Times New Roman" w:eastAsiaTheme="minorHAnsi" w:hAnsi="Times New Roman" w:cs="Times New Roman"/>
      <w:sz w:val="24"/>
      <w:szCs w:val="24"/>
    </w:rPr>
  </w:style>
  <w:style w:type="paragraph" w:customStyle="1" w:styleId="690CD94CD6914D30A7A4801DE62896A3">
    <w:name w:val="690CD94CD6914D30A7A4801DE62896A3"/>
    <w:rsid w:val="00CA2595"/>
    <w:pPr>
      <w:spacing w:after="100" w:line="240" w:lineRule="auto"/>
    </w:pPr>
    <w:rPr>
      <w:rFonts w:ascii="Times New Roman" w:eastAsiaTheme="minorHAnsi" w:hAnsi="Times New Roman" w:cs="Times New Roman"/>
      <w:sz w:val="24"/>
      <w:szCs w:val="24"/>
    </w:rPr>
  </w:style>
  <w:style w:type="paragraph" w:customStyle="1" w:styleId="38AEB7DCA42D41069F9AD14C8EFF74CB">
    <w:name w:val="38AEB7DCA42D41069F9AD14C8EFF74CB"/>
    <w:rsid w:val="00CA2595"/>
    <w:pPr>
      <w:spacing w:after="100" w:line="240" w:lineRule="auto"/>
    </w:pPr>
    <w:rPr>
      <w:rFonts w:ascii="Times New Roman" w:eastAsiaTheme="minorHAnsi" w:hAnsi="Times New Roman" w:cs="Times New Roman"/>
      <w:sz w:val="24"/>
      <w:szCs w:val="24"/>
    </w:rPr>
  </w:style>
  <w:style w:type="paragraph" w:customStyle="1" w:styleId="CD2094CB1CEA485EA05D290C0D5DEEA9">
    <w:name w:val="CD2094CB1CEA485EA05D290C0D5DEEA9"/>
    <w:rsid w:val="00CA2595"/>
    <w:pPr>
      <w:spacing w:after="100" w:line="240" w:lineRule="auto"/>
    </w:pPr>
    <w:rPr>
      <w:rFonts w:ascii="Times New Roman" w:eastAsiaTheme="minorHAnsi" w:hAnsi="Times New Roman" w:cs="Times New Roman"/>
      <w:sz w:val="24"/>
      <w:szCs w:val="24"/>
    </w:rPr>
  </w:style>
  <w:style w:type="paragraph" w:customStyle="1" w:styleId="DEAF5C879A214245863226F6546E3871">
    <w:name w:val="DEAF5C879A214245863226F6546E3871"/>
    <w:rsid w:val="00CA2595"/>
    <w:pPr>
      <w:spacing w:after="100" w:line="240" w:lineRule="auto"/>
    </w:pPr>
    <w:rPr>
      <w:rFonts w:ascii="Times New Roman" w:eastAsiaTheme="minorHAnsi" w:hAnsi="Times New Roman" w:cs="Times New Roman"/>
      <w:sz w:val="24"/>
      <w:szCs w:val="24"/>
    </w:rPr>
  </w:style>
  <w:style w:type="paragraph" w:customStyle="1" w:styleId="F37E3F8E6AA04F92963CC8EA46884CCE">
    <w:name w:val="F37E3F8E6AA04F92963CC8EA46884CCE"/>
    <w:rsid w:val="00CA2595"/>
    <w:pPr>
      <w:spacing w:after="100" w:line="240" w:lineRule="auto"/>
    </w:pPr>
    <w:rPr>
      <w:rFonts w:ascii="Times New Roman" w:eastAsiaTheme="minorHAnsi" w:hAnsi="Times New Roman" w:cs="Times New Roman"/>
      <w:sz w:val="24"/>
      <w:szCs w:val="24"/>
    </w:rPr>
  </w:style>
  <w:style w:type="paragraph" w:customStyle="1" w:styleId="847CE8F1787F458CB6A8D7B89E4B1623">
    <w:name w:val="847CE8F1787F458CB6A8D7B89E4B1623"/>
    <w:rsid w:val="00CA2595"/>
    <w:pPr>
      <w:spacing w:after="100" w:line="240" w:lineRule="auto"/>
    </w:pPr>
    <w:rPr>
      <w:rFonts w:ascii="Times New Roman" w:eastAsiaTheme="minorHAnsi" w:hAnsi="Times New Roman" w:cs="Times New Roman"/>
      <w:sz w:val="24"/>
      <w:szCs w:val="24"/>
    </w:rPr>
  </w:style>
  <w:style w:type="paragraph" w:customStyle="1" w:styleId="5DE485574790443E98B079968F47BE2C">
    <w:name w:val="5DE485574790443E98B079968F47BE2C"/>
    <w:rsid w:val="00CA2595"/>
    <w:pPr>
      <w:spacing w:after="100" w:line="240" w:lineRule="auto"/>
    </w:pPr>
    <w:rPr>
      <w:rFonts w:ascii="Times New Roman" w:eastAsiaTheme="minorHAnsi" w:hAnsi="Times New Roman" w:cs="Times New Roman"/>
      <w:sz w:val="24"/>
      <w:szCs w:val="24"/>
    </w:rPr>
  </w:style>
  <w:style w:type="paragraph" w:customStyle="1" w:styleId="68837DFDBB084D30B4C8FCD05E5BD00A3">
    <w:name w:val="68837DFDBB084D30B4C8FCD05E5BD00A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4">
    <w:name w:val="6A836A4E3EA14E2984AC2F4DA737ABA2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4">
    <w:name w:val="A31A6266BA4E4E8FBEB98DE2E94CB529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4">
    <w:name w:val="C33B5078F48A4F07B2C58A907BCFB8CF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4">
    <w:name w:val="78FB613F7ED24DE4B577E51087FE1C4F4"/>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4">
    <w:name w:val="6400F1186A1E4AA2B94EECD8EF99D42E4"/>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4">
    <w:name w:val="2EE2FD84E53449CC8D5E007947F9A23E4"/>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4">
    <w:name w:val="AD8EF8D7D44B4E4A9AADD0551618DDC54"/>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4">
    <w:name w:val="4FC8CDC0E7C043AD9209C6B2FDAF33864"/>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4">
    <w:name w:val="CCA7BE6761074EDF8F9CAE3F4CE750AD4"/>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4">
    <w:name w:val="9B8000348D4F4697935229204CFF2E1C4"/>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4">
    <w:name w:val="A8C11F0EC3D447208F56C11A4507D2924"/>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4">
    <w:name w:val="DEBAA20EDA7D4AF593E354567E1F7AFD4"/>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4">
    <w:name w:val="22FF95CB091948D79E802815DFA721984"/>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4">
    <w:name w:val="A23385193DD64E5B8BE4B28D8273188E4"/>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4">
    <w:name w:val="C7735D3ACBD3437690A9CCB1A5A4272F4"/>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4">
    <w:name w:val="20BA7DEB153E41C8B1DA055379E85EC44"/>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4">
    <w:name w:val="3406A0696929407CAE0996F47BCCB84F4"/>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4">
    <w:name w:val="C9DD0B6B45804E25872156FF2BB018294"/>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4">
    <w:name w:val="ECE2533263F04635A265A4B34BA1360E4"/>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4">
    <w:name w:val="12A531AA8DF74FCE8A5396653FFA88014"/>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4">
    <w:name w:val="066B2347D48A4B3197C45D86FC43E7084"/>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4">
    <w:name w:val="CBD3680606D4497489C2FF4DB00FD5D54"/>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4">
    <w:name w:val="BDBC5AA854EC4535A311EA2561D1DF884"/>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4">
    <w:name w:val="72C96A4FDFEA48568132B985D6E395224"/>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4">
    <w:name w:val="E2898BF5DBAF4149A52D1B7E37EF27814"/>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4">
    <w:name w:val="28E1AC42CF294292B6339194236BB2734"/>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4">
    <w:name w:val="07104D92EBA644AC917C2B9862BA7CB04"/>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4">
    <w:name w:val="FC8E4F019C194F53932312C585B67DBD4"/>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4">
    <w:name w:val="CEAA7D863902408CB8D8929F16B260714"/>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4">
    <w:name w:val="577A37CBADF946D088EF2EA98C1ED0184"/>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4">
    <w:name w:val="7E87AE6D7CF1410C90F5CABA92AB520A4"/>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4">
    <w:name w:val="1FB40766D5EF420F9F8F4CE2CEC09FF64"/>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4">
    <w:name w:val="BFCCE201372D43309392622BC21DBAFD4"/>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4">
    <w:name w:val="A360AA5EB226426186D86811D392909F4"/>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4">
    <w:name w:val="E19CB3A6A5B54F8081D7DC8065AF3AD54"/>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4">
    <w:name w:val="06BB527385BB4BCAA6D79A7DFB2128BC4"/>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3">
    <w:name w:val="FEB1319E77DF42C1B4B846030FBE0C5F3"/>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3">
    <w:name w:val="3E67BDC59F0F47A9AA4BEFB1F9DAC8D23"/>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3">
    <w:name w:val="7C0B7FDF10C34E678BC6A825B97BC5B43"/>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3">
    <w:name w:val="DBDD5FED7F6649A38785EB80FEED66CB3"/>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3">
    <w:name w:val="2C2FAF76F6294C6A8931F1DA51853889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3">
    <w:name w:val="3A05114AE3F54094A18129E825AFC5F3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3">
    <w:name w:val="DD354833FA8A401BB46C0CD5C2E2CE463"/>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3">
    <w:name w:val="7F9E3A64F43A4FF9B28D1AB1DBB478CB3"/>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3">
    <w:name w:val="3A377BFC673C49508BAF097B84289F4E3"/>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3">
    <w:name w:val="69C11568E95D4297A01A0923359836B13"/>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3">
    <w:name w:val="E6A4F4C64B3F4955B4C35511AB8A8A403"/>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3">
    <w:name w:val="71AA0CA95EEF47ADA38BBD5F520BDDCC3"/>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3">
    <w:name w:val="5C3850E4A8264336A3B539075257B18A3"/>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3">
    <w:name w:val="79AB532FBD664E2E925EB6302F9A40063"/>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3">
    <w:name w:val="8E6AD456ECD344B6BAC80244C46329E73"/>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3">
    <w:name w:val="4EF7319A827F41C2A12B417D035D7F2E3"/>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3">
    <w:name w:val="FA667CF77D254B84846B5615E5E249473"/>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3">
    <w:name w:val="BDD6F269FBC54B5FB44306F97AE2502D3"/>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3">
    <w:name w:val="402E706477AB488B91F4A800212B6A383"/>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3">
    <w:name w:val="04761AD02D1348EDAB7DADC09EBD5E7B3"/>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3">
    <w:name w:val="63504DDFD6624B27A95B9CD6856A56F83"/>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3">
    <w:name w:val="FA3E0FD71E6A40D5B64575E4A77BFD7A3"/>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3">
    <w:name w:val="5ACD489E8DB74A0EBFA11F6EB5A0C0263"/>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3">
    <w:name w:val="5C4616347D59400CAAAE2A95FA71A5673"/>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3">
    <w:name w:val="0574652CEA464A93B39237CF4460F0343"/>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3">
    <w:name w:val="6A7B9484079C4B8085A72CCAE16DDC833"/>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3">
    <w:name w:val="60D7E76643B249A48A2F975B0158871E3"/>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3">
    <w:name w:val="280B8DCDE0484DB4B8F88F94FEAA80823"/>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3">
    <w:name w:val="6A4677F7262846778585195E6E6B38D23"/>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3">
    <w:name w:val="ED4182AEBEAF41CAB15766126FBE6D0C3"/>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3">
    <w:name w:val="FDDD4D13A37B4768BAC1456102A331F23"/>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3">
    <w:name w:val="68F047D7ECCF4D678499CB8FB0575A073"/>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3">
    <w:name w:val="4A643EF247874AACBE74AA01C07231F63"/>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3">
    <w:name w:val="CA3C20127C8E4D99A36208F0EDB4EA0F3"/>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3">
    <w:name w:val="6FF7A68A0E164F14964FD23A2A7D13753"/>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3">
    <w:name w:val="A5BFAF0D62DD4DE497D621990AD0236B3"/>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3">
    <w:name w:val="596C59B4290848A38AA41D71975FB8B83"/>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3">
    <w:name w:val="CBC9891A66324B03A70D6B3E189EE3D33"/>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3">
    <w:name w:val="B3558EC3DB9E4AB1BC8AF270489E9A663"/>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3">
    <w:name w:val="AD77C2F044114AEAAABC58C58F0CEF213"/>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3">
    <w:name w:val="92FD9103DA7D4B35BE019DFB33D4D91A3"/>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3">
    <w:name w:val="D25018E0CA62455C983203BA5284C344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3">
    <w:name w:val="00E616EBE18D49FF896A2DD73469F4823"/>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3">
    <w:name w:val="0663ED339B2D4DEBA64F3EEA2C90C89A3"/>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3">
    <w:name w:val="3327F0EF39A04F3CB021F7A71D74EE9A3"/>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3">
    <w:name w:val="3408122302C34B64A72E6E6AC9686FED3"/>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3">
    <w:name w:val="73C4B6C9A9524F56818CE36D97C217FB3"/>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3">
    <w:name w:val="CA48A65CC9004865A4076AEB7F5AE35C3"/>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3">
    <w:name w:val="4E9EE84616A24B36B3F0306EDBEFA6FA3"/>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3">
    <w:name w:val="51FBA9E28FF04471A6302B0A06125B563"/>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1">
    <w:name w:val="5C176265E6D449548A4EC3129E9870CC1"/>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1">
    <w:name w:val="3A685488807943F5B57C5A7349A0AB421"/>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1">
    <w:name w:val="0694FA0894CB413BA03FDAC5AA09CE8C1"/>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1">
    <w:name w:val="86B7BB8B6F0041ACA78B58B1339ED81A1"/>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1">
    <w:name w:val="8CB3A347D9E747BD97BA9AFCE259EE2D1"/>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1">
    <w:name w:val="29C2A35F425B4E889A5899B24E803A0F1"/>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1">
    <w:name w:val="194B7B63A4624F3FBA2366E484F18EC01"/>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1">
    <w:name w:val="7FE61D83D94345CE847A687CAD627EDE1"/>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
    <w:name w:val="B959C88520E44830B0A50B62F7F98A33"/>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
    <w:name w:val="9C4851D0C9AE4326BC9216350ACFB550"/>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
    <w:name w:val="8179E6F776FF48979AD381498DD33645"/>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
    <w:name w:val="24EAF433B17F4C41A4CE86EECD8A3F09"/>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
    <w:name w:val="3B4AFB0CB3C84FCBBFD30CB1CD55E7A7"/>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
    <w:name w:val="BADC47CD3DE54629B2873C75A8C82B50"/>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
    <w:name w:val="FA229B4A95C848EC8CE4FCB93FB5BD93"/>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
    <w:name w:val="19EBFDD0FB47432DADAC4AE7F7C6AC79"/>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4">
    <w:name w:val="68837DFDBB084D30B4C8FCD05E5BD00A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5">
    <w:name w:val="6A836A4E3EA14E2984AC2F4DA737ABA2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5">
    <w:name w:val="A31A6266BA4E4E8FBEB98DE2E94CB529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5">
    <w:name w:val="C33B5078F48A4F07B2C58A907BCFB8CF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5">
    <w:name w:val="78FB613F7ED24DE4B577E51087FE1C4F5"/>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5">
    <w:name w:val="6400F1186A1E4AA2B94EECD8EF99D42E5"/>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5">
    <w:name w:val="2EE2FD84E53449CC8D5E007947F9A23E5"/>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5">
    <w:name w:val="AD8EF8D7D44B4E4A9AADD0551618DDC55"/>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5">
    <w:name w:val="4FC8CDC0E7C043AD9209C6B2FDAF33865"/>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5">
    <w:name w:val="CCA7BE6761074EDF8F9CAE3F4CE750AD5"/>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5">
    <w:name w:val="9B8000348D4F4697935229204CFF2E1C5"/>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5">
    <w:name w:val="A8C11F0EC3D447208F56C11A4507D2925"/>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5">
    <w:name w:val="DEBAA20EDA7D4AF593E354567E1F7AFD5"/>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5">
    <w:name w:val="22FF95CB091948D79E802815DFA721985"/>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5">
    <w:name w:val="A23385193DD64E5B8BE4B28D8273188E5"/>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5">
    <w:name w:val="C7735D3ACBD3437690A9CCB1A5A4272F5"/>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5">
    <w:name w:val="20BA7DEB153E41C8B1DA055379E85EC45"/>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5">
    <w:name w:val="3406A0696929407CAE0996F47BCCB84F5"/>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5">
    <w:name w:val="C9DD0B6B45804E25872156FF2BB018295"/>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5">
    <w:name w:val="ECE2533263F04635A265A4B34BA1360E5"/>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5">
    <w:name w:val="12A531AA8DF74FCE8A5396653FFA88015"/>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5">
    <w:name w:val="066B2347D48A4B3197C45D86FC43E7085"/>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5">
    <w:name w:val="CBD3680606D4497489C2FF4DB00FD5D55"/>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5">
    <w:name w:val="BDBC5AA854EC4535A311EA2561D1DF885"/>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5">
    <w:name w:val="72C96A4FDFEA48568132B985D6E395225"/>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5">
    <w:name w:val="E2898BF5DBAF4149A52D1B7E37EF27815"/>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5">
    <w:name w:val="28E1AC42CF294292B6339194236BB2735"/>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5">
    <w:name w:val="07104D92EBA644AC917C2B9862BA7CB05"/>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5">
    <w:name w:val="FC8E4F019C194F53932312C585B67DBD5"/>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5">
    <w:name w:val="CEAA7D863902408CB8D8929F16B260715"/>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5">
    <w:name w:val="577A37CBADF946D088EF2EA98C1ED0185"/>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5">
    <w:name w:val="7E87AE6D7CF1410C90F5CABA92AB520A5"/>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5">
    <w:name w:val="1FB40766D5EF420F9F8F4CE2CEC09FF65"/>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5">
    <w:name w:val="BFCCE201372D43309392622BC21DBAFD5"/>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5">
    <w:name w:val="A360AA5EB226426186D86811D392909F5"/>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5">
    <w:name w:val="E19CB3A6A5B54F8081D7DC8065AF3AD55"/>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5">
    <w:name w:val="06BB527385BB4BCAA6D79A7DFB2128BC5"/>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4">
    <w:name w:val="FEB1319E77DF42C1B4B846030FBE0C5F4"/>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4">
    <w:name w:val="3E67BDC59F0F47A9AA4BEFB1F9DAC8D24"/>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4">
    <w:name w:val="7C0B7FDF10C34E678BC6A825B97BC5B44"/>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4">
    <w:name w:val="DBDD5FED7F6649A38785EB80FEED66CB4"/>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4">
    <w:name w:val="2C2FAF76F6294C6A8931F1DA51853889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4">
    <w:name w:val="3A05114AE3F54094A18129E825AFC5F3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4">
    <w:name w:val="DD354833FA8A401BB46C0CD5C2E2CE464"/>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4">
    <w:name w:val="7F9E3A64F43A4FF9B28D1AB1DBB478CB4"/>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4">
    <w:name w:val="3A377BFC673C49508BAF097B84289F4E4"/>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4">
    <w:name w:val="69C11568E95D4297A01A0923359836B14"/>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4">
    <w:name w:val="E6A4F4C64B3F4955B4C35511AB8A8A404"/>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4">
    <w:name w:val="71AA0CA95EEF47ADA38BBD5F520BDDCC4"/>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4">
    <w:name w:val="5C3850E4A8264336A3B539075257B18A4"/>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4">
    <w:name w:val="79AB532FBD664E2E925EB6302F9A40064"/>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4">
    <w:name w:val="8E6AD456ECD344B6BAC80244C46329E74"/>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4">
    <w:name w:val="4EF7319A827F41C2A12B417D035D7F2E4"/>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4">
    <w:name w:val="FA667CF77D254B84846B5615E5E249474"/>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4">
    <w:name w:val="BDD6F269FBC54B5FB44306F97AE2502D4"/>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4">
    <w:name w:val="402E706477AB488B91F4A800212B6A384"/>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4">
    <w:name w:val="04761AD02D1348EDAB7DADC09EBD5E7B4"/>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4">
    <w:name w:val="63504DDFD6624B27A95B9CD6856A56F84"/>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4">
    <w:name w:val="FA3E0FD71E6A40D5B64575E4A77BFD7A4"/>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4">
    <w:name w:val="5ACD489E8DB74A0EBFA11F6EB5A0C0264"/>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4">
    <w:name w:val="5C4616347D59400CAAAE2A95FA71A5674"/>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4">
    <w:name w:val="0574652CEA464A93B39237CF4460F0344"/>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4">
    <w:name w:val="6A7B9484079C4B8085A72CCAE16DDC834"/>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4">
    <w:name w:val="60D7E76643B249A48A2F975B0158871E4"/>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4">
    <w:name w:val="280B8DCDE0484DB4B8F88F94FEAA80824"/>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4">
    <w:name w:val="6A4677F7262846778585195E6E6B38D24"/>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4">
    <w:name w:val="ED4182AEBEAF41CAB15766126FBE6D0C4"/>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4">
    <w:name w:val="FDDD4D13A37B4768BAC1456102A331F24"/>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4">
    <w:name w:val="68F047D7ECCF4D678499CB8FB0575A074"/>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4">
    <w:name w:val="4A643EF247874AACBE74AA01C07231F64"/>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4">
    <w:name w:val="CA3C20127C8E4D99A36208F0EDB4EA0F4"/>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4">
    <w:name w:val="6FF7A68A0E164F14964FD23A2A7D13754"/>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4">
    <w:name w:val="A5BFAF0D62DD4DE497D621990AD0236B4"/>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4">
    <w:name w:val="596C59B4290848A38AA41D71975FB8B84"/>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4">
    <w:name w:val="CBC9891A66324B03A70D6B3E189EE3D34"/>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4">
    <w:name w:val="B3558EC3DB9E4AB1BC8AF270489E9A664"/>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4">
    <w:name w:val="AD77C2F044114AEAAABC58C58F0CEF214"/>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4">
    <w:name w:val="92FD9103DA7D4B35BE019DFB33D4D91A4"/>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4">
    <w:name w:val="D25018E0CA62455C983203BA5284C344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4">
    <w:name w:val="00E616EBE18D49FF896A2DD73469F4824"/>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4">
    <w:name w:val="0663ED339B2D4DEBA64F3EEA2C90C89A4"/>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4">
    <w:name w:val="3327F0EF39A04F3CB021F7A71D74EE9A4"/>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4">
    <w:name w:val="3408122302C34B64A72E6E6AC9686FED4"/>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4">
    <w:name w:val="73C4B6C9A9524F56818CE36D97C217FB4"/>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4">
    <w:name w:val="CA48A65CC9004865A4076AEB7F5AE35C4"/>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4">
    <w:name w:val="4E9EE84616A24B36B3F0306EDBEFA6FA4"/>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4">
    <w:name w:val="51FBA9E28FF04471A6302B0A06125B564"/>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2">
    <w:name w:val="5C176265E6D449548A4EC3129E9870CC2"/>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2">
    <w:name w:val="3A685488807943F5B57C5A7349A0AB422"/>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2">
    <w:name w:val="0694FA0894CB413BA03FDAC5AA09CE8C2"/>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2">
    <w:name w:val="86B7BB8B6F0041ACA78B58B1339ED81A2"/>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2">
    <w:name w:val="8CB3A347D9E747BD97BA9AFCE259EE2D2"/>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2">
    <w:name w:val="29C2A35F425B4E889A5899B24E803A0F2"/>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2">
    <w:name w:val="194B7B63A4624F3FBA2366E484F18EC02"/>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2">
    <w:name w:val="7FE61D83D94345CE847A687CAD627EDE2"/>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1">
    <w:name w:val="B959C88520E44830B0A50B62F7F98A331"/>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1">
    <w:name w:val="9C4851D0C9AE4326BC9216350ACFB5501"/>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1">
    <w:name w:val="8179E6F776FF48979AD381498DD336451"/>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1">
    <w:name w:val="24EAF433B17F4C41A4CE86EECD8A3F091"/>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1">
    <w:name w:val="3B4AFB0CB3C84FCBBFD30CB1CD55E7A71"/>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1">
    <w:name w:val="BADC47CD3DE54629B2873C75A8C82B501"/>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1">
    <w:name w:val="FA229B4A95C848EC8CE4FCB93FB5BD931"/>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1">
    <w:name w:val="19EBFDD0FB47432DADAC4AE7F7C6AC791"/>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5">
    <w:name w:val="68837DFDBB084D30B4C8FCD05E5BD00A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6">
    <w:name w:val="6A836A4E3EA14E2984AC2F4DA737ABA2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6">
    <w:name w:val="A31A6266BA4E4E8FBEB98DE2E94CB529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6">
    <w:name w:val="C33B5078F48A4F07B2C58A907BCFB8CF6"/>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6">
    <w:name w:val="78FB613F7ED24DE4B577E51087FE1C4F6"/>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6">
    <w:name w:val="6400F1186A1E4AA2B94EECD8EF99D42E6"/>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6">
    <w:name w:val="2EE2FD84E53449CC8D5E007947F9A23E6"/>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6">
    <w:name w:val="AD8EF8D7D44B4E4A9AADD0551618DDC56"/>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6">
    <w:name w:val="4FC8CDC0E7C043AD9209C6B2FDAF33866"/>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6">
    <w:name w:val="CCA7BE6761074EDF8F9CAE3F4CE750AD6"/>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6">
    <w:name w:val="9B8000348D4F4697935229204CFF2E1C6"/>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6">
    <w:name w:val="A8C11F0EC3D447208F56C11A4507D2926"/>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6">
    <w:name w:val="DEBAA20EDA7D4AF593E354567E1F7AFD6"/>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6">
    <w:name w:val="22FF95CB091948D79E802815DFA721986"/>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6">
    <w:name w:val="A23385193DD64E5B8BE4B28D8273188E6"/>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6">
    <w:name w:val="C7735D3ACBD3437690A9CCB1A5A4272F6"/>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6">
    <w:name w:val="20BA7DEB153E41C8B1DA055379E85EC46"/>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6">
    <w:name w:val="3406A0696929407CAE0996F47BCCB84F6"/>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6">
    <w:name w:val="C9DD0B6B45804E25872156FF2BB018296"/>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6">
    <w:name w:val="ECE2533263F04635A265A4B34BA1360E6"/>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6">
    <w:name w:val="12A531AA8DF74FCE8A5396653FFA88016"/>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6">
    <w:name w:val="066B2347D48A4B3197C45D86FC43E7086"/>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6">
    <w:name w:val="CBD3680606D4497489C2FF4DB00FD5D56"/>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6">
    <w:name w:val="BDBC5AA854EC4535A311EA2561D1DF886"/>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6">
    <w:name w:val="72C96A4FDFEA48568132B985D6E395226"/>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6">
    <w:name w:val="E2898BF5DBAF4149A52D1B7E37EF27816"/>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6">
    <w:name w:val="28E1AC42CF294292B6339194236BB2736"/>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6">
    <w:name w:val="07104D92EBA644AC917C2B9862BA7CB06"/>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6">
    <w:name w:val="FC8E4F019C194F53932312C585B67DBD6"/>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6">
    <w:name w:val="CEAA7D863902408CB8D8929F16B260716"/>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6">
    <w:name w:val="577A37CBADF946D088EF2EA98C1ED0186"/>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6">
    <w:name w:val="7E87AE6D7CF1410C90F5CABA92AB520A6"/>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6">
    <w:name w:val="1FB40766D5EF420F9F8F4CE2CEC09FF66"/>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6">
    <w:name w:val="BFCCE201372D43309392622BC21DBAFD6"/>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6">
    <w:name w:val="A360AA5EB226426186D86811D392909F6"/>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6">
    <w:name w:val="E19CB3A6A5B54F8081D7DC8065AF3AD56"/>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6">
    <w:name w:val="06BB527385BB4BCAA6D79A7DFB2128BC6"/>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5">
    <w:name w:val="FEB1319E77DF42C1B4B846030FBE0C5F5"/>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5">
    <w:name w:val="3E67BDC59F0F47A9AA4BEFB1F9DAC8D25"/>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5">
    <w:name w:val="7C0B7FDF10C34E678BC6A825B97BC5B45"/>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5">
    <w:name w:val="DBDD5FED7F6649A38785EB80FEED66CB5"/>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5">
    <w:name w:val="2C2FAF76F6294C6A8931F1DA51853889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5">
    <w:name w:val="3A05114AE3F54094A18129E825AFC5F3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5">
    <w:name w:val="DD354833FA8A401BB46C0CD5C2E2CE465"/>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5">
    <w:name w:val="7F9E3A64F43A4FF9B28D1AB1DBB478CB5"/>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5">
    <w:name w:val="3A377BFC673C49508BAF097B84289F4E5"/>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5">
    <w:name w:val="69C11568E95D4297A01A0923359836B15"/>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5">
    <w:name w:val="E6A4F4C64B3F4955B4C35511AB8A8A405"/>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5">
    <w:name w:val="71AA0CA95EEF47ADA38BBD5F520BDDCC5"/>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5">
    <w:name w:val="5C3850E4A8264336A3B539075257B18A5"/>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5">
    <w:name w:val="79AB532FBD664E2E925EB6302F9A40065"/>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5">
    <w:name w:val="8E6AD456ECD344B6BAC80244C46329E75"/>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5">
    <w:name w:val="4EF7319A827F41C2A12B417D035D7F2E5"/>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5">
    <w:name w:val="FA667CF77D254B84846B5615E5E249475"/>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5">
    <w:name w:val="BDD6F269FBC54B5FB44306F97AE2502D5"/>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5">
    <w:name w:val="402E706477AB488B91F4A800212B6A385"/>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5">
    <w:name w:val="04761AD02D1348EDAB7DADC09EBD5E7B5"/>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5">
    <w:name w:val="63504DDFD6624B27A95B9CD6856A56F85"/>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5">
    <w:name w:val="FA3E0FD71E6A40D5B64575E4A77BFD7A5"/>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5">
    <w:name w:val="5ACD489E8DB74A0EBFA11F6EB5A0C0265"/>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5">
    <w:name w:val="5C4616347D59400CAAAE2A95FA71A5675"/>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5">
    <w:name w:val="0574652CEA464A93B39237CF4460F0345"/>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5">
    <w:name w:val="6A7B9484079C4B8085A72CCAE16DDC835"/>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5">
    <w:name w:val="60D7E76643B249A48A2F975B0158871E5"/>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5">
    <w:name w:val="280B8DCDE0484DB4B8F88F94FEAA80825"/>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5">
    <w:name w:val="6A4677F7262846778585195E6E6B38D25"/>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5">
    <w:name w:val="ED4182AEBEAF41CAB15766126FBE6D0C5"/>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5">
    <w:name w:val="FDDD4D13A37B4768BAC1456102A331F25"/>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5">
    <w:name w:val="68F047D7ECCF4D678499CB8FB0575A075"/>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5">
    <w:name w:val="4A643EF247874AACBE74AA01C07231F65"/>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5">
    <w:name w:val="CA3C20127C8E4D99A36208F0EDB4EA0F5"/>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5">
    <w:name w:val="6FF7A68A0E164F14964FD23A2A7D13755"/>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5">
    <w:name w:val="A5BFAF0D62DD4DE497D621990AD0236B5"/>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5">
    <w:name w:val="596C59B4290848A38AA41D71975FB8B85"/>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5">
    <w:name w:val="CBC9891A66324B03A70D6B3E189EE3D35"/>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5">
    <w:name w:val="B3558EC3DB9E4AB1BC8AF270489E9A665"/>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5">
    <w:name w:val="AD77C2F044114AEAAABC58C58F0CEF215"/>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5">
    <w:name w:val="92FD9103DA7D4B35BE019DFB33D4D91A5"/>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5">
    <w:name w:val="D25018E0CA62455C983203BA5284C344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5">
    <w:name w:val="00E616EBE18D49FF896A2DD73469F4825"/>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5">
    <w:name w:val="0663ED339B2D4DEBA64F3EEA2C90C89A5"/>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5">
    <w:name w:val="3327F0EF39A04F3CB021F7A71D74EE9A5"/>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5">
    <w:name w:val="3408122302C34B64A72E6E6AC9686FED5"/>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5">
    <w:name w:val="73C4B6C9A9524F56818CE36D97C217FB5"/>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5">
    <w:name w:val="CA48A65CC9004865A4076AEB7F5AE35C5"/>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5">
    <w:name w:val="4E9EE84616A24B36B3F0306EDBEFA6FA5"/>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5">
    <w:name w:val="51FBA9E28FF04471A6302B0A06125B565"/>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3">
    <w:name w:val="5C176265E6D449548A4EC3129E9870CC3"/>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3">
    <w:name w:val="3A685488807943F5B57C5A7349A0AB423"/>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3">
    <w:name w:val="0694FA0894CB413BA03FDAC5AA09CE8C3"/>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3">
    <w:name w:val="86B7BB8B6F0041ACA78B58B1339ED81A3"/>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3">
    <w:name w:val="8CB3A347D9E747BD97BA9AFCE259EE2D3"/>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3">
    <w:name w:val="29C2A35F425B4E889A5899B24E803A0F3"/>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3">
    <w:name w:val="194B7B63A4624F3FBA2366E484F18EC03"/>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3">
    <w:name w:val="7FE61D83D94345CE847A687CAD627EDE3"/>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2">
    <w:name w:val="B959C88520E44830B0A50B62F7F98A332"/>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2">
    <w:name w:val="9C4851D0C9AE4326BC9216350ACFB5502"/>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2">
    <w:name w:val="8179E6F776FF48979AD381498DD336452"/>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2">
    <w:name w:val="24EAF433B17F4C41A4CE86EECD8A3F092"/>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2">
    <w:name w:val="3B4AFB0CB3C84FCBBFD30CB1CD55E7A72"/>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2">
    <w:name w:val="BADC47CD3DE54629B2873C75A8C82B502"/>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2">
    <w:name w:val="FA229B4A95C848EC8CE4FCB93FB5BD932"/>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2">
    <w:name w:val="19EBFDD0FB47432DADAC4AE7F7C6AC792"/>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6">
    <w:name w:val="68837DFDBB084D30B4C8FCD05E5BD00A6"/>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7">
    <w:name w:val="6A836A4E3EA14E2984AC2F4DA737ABA2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7">
    <w:name w:val="A31A6266BA4E4E8FBEB98DE2E94CB529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7">
    <w:name w:val="C33B5078F48A4F07B2C58A907BCFB8CF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7">
    <w:name w:val="78FB613F7ED24DE4B577E51087FE1C4F7"/>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7">
    <w:name w:val="6400F1186A1E4AA2B94EECD8EF99D42E7"/>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7">
    <w:name w:val="2EE2FD84E53449CC8D5E007947F9A23E7"/>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7">
    <w:name w:val="AD8EF8D7D44B4E4A9AADD0551618DDC57"/>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7">
    <w:name w:val="4FC8CDC0E7C043AD9209C6B2FDAF33867"/>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7">
    <w:name w:val="CCA7BE6761074EDF8F9CAE3F4CE750AD7"/>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7">
    <w:name w:val="9B8000348D4F4697935229204CFF2E1C7"/>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7">
    <w:name w:val="A8C11F0EC3D447208F56C11A4507D2927"/>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7">
    <w:name w:val="DEBAA20EDA7D4AF593E354567E1F7AFD7"/>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7">
    <w:name w:val="22FF95CB091948D79E802815DFA721987"/>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7">
    <w:name w:val="A23385193DD64E5B8BE4B28D8273188E7"/>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7">
    <w:name w:val="C7735D3ACBD3437690A9CCB1A5A4272F7"/>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7">
    <w:name w:val="20BA7DEB153E41C8B1DA055379E85EC47"/>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7">
    <w:name w:val="3406A0696929407CAE0996F47BCCB84F7"/>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7">
    <w:name w:val="C9DD0B6B45804E25872156FF2BB018297"/>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7">
    <w:name w:val="ECE2533263F04635A265A4B34BA1360E7"/>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7">
    <w:name w:val="12A531AA8DF74FCE8A5396653FFA88017"/>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7">
    <w:name w:val="066B2347D48A4B3197C45D86FC43E7087"/>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7">
    <w:name w:val="CBD3680606D4497489C2FF4DB00FD5D57"/>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7">
    <w:name w:val="BDBC5AA854EC4535A311EA2561D1DF887"/>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7">
    <w:name w:val="72C96A4FDFEA48568132B985D6E395227"/>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7">
    <w:name w:val="E2898BF5DBAF4149A52D1B7E37EF27817"/>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7">
    <w:name w:val="28E1AC42CF294292B6339194236BB2737"/>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7">
    <w:name w:val="07104D92EBA644AC917C2B9862BA7CB07"/>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7">
    <w:name w:val="FC8E4F019C194F53932312C585B67DBD7"/>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7">
    <w:name w:val="CEAA7D863902408CB8D8929F16B260717"/>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7">
    <w:name w:val="577A37CBADF946D088EF2EA98C1ED0187"/>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7">
    <w:name w:val="7E87AE6D7CF1410C90F5CABA92AB520A7"/>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7">
    <w:name w:val="1FB40766D5EF420F9F8F4CE2CEC09FF67"/>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7">
    <w:name w:val="BFCCE201372D43309392622BC21DBAFD7"/>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7">
    <w:name w:val="A360AA5EB226426186D86811D392909F7"/>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7">
    <w:name w:val="E19CB3A6A5B54F8081D7DC8065AF3AD57"/>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7">
    <w:name w:val="06BB527385BB4BCAA6D79A7DFB2128BC7"/>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6">
    <w:name w:val="FEB1319E77DF42C1B4B846030FBE0C5F6"/>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6">
    <w:name w:val="3E67BDC59F0F47A9AA4BEFB1F9DAC8D26"/>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6">
    <w:name w:val="7C0B7FDF10C34E678BC6A825B97BC5B46"/>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6">
    <w:name w:val="DBDD5FED7F6649A38785EB80FEED66CB6"/>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6">
    <w:name w:val="2C2FAF76F6294C6A8931F1DA51853889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6">
    <w:name w:val="3A05114AE3F54094A18129E825AFC5F3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6">
    <w:name w:val="DD354833FA8A401BB46C0CD5C2E2CE466"/>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6">
    <w:name w:val="7F9E3A64F43A4FF9B28D1AB1DBB478CB6"/>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6">
    <w:name w:val="3A377BFC673C49508BAF097B84289F4E6"/>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6">
    <w:name w:val="69C11568E95D4297A01A0923359836B16"/>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6">
    <w:name w:val="E6A4F4C64B3F4955B4C35511AB8A8A406"/>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6">
    <w:name w:val="71AA0CA95EEF47ADA38BBD5F520BDDCC6"/>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6">
    <w:name w:val="5C3850E4A8264336A3B539075257B18A6"/>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6">
    <w:name w:val="79AB532FBD664E2E925EB6302F9A40066"/>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6">
    <w:name w:val="8E6AD456ECD344B6BAC80244C46329E76"/>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6">
    <w:name w:val="4EF7319A827F41C2A12B417D035D7F2E6"/>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6">
    <w:name w:val="FA667CF77D254B84846B5615E5E249476"/>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6">
    <w:name w:val="BDD6F269FBC54B5FB44306F97AE2502D6"/>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6">
    <w:name w:val="402E706477AB488B91F4A800212B6A386"/>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6">
    <w:name w:val="04761AD02D1348EDAB7DADC09EBD5E7B6"/>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
    <w:name w:val="D81D89CDE5164116A136D126B92A9825"/>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
    <w:name w:val="7A29A1D826354FE5AFB2116A3AC64306"/>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
    <w:name w:val="475D8430A34C4FBA8BA39FFE8B1D5FF7"/>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
    <w:name w:val="E5AAFDFD65C0482EA84EE473DB8AA9CE"/>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
    <w:name w:val="5B9476E4147546D986A645723511799C"/>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
    <w:name w:val="142543E2BF4748EBA8B08F86870BC457"/>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
    <w:name w:val="B23E1288B324458F9550657E1FE2DCD3"/>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
    <w:name w:val="7B07B195D4CD459B99FC65965660FA8F"/>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
    <w:name w:val="E624CD445A3F4F1AA92A5D4536D41326"/>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
    <w:name w:val="154F4568FE304788AB47290C50345676"/>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
    <w:name w:val="AE391408F57B42169004D1FD97827966"/>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
    <w:name w:val="7295741D176D4ADCB006D294008040E7"/>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
    <w:name w:val="C51C339EAD124671A35A11F5720C27B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
    <w:name w:val="D2D960B9D1FC45B68BCE8E31A4E27D44"/>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
    <w:name w:val="73C66711DFFD4DA9B6D822F4B1E6886C"/>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
    <w:name w:val="30BF8162F5BC4BAEA2FF950BEC6C8BC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
    <w:name w:val="7929AB1FBE6E4643904DF4C0215BBC2A"/>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
    <w:name w:val="F13B678CE7D94D538BBAC986F56467C0"/>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
    <w:name w:val="9C4829B3F4F24C75B65AD29694597103"/>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
    <w:name w:val="9B9CA523441A44F59B05B0FBFC508FCC"/>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
    <w:name w:val="2C248CB07B1946FFB4709FFFC03F4955"/>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
    <w:name w:val="E81105F552F9410EB5D82ECFCB7FE704"/>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
    <w:name w:val="C434134E2A94434898481591938CD505"/>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
    <w:name w:val="04E7AA1B92264839A4605C0FA3997EB7"/>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
    <w:name w:val="114B13D5DCFC4E2BB189A76C88F584B3"/>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
    <w:name w:val="26C508458BBA4E6082AA868A5DEC4DB0"/>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
    <w:name w:val="A6BA7EEA183F47D7B895CD77A2BB3417"/>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
    <w:name w:val="9A5D9493E32C4456B88626C949B0F254"/>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
    <w:name w:val="CCF2E44304F148A8A517042C22AFFAA5"/>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
    <w:name w:val="D33B717FBC8D421BA13F8B7EC14B8516"/>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
    <w:name w:val="50A7C5FF8BEE41DD91F617F833255C8A"/>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
    <w:name w:val="77E79941869C462A8A601B1C9B3CE1B8"/>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
    <w:name w:val="A95FDAB6590C495F9E47E0F992672ED4"/>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
    <w:name w:val="CD4D28DDD2584DBEBD44F7833FE82BB9"/>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
    <w:name w:val="248634E7B4924334AE1D63D520F32D5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
    <w:name w:val="95E494C24AE949F2A127678A2DFAA1C4"/>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
    <w:name w:val="B3BE012D7BD0440C9888CCAB4B802FF3"/>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
    <w:name w:val="CD02B8986B4E435A84F36FC3AC5293AC"/>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
    <w:name w:val="BB19FDE6DB204002A7201F477B5DF433"/>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
    <w:name w:val="ED2287B7F7CA4807A07CD02FDBDCB299"/>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
    <w:name w:val="4FF1BA79776E4CB6909A5ECE694E67C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
    <w:name w:val="5363ACEB8AF74E379B34A6EF9B5E83FE"/>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
    <w:name w:val="182E1582AD4C4375903FD2337449DFB7"/>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
    <w:name w:val="01798DA10C7241D9A12452863BDC58E5"/>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
    <w:name w:val="457D617CEC174F27AEFA433F99CA4D48"/>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
    <w:name w:val="EA856586C5DF452DB6F6568E5CA83642"/>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7">
    <w:name w:val="68837DFDBB084D30B4C8FCD05E5BD00A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8">
    <w:name w:val="6A836A4E3EA14E2984AC2F4DA737ABA2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8">
    <w:name w:val="A31A6266BA4E4E8FBEB98DE2E94CB529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8">
    <w:name w:val="C33B5078F48A4F07B2C58A907BCFB8CF8"/>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8">
    <w:name w:val="78FB613F7ED24DE4B577E51087FE1C4F8"/>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8">
    <w:name w:val="6400F1186A1E4AA2B94EECD8EF99D42E8"/>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8">
    <w:name w:val="2EE2FD84E53449CC8D5E007947F9A23E8"/>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8">
    <w:name w:val="AD8EF8D7D44B4E4A9AADD0551618DDC58"/>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8">
    <w:name w:val="4FC8CDC0E7C043AD9209C6B2FDAF33868"/>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8">
    <w:name w:val="CCA7BE6761074EDF8F9CAE3F4CE750AD8"/>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8">
    <w:name w:val="9B8000348D4F4697935229204CFF2E1C8"/>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8">
    <w:name w:val="A8C11F0EC3D447208F56C11A4507D2928"/>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8">
    <w:name w:val="DEBAA20EDA7D4AF593E354567E1F7AFD8"/>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8">
    <w:name w:val="22FF95CB091948D79E802815DFA721988"/>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8">
    <w:name w:val="A23385193DD64E5B8BE4B28D8273188E8"/>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8">
    <w:name w:val="C7735D3ACBD3437690A9CCB1A5A4272F8"/>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8">
    <w:name w:val="20BA7DEB153E41C8B1DA055379E85EC48"/>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8">
    <w:name w:val="3406A0696929407CAE0996F47BCCB84F8"/>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8">
    <w:name w:val="C9DD0B6B45804E25872156FF2BB018298"/>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8">
    <w:name w:val="ECE2533263F04635A265A4B34BA1360E8"/>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8">
    <w:name w:val="12A531AA8DF74FCE8A5396653FFA88018"/>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8">
    <w:name w:val="066B2347D48A4B3197C45D86FC43E7088"/>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8">
    <w:name w:val="CBD3680606D4497489C2FF4DB00FD5D58"/>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8">
    <w:name w:val="BDBC5AA854EC4535A311EA2561D1DF888"/>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8">
    <w:name w:val="72C96A4FDFEA48568132B985D6E395228"/>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8">
    <w:name w:val="E2898BF5DBAF4149A52D1B7E37EF27818"/>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8">
    <w:name w:val="28E1AC42CF294292B6339194236BB2738"/>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8">
    <w:name w:val="07104D92EBA644AC917C2B9862BA7CB08"/>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8">
    <w:name w:val="FC8E4F019C194F53932312C585B67DBD8"/>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8">
    <w:name w:val="CEAA7D863902408CB8D8929F16B260718"/>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8">
    <w:name w:val="577A37CBADF946D088EF2EA98C1ED0188"/>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8">
    <w:name w:val="7E87AE6D7CF1410C90F5CABA92AB520A8"/>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8">
    <w:name w:val="1FB40766D5EF420F9F8F4CE2CEC09FF68"/>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8">
    <w:name w:val="BFCCE201372D43309392622BC21DBAFD8"/>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8">
    <w:name w:val="A360AA5EB226426186D86811D392909F8"/>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8">
    <w:name w:val="E19CB3A6A5B54F8081D7DC8065AF3AD58"/>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8">
    <w:name w:val="06BB527385BB4BCAA6D79A7DFB2128BC8"/>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7">
    <w:name w:val="FEB1319E77DF42C1B4B846030FBE0C5F7"/>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7">
    <w:name w:val="3E67BDC59F0F47A9AA4BEFB1F9DAC8D27"/>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7">
    <w:name w:val="7C0B7FDF10C34E678BC6A825B97BC5B47"/>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7">
    <w:name w:val="DBDD5FED7F6649A38785EB80FEED66CB7"/>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7">
    <w:name w:val="2C2FAF76F6294C6A8931F1DA51853889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7">
    <w:name w:val="3A05114AE3F54094A18129E825AFC5F3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7">
    <w:name w:val="DD354833FA8A401BB46C0CD5C2E2CE467"/>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7">
    <w:name w:val="7F9E3A64F43A4FF9B28D1AB1DBB478CB7"/>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7">
    <w:name w:val="3A377BFC673C49508BAF097B84289F4E7"/>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7">
    <w:name w:val="69C11568E95D4297A01A0923359836B17"/>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7">
    <w:name w:val="E6A4F4C64B3F4955B4C35511AB8A8A407"/>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7">
    <w:name w:val="71AA0CA95EEF47ADA38BBD5F520BDDCC7"/>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7">
    <w:name w:val="5C3850E4A8264336A3B539075257B18A7"/>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7">
    <w:name w:val="79AB532FBD664E2E925EB6302F9A40067"/>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7">
    <w:name w:val="8E6AD456ECD344B6BAC80244C46329E77"/>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7">
    <w:name w:val="4EF7319A827F41C2A12B417D035D7F2E7"/>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7">
    <w:name w:val="FA667CF77D254B84846B5615E5E249477"/>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7">
    <w:name w:val="BDD6F269FBC54B5FB44306F97AE2502D7"/>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7">
    <w:name w:val="402E706477AB488B91F4A800212B6A387"/>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7">
    <w:name w:val="04761AD02D1348EDAB7DADC09EBD5E7B7"/>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1">
    <w:name w:val="D81D89CDE5164116A136D126B92A98251"/>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1">
    <w:name w:val="7A29A1D826354FE5AFB2116A3AC643061"/>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1">
    <w:name w:val="475D8430A34C4FBA8BA39FFE8B1D5FF71"/>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1">
    <w:name w:val="E5AAFDFD65C0482EA84EE473DB8AA9CE1"/>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1">
    <w:name w:val="5B9476E4147546D986A645723511799C1"/>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1">
    <w:name w:val="142543E2BF4748EBA8B08F86870BC4571"/>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1">
    <w:name w:val="B23E1288B324458F9550657E1FE2DCD31"/>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1">
    <w:name w:val="7B07B195D4CD459B99FC65965660FA8F1"/>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1">
    <w:name w:val="E624CD445A3F4F1AA92A5D4536D413261"/>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1">
    <w:name w:val="154F4568FE304788AB47290C503456761"/>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1">
    <w:name w:val="AE391408F57B42169004D1FD978279661"/>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1">
    <w:name w:val="7295741D176D4ADCB006D294008040E71"/>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1">
    <w:name w:val="C51C339EAD124671A35A11F5720C27B1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1">
    <w:name w:val="D2D960B9D1FC45B68BCE8E31A4E27D441"/>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1">
    <w:name w:val="73C66711DFFD4DA9B6D822F4B1E6886C1"/>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1">
    <w:name w:val="30BF8162F5BC4BAEA2FF950BEC6C8BC1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1">
    <w:name w:val="7929AB1FBE6E4643904DF4C0215BBC2A1"/>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1">
    <w:name w:val="F13B678CE7D94D538BBAC986F56467C01"/>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1">
    <w:name w:val="9C4829B3F4F24C75B65AD296945971031"/>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1">
    <w:name w:val="9B9CA523441A44F59B05B0FBFC508FCC1"/>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1">
    <w:name w:val="2C248CB07B1946FFB4709FFFC03F49551"/>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1">
    <w:name w:val="E81105F552F9410EB5D82ECFCB7FE7041"/>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1">
    <w:name w:val="C434134E2A94434898481591938CD5051"/>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1">
    <w:name w:val="04E7AA1B92264839A4605C0FA3997EB71"/>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1">
    <w:name w:val="114B13D5DCFC4E2BB189A76C88F584B31"/>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1">
    <w:name w:val="26C508458BBA4E6082AA868A5DEC4DB01"/>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1">
    <w:name w:val="A6BA7EEA183F47D7B895CD77A2BB34171"/>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1">
    <w:name w:val="9A5D9493E32C4456B88626C949B0F2541"/>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1">
    <w:name w:val="CCF2E44304F148A8A517042C22AFFAA51"/>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1">
    <w:name w:val="D33B717FBC8D421BA13F8B7EC14B85161"/>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1">
    <w:name w:val="50A7C5FF8BEE41DD91F617F833255C8A1"/>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1">
    <w:name w:val="77E79941869C462A8A601B1C9B3CE1B81"/>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1">
    <w:name w:val="A95FDAB6590C495F9E47E0F992672ED41"/>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1">
    <w:name w:val="CD4D28DDD2584DBEBD44F7833FE82BB91"/>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1">
    <w:name w:val="248634E7B4924334AE1D63D520F32D51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1">
    <w:name w:val="95E494C24AE949F2A127678A2DFAA1C41"/>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1">
    <w:name w:val="B3BE012D7BD0440C9888CCAB4B802FF31"/>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1">
    <w:name w:val="CD02B8986B4E435A84F36FC3AC5293AC1"/>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1">
    <w:name w:val="BB19FDE6DB204002A7201F477B5DF4331"/>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1">
    <w:name w:val="ED2287B7F7CA4807A07CD02FDBDCB2991"/>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1">
    <w:name w:val="4FF1BA79776E4CB6909A5ECE694E67C1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1">
    <w:name w:val="5363ACEB8AF74E379B34A6EF9B5E83FE1"/>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1">
    <w:name w:val="182E1582AD4C4375903FD2337449DFB71"/>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1">
    <w:name w:val="01798DA10C7241D9A12452863BDC58E51"/>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1">
    <w:name w:val="457D617CEC174F27AEFA433F99CA4D481"/>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1">
    <w:name w:val="EA856586C5DF452DB6F6568E5CA836421"/>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8">
    <w:name w:val="68837DFDBB084D30B4C8FCD05E5BD00A8"/>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9">
    <w:name w:val="6A836A4E3EA14E2984AC2F4DA737ABA2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9">
    <w:name w:val="A31A6266BA4E4E8FBEB98DE2E94CB529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9">
    <w:name w:val="C33B5078F48A4F07B2C58A907BCFB8CF9"/>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9">
    <w:name w:val="78FB613F7ED24DE4B577E51087FE1C4F9"/>
    <w:rsid w:val="003E2E0C"/>
    <w:pPr>
      <w:spacing w:after="100" w:line="240" w:lineRule="auto"/>
    </w:pPr>
    <w:rPr>
      <w:rFonts w:ascii="Times New Roman" w:eastAsiaTheme="minorHAnsi" w:hAnsi="Times New Roman" w:cs="Times New Roman"/>
      <w:sz w:val="24"/>
      <w:szCs w:val="24"/>
    </w:rPr>
  </w:style>
  <w:style w:type="paragraph" w:customStyle="1" w:styleId="6400F1186A1E4AA2B94EECD8EF99D42E9">
    <w:name w:val="6400F1186A1E4AA2B94EECD8EF99D42E9"/>
    <w:rsid w:val="003E2E0C"/>
    <w:pPr>
      <w:spacing w:after="100" w:line="240" w:lineRule="auto"/>
    </w:pPr>
    <w:rPr>
      <w:rFonts w:ascii="Times New Roman" w:eastAsiaTheme="minorHAnsi" w:hAnsi="Times New Roman" w:cs="Times New Roman"/>
      <w:sz w:val="24"/>
      <w:szCs w:val="24"/>
    </w:rPr>
  </w:style>
  <w:style w:type="paragraph" w:customStyle="1" w:styleId="2EE2FD84E53449CC8D5E007947F9A23E9">
    <w:name w:val="2EE2FD84E53449CC8D5E007947F9A23E9"/>
    <w:rsid w:val="003E2E0C"/>
    <w:pPr>
      <w:spacing w:after="100" w:line="240" w:lineRule="auto"/>
    </w:pPr>
    <w:rPr>
      <w:rFonts w:ascii="Times New Roman" w:eastAsiaTheme="minorHAnsi" w:hAnsi="Times New Roman" w:cs="Times New Roman"/>
      <w:sz w:val="24"/>
      <w:szCs w:val="24"/>
    </w:rPr>
  </w:style>
  <w:style w:type="paragraph" w:customStyle="1" w:styleId="AD8EF8D7D44B4E4A9AADD0551618DDC59">
    <w:name w:val="AD8EF8D7D44B4E4A9AADD0551618DDC59"/>
    <w:rsid w:val="003E2E0C"/>
    <w:pPr>
      <w:spacing w:after="100" w:line="240" w:lineRule="auto"/>
    </w:pPr>
    <w:rPr>
      <w:rFonts w:ascii="Times New Roman" w:eastAsiaTheme="minorHAnsi" w:hAnsi="Times New Roman" w:cs="Times New Roman"/>
      <w:sz w:val="24"/>
      <w:szCs w:val="24"/>
    </w:rPr>
  </w:style>
  <w:style w:type="paragraph" w:customStyle="1" w:styleId="4FC8CDC0E7C043AD9209C6B2FDAF33869">
    <w:name w:val="4FC8CDC0E7C043AD9209C6B2FDAF33869"/>
    <w:rsid w:val="003E2E0C"/>
    <w:pPr>
      <w:spacing w:after="100" w:line="240" w:lineRule="auto"/>
    </w:pPr>
    <w:rPr>
      <w:rFonts w:ascii="Times New Roman" w:eastAsiaTheme="minorHAnsi" w:hAnsi="Times New Roman" w:cs="Times New Roman"/>
      <w:sz w:val="24"/>
      <w:szCs w:val="24"/>
    </w:rPr>
  </w:style>
  <w:style w:type="paragraph" w:customStyle="1" w:styleId="CCA7BE6761074EDF8F9CAE3F4CE750AD9">
    <w:name w:val="CCA7BE6761074EDF8F9CAE3F4CE750AD9"/>
    <w:rsid w:val="003E2E0C"/>
    <w:pPr>
      <w:spacing w:after="100" w:line="240" w:lineRule="auto"/>
    </w:pPr>
    <w:rPr>
      <w:rFonts w:ascii="Times New Roman" w:eastAsiaTheme="minorHAnsi" w:hAnsi="Times New Roman" w:cs="Times New Roman"/>
      <w:sz w:val="24"/>
      <w:szCs w:val="24"/>
    </w:rPr>
  </w:style>
  <w:style w:type="paragraph" w:customStyle="1" w:styleId="9B8000348D4F4697935229204CFF2E1C9">
    <w:name w:val="9B8000348D4F4697935229204CFF2E1C9"/>
    <w:rsid w:val="003E2E0C"/>
    <w:pPr>
      <w:spacing w:after="100" w:line="240" w:lineRule="auto"/>
    </w:pPr>
    <w:rPr>
      <w:rFonts w:ascii="Times New Roman" w:eastAsiaTheme="minorHAnsi" w:hAnsi="Times New Roman" w:cs="Times New Roman"/>
      <w:sz w:val="24"/>
      <w:szCs w:val="24"/>
    </w:rPr>
  </w:style>
  <w:style w:type="paragraph" w:customStyle="1" w:styleId="A8C11F0EC3D447208F56C11A4507D2929">
    <w:name w:val="A8C11F0EC3D447208F56C11A4507D2929"/>
    <w:rsid w:val="003E2E0C"/>
    <w:pPr>
      <w:spacing w:after="100" w:line="240" w:lineRule="auto"/>
    </w:pPr>
    <w:rPr>
      <w:rFonts w:ascii="Times New Roman" w:eastAsiaTheme="minorHAnsi" w:hAnsi="Times New Roman" w:cs="Times New Roman"/>
      <w:sz w:val="24"/>
      <w:szCs w:val="24"/>
    </w:rPr>
  </w:style>
  <w:style w:type="paragraph" w:customStyle="1" w:styleId="DEBAA20EDA7D4AF593E354567E1F7AFD9">
    <w:name w:val="DEBAA20EDA7D4AF593E354567E1F7AFD9"/>
    <w:rsid w:val="003E2E0C"/>
    <w:pPr>
      <w:spacing w:after="100" w:line="240" w:lineRule="auto"/>
    </w:pPr>
    <w:rPr>
      <w:rFonts w:ascii="Times New Roman" w:eastAsiaTheme="minorHAnsi" w:hAnsi="Times New Roman" w:cs="Times New Roman"/>
      <w:sz w:val="24"/>
      <w:szCs w:val="24"/>
    </w:rPr>
  </w:style>
  <w:style w:type="paragraph" w:customStyle="1" w:styleId="22FF95CB091948D79E802815DFA721989">
    <w:name w:val="22FF95CB091948D79E802815DFA721989"/>
    <w:rsid w:val="003E2E0C"/>
    <w:pPr>
      <w:spacing w:after="100" w:line="240" w:lineRule="auto"/>
    </w:pPr>
    <w:rPr>
      <w:rFonts w:ascii="Times New Roman" w:eastAsiaTheme="minorHAnsi" w:hAnsi="Times New Roman" w:cs="Times New Roman"/>
      <w:sz w:val="24"/>
      <w:szCs w:val="24"/>
    </w:rPr>
  </w:style>
  <w:style w:type="paragraph" w:customStyle="1" w:styleId="A23385193DD64E5B8BE4B28D8273188E9">
    <w:name w:val="A23385193DD64E5B8BE4B28D8273188E9"/>
    <w:rsid w:val="003E2E0C"/>
    <w:pPr>
      <w:spacing w:after="100" w:line="240" w:lineRule="auto"/>
    </w:pPr>
    <w:rPr>
      <w:rFonts w:ascii="Times New Roman" w:eastAsiaTheme="minorHAnsi" w:hAnsi="Times New Roman" w:cs="Times New Roman"/>
      <w:sz w:val="24"/>
      <w:szCs w:val="24"/>
    </w:rPr>
  </w:style>
  <w:style w:type="paragraph" w:customStyle="1" w:styleId="C7735D3ACBD3437690A9CCB1A5A4272F9">
    <w:name w:val="C7735D3ACBD3437690A9CCB1A5A4272F9"/>
    <w:rsid w:val="003E2E0C"/>
    <w:pPr>
      <w:spacing w:after="100" w:line="240" w:lineRule="auto"/>
    </w:pPr>
    <w:rPr>
      <w:rFonts w:ascii="Times New Roman" w:eastAsiaTheme="minorHAnsi" w:hAnsi="Times New Roman" w:cs="Times New Roman"/>
      <w:sz w:val="24"/>
      <w:szCs w:val="24"/>
    </w:rPr>
  </w:style>
  <w:style w:type="paragraph" w:customStyle="1" w:styleId="20BA7DEB153E41C8B1DA055379E85EC49">
    <w:name w:val="20BA7DEB153E41C8B1DA055379E85EC49"/>
    <w:rsid w:val="003E2E0C"/>
    <w:pPr>
      <w:spacing w:after="100" w:line="240" w:lineRule="auto"/>
    </w:pPr>
    <w:rPr>
      <w:rFonts w:ascii="Times New Roman" w:eastAsiaTheme="minorHAnsi" w:hAnsi="Times New Roman" w:cs="Times New Roman"/>
      <w:sz w:val="24"/>
      <w:szCs w:val="24"/>
    </w:rPr>
  </w:style>
  <w:style w:type="paragraph" w:customStyle="1" w:styleId="3406A0696929407CAE0996F47BCCB84F9">
    <w:name w:val="3406A0696929407CAE0996F47BCCB84F9"/>
    <w:rsid w:val="003E2E0C"/>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9">
    <w:name w:val="C9DD0B6B45804E25872156FF2BB018299"/>
    <w:rsid w:val="003E2E0C"/>
    <w:pPr>
      <w:spacing w:after="100" w:line="240" w:lineRule="auto"/>
    </w:pPr>
    <w:rPr>
      <w:rFonts w:ascii="Times New Roman" w:eastAsiaTheme="minorHAnsi" w:hAnsi="Times New Roman" w:cs="Times New Roman"/>
      <w:sz w:val="24"/>
      <w:szCs w:val="24"/>
    </w:rPr>
  </w:style>
  <w:style w:type="paragraph" w:customStyle="1" w:styleId="ECE2533263F04635A265A4B34BA1360E9">
    <w:name w:val="ECE2533263F04635A265A4B34BA1360E9"/>
    <w:rsid w:val="003E2E0C"/>
    <w:pPr>
      <w:spacing w:after="100" w:line="240" w:lineRule="auto"/>
    </w:pPr>
    <w:rPr>
      <w:rFonts w:ascii="Times New Roman" w:eastAsiaTheme="minorHAnsi" w:hAnsi="Times New Roman" w:cs="Times New Roman"/>
      <w:sz w:val="24"/>
      <w:szCs w:val="24"/>
    </w:rPr>
  </w:style>
  <w:style w:type="paragraph" w:customStyle="1" w:styleId="12A531AA8DF74FCE8A5396653FFA88019">
    <w:name w:val="12A531AA8DF74FCE8A5396653FFA88019"/>
    <w:rsid w:val="003E2E0C"/>
    <w:pPr>
      <w:spacing w:after="100" w:line="240" w:lineRule="auto"/>
    </w:pPr>
    <w:rPr>
      <w:rFonts w:ascii="Times New Roman" w:eastAsiaTheme="minorHAnsi" w:hAnsi="Times New Roman" w:cs="Times New Roman"/>
      <w:sz w:val="24"/>
      <w:szCs w:val="24"/>
    </w:rPr>
  </w:style>
  <w:style w:type="paragraph" w:customStyle="1" w:styleId="066B2347D48A4B3197C45D86FC43E7089">
    <w:name w:val="066B2347D48A4B3197C45D86FC43E7089"/>
    <w:rsid w:val="003E2E0C"/>
    <w:pPr>
      <w:spacing w:after="100" w:line="240" w:lineRule="auto"/>
    </w:pPr>
    <w:rPr>
      <w:rFonts w:ascii="Times New Roman" w:eastAsiaTheme="minorHAnsi" w:hAnsi="Times New Roman" w:cs="Times New Roman"/>
      <w:sz w:val="24"/>
      <w:szCs w:val="24"/>
    </w:rPr>
  </w:style>
  <w:style w:type="paragraph" w:customStyle="1" w:styleId="CBD3680606D4497489C2FF4DB00FD5D59">
    <w:name w:val="CBD3680606D4497489C2FF4DB00FD5D59"/>
    <w:rsid w:val="003E2E0C"/>
    <w:pPr>
      <w:spacing w:after="100" w:line="240" w:lineRule="auto"/>
    </w:pPr>
    <w:rPr>
      <w:rFonts w:ascii="Times New Roman" w:eastAsiaTheme="minorHAnsi" w:hAnsi="Times New Roman" w:cs="Times New Roman"/>
      <w:sz w:val="24"/>
      <w:szCs w:val="24"/>
    </w:rPr>
  </w:style>
  <w:style w:type="paragraph" w:customStyle="1" w:styleId="BDBC5AA854EC4535A311EA2561D1DF889">
    <w:name w:val="BDBC5AA854EC4535A311EA2561D1DF889"/>
    <w:rsid w:val="003E2E0C"/>
    <w:pPr>
      <w:spacing w:after="100" w:line="240" w:lineRule="auto"/>
    </w:pPr>
    <w:rPr>
      <w:rFonts w:ascii="Times New Roman" w:eastAsiaTheme="minorHAnsi" w:hAnsi="Times New Roman" w:cs="Times New Roman"/>
      <w:sz w:val="24"/>
      <w:szCs w:val="24"/>
    </w:rPr>
  </w:style>
  <w:style w:type="paragraph" w:customStyle="1" w:styleId="72C96A4FDFEA48568132B985D6E395229">
    <w:name w:val="72C96A4FDFEA48568132B985D6E395229"/>
    <w:rsid w:val="003E2E0C"/>
    <w:pPr>
      <w:spacing w:after="100" w:line="240" w:lineRule="auto"/>
    </w:pPr>
    <w:rPr>
      <w:rFonts w:ascii="Times New Roman" w:eastAsiaTheme="minorHAnsi" w:hAnsi="Times New Roman" w:cs="Times New Roman"/>
      <w:sz w:val="24"/>
      <w:szCs w:val="24"/>
    </w:rPr>
  </w:style>
  <w:style w:type="paragraph" w:customStyle="1" w:styleId="E2898BF5DBAF4149A52D1B7E37EF27819">
    <w:name w:val="E2898BF5DBAF4149A52D1B7E37EF27819"/>
    <w:rsid w:val="003E2E0C"/>
    <w:pPr>
      <w:spacing w:after="100" w:line="240" w:lineRule="auto"/>
    </w:pPr>
    <w:rPr>
      <w:rFonts w:ascii="Times New Roman" w:eastAsiaTheme="minorHAnsi" w:hAnsi="Times New Roman" w:cs="Times New Roman"/>
      <w:sz w:val="24"/>
      <w:szCs w:val="24"/>
    </w:rPr>
  </w:style>
  <w:style w:type="paragraph" w:customStyle="1" w:styleId="28E1AC42CF294292B6339194236BB2739">
    <w:name w:val="28E1AC42CF294292B6339194236BB2739"/>
    <w:rsid w:val="003E2E0C"/>
    <w:pPr>
      <w:spacing w:after="100" w:line="240" w:lineRule="auto"/>
    </w:pPr>
    <w:rPr>
      <w:rFonts w:ascii="Times New Roman" w:eastAsiaTheme="minorHAnsi" w:hAnsi="Times New Roman" w:cs="Times New Roman"/>
      <w:sz w:val="24"/>
      <w:szCs w:val="24"/>
    </w:rPr>
  </w:style>
  <w:style w:type="paragraph" w:customStyle="1" w:styleId="07104D92EBA644AC917C2B9862BA7CB09">
    <w:name w:val="07104D92EBA644AC917C2B9862BA7CB09"/>
    <w:rsid w:val="003E2E0C"/>
    <w:pPr>
      <w:spacing w:after="100" w:line="240" w:lineRule="auto"/>
    </w:pPr>
    <w:rPr>
      <w:rFonts w:ascii="Times New Roman" w:eastAsiaTheme="minorHAnsi" w:hAnsi="Times New Roman" w:cs="Times New Roman"/>
      <w:sz w:val="24"/>
      <w:szCs w:val="24"/>
    </w:rPr>
  </w:style>
  <w:style w:type="paragraph" w:customStyle="1" w:styleId="FC8E4F019C194F53932312C585B67DBD9">
    <w:name w:val="FC8E4F019C194F53932312C585B67DBD9"/>
    <w:rsid w:val="003E2E0C"/>
    <w:pPr>
      <w:spacing w:after="100" w:line="240" w:lineRule="auto"/>
    </w:pPr>
    <w:rPr>
      <w:rFonts w:ascii="Times New Roman" w:eastAsiaTheme="minorHAnsi" w:hAnsi="Times New Roman" w:cs="Times New Roman"/>
      <w:sz w:val="24"/>
      <w:szCs w:val="24"/>
    </w:rPr>
  </w:style>
  <w:style w:type="paragraph" w:customStyle="1" w:styleId="CEAA7D863902408CB8D8929F16B260719">
    <w:name w:val="CEAA7D863902408CB8D8929F16B260719"/>
    <w:rsid w:val="003E2E0C"/>
    <w:pPr>
      <w:spacing w:after="100" w:line="240" w:lineRule="auto"/>
    </w:pPr>
    <w:rPr>
      <w:rFonts w:ascii="Times New Roman" w:eastAsiaTheme="minorHAnsi" w:hAnsi="Times New Roman" w:cs="Times New Roman"/>
      <w:sz w:val="24"/>
      <w:szCs w:val="24"/>
    </w:rPr>
  </w:style>
  <w:style w:type="paragraph" w:customStyle="1" w:styleId="577A37CBADF946D088EF2EA98C1ED0189">
    <w:name w:val="577A37CBADF946D088EF2EA98C1ED0189"/>
    <w:rsid w:val="003E2E0C"/>
    <w:pPr>
      <w:spacing w:after="100" w:line="240" w:lineRule="auto"/>
    </w:pPr>
    <w:rPr>
      <w:rFonts w:ascii="Times New Roman" w:eastAsiaTheme="minorHAnsi" w:hAnsi="Times New Roman" w:cs="Times New Roman"/>
      <w:sz w:val="24"/>
      <w:szCs w:val="24"/>
    </w:rPr>
  </w:style>
  <w:style w:type="paragraph" w:customStyle="1" w:styleId="7E87AE6D7CF1410C90F5CABA92AB520A9">
    <w:name w:val="7E87AE6D7CF1410C90F5CABA92AB520A9"/>
    <w:rsid w:val="003E2E0C"/>
    <w:pPr>
      <w:spacing w:after="100" w:line="240" w:lineRule="auto"/>
    </w:pPr>
    <w:rPr>
      <w:rFonts w:ascii="Times New Roman" w:eastAsiaTheme="minorHAnsi" w:hAnsi="Times New Roman" w:cs="Times New Roman"/>
      <w:sz w:val="24"/>
      <w:szCs w:val="24"/>
    </w:rPr>
  </w:style>
  <w:style w:type="paragraph" w:customStyle="1" w:styleId="1FB40766D5EF420F9F8F4CE2CEC09FF69">
    <w:name w:val="1FB40766D5EF420F9F8F4CE2CEC09FF69"/>
    <w:rsid w:val="003E2E0C"/>
    <w:pPr>
      <w:spacing w:after="100" w:line="240" w:lineRule="auto"/>
    </w:pPr>
    <w:rPr>
      <w:rFonts w:ascii="Times New Roman" w:eastAsiaTheme="minorHAnsi" w:hAnsi="Times New Roman" w:cs="Times New Roman"/>
      <w:sz w:val="24"/>
      <w:szCs w:val="24"/>
    </w:rPr>
  </w:style>
  <w:style w:type="paragraph" w:customStyle="1" w:styleId="BFCCE201372D43309392622BC21DBAFD9">
    <w:name w:val="BFCCE201372D43309392622BC21DBAFD9"/>
    <w:rsid w:val="003E2E0C"/>
    <w:pPr>
      <w:spacing w:after="100" w:line="240" w:lineRule="auto"/>
    </w:pPr>
    <w:rPr>
      <w:rFonts w:ascii="Times New Roman" w:eastAsiaTheme="minorHAnsi" w:hAnsi="Times New Roman" w:cs="Times New Roman"/>
      <w:sz w:val="24"/>
      <w:szCs w:val="24"/>
    </w:rPr>
  </w:style>
  <w:style w:type="paragraph" w:customStyle="1" w:styleId="A360AA5EB226426186D86811D392909F9">
    <w:name w:val="A360AA5EB226426186D86811D392909F9"/>
    <w:rsid w:val="003E2E0C"/>
    <w:pPr>
      <w:spacing w:after="100" w:line="240" w:lineRule="auto"/>
    </w:pPr>
    <w:rPr>
      <w:rFonts w:ascii="Times New Roman" w:eastAsiaTheme="minorHAnsi" w:hAnsi="Times New Roman" w:cs="Times New Roman"/>
      <w:sz w:val="24"/>
      <w:szCs w:val="24"/>
    </w:rPr>
  </w:style>
  <w:style w:type="paragraph" w:customStyle="1" w:styleId="E19CB3A6A5B54F8081D7DC8065AF3AD59">
    <w:name w:val="E19CB3A6A5B54F8081D7DC8065AF3AD59"/>
    <w:rsid w:val="003E2E0C"/>
    <w:pPr>
      <w:spacing w:after="100" w:line="240" w:lineRule="auto"/>
    </w:pPr>
    <w:rPr>
      <w:rFonts w:ascii="Times New Roman" w:eastAsiaTheme="minorHAnsi" w:hAnsi="Times New Roman" w:cs="Times New Roman"/>
      <w:sz w:val="24"/>
      <w:szCs w:val="24"/>
    </w:rPr>
  </w:style>
  <w:style w:type="paragraph" w:customStyle="1" w:styleId="06BB527385BB4BCAA6D79A7DFB2128BC9">
    <w:name w:val="06BB527385BB4BCAA6D79A7DFB2128BC9"/>
    <w:rsid w:val="003E2E0C"/>
    <w:pPr>
      <w:spacing w:after="100" w:line="240" w:lineRule="auto"/>
    </w:pPr>
    <w:rPr>
      <w:rFonts w:ascii="Times New Roman" w:eastAsiaTheme="minorHAnsi" w:hAnsi="Times New Roman" w:cs="Times New Roman"/>
      <w:sz w:val="24"/>
      <w:szCs w:val="24"/>
    </w:rPr>
  </w:style>
  <w:style w:type="paragraph" w:customStyle="1" w:styleId="FEB1319E77DF42C1B4B846030FBE0C5F8">
    <w:name w:val="FEB1319E77DF42C1B4B846030FBE0C5F8"/>
    <w:rsid w:val="003E2E0C"/>
    <w:pPr>
      <w:spacing w:after="100" w:line="240" w:lineRule="auto"/>
    </w:pPr>
    <w:rPr>
      <w:rFonts w:ascii="Times New Roman" w:eastAsiaTheme="minorHAnsi" w:hAnsi="Times New Roman" w:cs="Times New Roman"/>
      <w:sz w:val="24"/>
      <w:szCs w:val="24"/>
    </w:rPr>
  </w:style>
  <w:style w:type="paragraph" w:customStyle="1" w:styleId="3E67BDC59F0F47A9AA4BEFB1F9DAC8D28">
    <w:name w:val="3E67BDC59F0F47A9AA4BEFB1F9DAC8D28"/>
    <w:rsid w:val="003E2E0C"/>
    <w:pPr>
      <w:spacing w:after="100" w:line="240" w:lineRule="auto"/>
    </w:pPr>
    <w:rPr>
      <w:rFonts w:ascii="Times New Roman" w:eastAsiaTheme="minorHAnsi" w:hAnsi="Times New Roman" w:cs="Times New Roman"/>
      <w:sz w:val="24"/>
      <w:szCs w:val="24"/>
    </w:rPr>
  </w:style>
  <w:style w:type="paragraph" w:customStyle="1" w:styleId="7C0B7FDF10C34E678BC6A825B97BC5B48">
    <w:name w:val="7C0B7FDF10C34E678BC6A825B97BC5B48"/>
    <w:rsid w:val="003E2E0C"/>
    <w:pPr>
      <w:spacing w:after="100" w:line="240" w:lineRule="auto"/>
    </w:pPr>
    <w:rPr>
      <w:rFonts w:ascii="Times New Roman" w:eastAsiaTheme="minorHAnsi" w:hAnsi="Times New Roman" w:cs="Times New Roman"/>
      <w:sz w:val="24"/>
      <w:szCs w:val="24"/>
    </w:rPr>
  </w:style>
  <w:style w:type="paragraph" w:customStyle="1" w:styleId="DBDD5FED7F6649A38785EB80FEED66CB8">
    <w:name w:val="DBDD5FED7F6649A38785EB80FEED66CB8"/>
    <w:rsid w:val="003E2E0C"/>
    <w:pPr>
      <w:spacing w:after="100" w:line="240" w:lineRule="auto"/>
    </w:pPr>
    <w:rPr>
      <w:rFonts w:ascii="Times New Roman" w:eastAsiaTheme="minorHAnsi" w:hAnsi="Times New Roman" w:cs="Times New Roman"/>
      <w:sz w:val="24"/>
      <w:szCs w:val="24"/>
    </w:rPr>
  </w:style>
  <w:style w:type="paragraph" w:customStyle="1" w:styleId="2C2FAF76F6294C6A8931F1DA518538898">
    <w:name w:val="2C2FAF76F6294C6A8931F1DA51853889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8">
    <w:name w:val="3A05114AE3F54094A18129E825AFC5F3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8">
    <w:name w:val="DD354833FA8A401BB46C0CD5C2E2CE468"/>
    <w:rsid w:val="003E2E0C"/>
    <w:pPr>
      <w:spacing w:after="100" w:line="240" w:lineRule="auto"/>
    </w:pPr>
    <w:rPr>
      <w:rFonts w:ascii="Times New Roman" w:eastAsiaTheme="minorHAnsi" w:hAnsi="Times New Roman" w:cs="Times New Roman"/>
      <w:sz w:val="24"/>
      <w:szCs w:val="24"/>
    </w:rPr>
  </w:style>
  <w:style w:type="paragraph" w:customStyle="1" w:styleId="7F9E3A64F43A4FF9B28D1AB1DBB478CB8">
    <w:name w:val="7F9E3A64F43A4FF9B28D1AB1DBB478CB8"/>
    <w:rsid w:val="003E2E0C"/>
    <w:pPr>
      <w:spacing w:after="100" w:line="240" w:lineRule="auto"/>
    </w:pPr>
    <w:rPr>
      <w:rFonts w:ascii="Times New Roman" w:eastAsiaTheme="minorHAnsi" w:hAnsi="Times New Roman" w:cs="Times New Roman"/>
      <w:sz w:val="24"/>
      <w:szCs w:val="24"/>
    </w:rPr>
  </w:style>
  <w:style w:type="paragraph" w:customStyle="1" w:styleId="3A377BFC673C49508BAF097B84289F4E8">
    <w:name w:val="3A377BFC673C49508BAF097B84289F4E8"/>
    <w:rsid w:val="003E2E0C"/>
    <w:pPr>
      <w:spacing w:after="100" w:line="240" w:lineRule="auto"/>
    </w:pPr>
    <w:rPr>
      <w:rFonts w:ascii="Times New Roman" w:eastAsiaTheme="minorHAnsi" w:hAnsi="Times New Roman" w:cs="Times New Roman"/>
      <w:sz w:val="24"/>
      <w:szCs w:val="24"/>
    </w:rPr>
  </w:style>
  <w:style w:type="paragraph" w:customStyle="1" w:styleId="69C11568E95D4297A01A0923359836B18">
    <w:name w:val="69C11568E95D4297A01A0923359836B18"/>
    <w:rsid w:val="003E2E0C"/>
    <w:pPr>
      <w:spacing w:after="100" w:line="240" w:lineRule="auto"/>
    </w:pPr>
    <w:rPr>
      <w:rFonts w:ascii="Times New Roman" w:eastAsiaTheme="minorHAnsi" w:hAnsi="Times New Roman" w:cs="Times New Roman"/>
      <w:sz w:val="24"/>
      <w:szCs w:val="24"/>
    </w:rPr>
  </w:style>
  <w:style w:type="paragraph" w:customStyle="1" w:styleId="E6A4F4C64B3F4955B4C35511AB8A8A408">
    <w:name w:val="E6A4F4C64B3F4955B4C35511AB8A8A408"/>
    <w:rsid w:val="003E2E0C"/>
    <w:pPr>
      <w:spacing w:after="100" w:line="240" w:lineRule="auto"/>
    </w:pPr>
    <w:rPr>
      <w:rFonts w:ascii="Times New Roman" w:eastAsiaTheme="minorHAnsi" w:hAnsi="Times New Roman" w:cs="Times New Roman"/>
      <w:sz w:val="24"/>
      <w:szCs w:val="24"/>
    </w:rPr>
  </w:style>
  <w:style w:type="paragraph" w:customStyle="1" w:styleId="71AA0CA95EEF47ADA38BBD5F520BDDCC8">
    <w:name w:val="71AA0CA95EEF47ADA38BBD5F520BDDCC8"/>
    <w:rsid w:val="003E2E0C"/>
    <w:pPr>
      <w:spacing w:after="100" w:line="240" w:lineRule="auto"/>
    </w:pPr>
    <w:rPr>
      <w:rFonts w:ascii="Times New Roman" w:eastAsiaTheme="minorHAnsi" w:hAnsi="Times New Roman" w:cs="Times New Roman"/>
      <w:sz w:val="24"/>
      <w:szCs w:val="24"/>
    </w:rPr>
  </w:style>
  <w:style w:type="paragraph" w:customStyle="1" w:styleId="5C3850E4A8264336A3B539075257B18A8">
    <w:name w:val="5C3850E4A8264336A3B539075257B18A8"/>
    <w:rsid w:val="003E2E0C"/>
    <w:pPr>
      <w:spacing w:after="100" w:line="240" w:lineRule="auto"/>
    </w:pPr>
    <w:rPr>
      <w:rFonts w:ascii="Times New Roman" w:eastAsiaTheme="minorHAnsi" w:hAnsi="Times New Roman" w:cs="Times New Roman"/>
      <w:sz w:val="24"/>
      <w:szCs w:val="24"/>
    </w:rPr>
  </w:style>
  <w:style w:type="paragraph" w:customStyle="1" w:styleId="79AB532FBD664E2E925EB6302F9A40068">
    <w:name w:val="79AB532FBD664E2E925EB6302F9A40068"/>
    <w:rsid w:val="003E2E0C"/>
    <w:pPr>
      <w:spacing w:after="100" w:line="240" w:lineRule="auto"/>
    </w:pPr>
    <w:rPr>
      <w:rFonts w:ascii="Times New Roman" w:eastAsiaTheme="minorHAnsi" w:hAnsi="Times New Roman" w:cs="Times New Roman"/>
      <w:sz w:val="24"/>
      <w:szCs w:val="24"/>
    </w:rPr>
  </w:style>
  <w:style w:type="paragraph" w:customStyle="1" w:styleId="8E6AD456ECD344B6BAC80244C46329E78">
    <w:name w:val="8E6AD456ECD344B6BAC80244C46329E78"/>
    <w:rsid w:val="003E2E0C"/>
    <w:pPr>
      <w:spacing w:after="100" w:line="240" w:lineRule="auto"/>
    </w:pPr>
    <w:rPr>
      <w:rFonts w:ascii="Times New Roman" w:eastAsiaTheme="minorHAnsi" w:hAnsi="Times New Roman" w:cs="Times New Roman"/>
      <w:sz w:val="24"/>
      <w:szCs w:val="24"/>
    </w:rPr>
  </w:style>
  <w:style w:type="paragraph" w:customStyle="1" w:styleId="4EF7319A827F41C2A12B417D035D7F2E8">
    <w:name w:val="4EF7319A827F41C2A12B417D035D7F2E8"/>
    <w:rsid w:val="003E2E0C"/>
    <w:pPr>
      <w:spacing w:after="100" w:line="240" w:lineRule="auto"/>
    </w:pPr>
    <w:rPr>
      <w:rFonts w:ascii="Times New Roman" w:eastAsiaTheme="minorHAnsi" w:hAnsi="Times New Roman" w:cs="Times New Roman"/>
      <w:sz w:val="24"/>
      <w:szCs w:val="24"/>
    </w:rPr>
  </w:style>
  <w:style w:type="paragraph" w:customStyle="1" w:styleId="FA667CF77D254B84846B5615E5E249478">
    <w:name w:val="FA667CF77D254B84846B5615E5E249478"/>
    <w:rsid w:val="003E2E0C"/>
    <w:pPr>
      <w:spacing w:after="100" w:line="240" w:lineRule="auto"/>
    </w:pPr>
    <w:rPr>
      <w:rFonts w:ascii="Times New Roman" w:eastAsiaTheme="minorHAnsi" w:hAnsi="Times New Roman" w:cs="Times New Roman"/>
      <w:sz w:val="24"/>
      <w:szCs w:val="24"/>
    </w:rPr>
  </w:style>
  <w:style w:type="paragraph" w:customStyle="1" w:styleId="BDD6F269FBC54B5FB44306F97AE2502D8">
    <w:name w:val="BDD6F269FBC54B5FB44306F97AE2502D8"/>
    <w:rsid w:val="003E2E0C"/>
    <w:pPr>
      <w:spacing w:after="100" w:line="240" w:lineRule="auto"/>
    </w:pPr>
    <w:rPr>
      <w:rFonts w:ascii="Times New Roman" w:eastAsiaTheme="minorHAnsi" w:hAnsi="Times New Roman" w:cs="Times New Roman"/>
      <w:sz w:val="24"/>
      <w:szCs w:val="24"/>
    </w:rPr>
  </w:style>
  <w:style w:type="paragraph" w:customStyle="1" w:styleId="402E706477AB488B91F4A800212B6A388">
    <w:name w:val="402E706477AB488B91F4A800212B6A388"/>
    <w:rsid w:val="003E2E0C"/>
    <w:pPr>
      <w:spacing w:after="100" w:line="240" w:lineRule="auto"/>
    </w:pPr>
    <w:rPr>
      <w:rFonts w:ascii="Times New Roman" w:eastAsiaTheme="minorHAnsi" w:hAnsi="Times New Roman" w:cs="Times New Roman"/>
      <w:sz w:val="24"/>
      <w:szCs w:val="24"/>
    </w:rPr>
  </w:style>
  <w:style w:type="paragraph" w:customStyle="1" w:styleId="04761AD02D1348EDAB7DADC09EBD5E7B8">
    <w:name w:val="04761AD02D1348EDAB7DADC09EBD5E7B8"/>
    <w:rsid w:val="003E2E0C"/>
    <w:pPr>
      <w:spacing w:after="100" w:line="240" w:lineRule="auto"/>
    </w:pPr>
    <w:rPr>
      <w:rFonts w:ascii="Times New Roman" w:eastAsiaTheme="minorHAnsi" w:hAnsi="Times New Roman" w:cs="Times New Roman"/>
      <w:sz w:val="24"/>
      <w:szCs w:val="24"/>
    </w:rPr>
  </w:style>
  <w:style w:type="paragraph" w:customStyle="1" w:styleId="D81D89CDE5164116A136D126B92A98252">
    <w:name w:val="D81D89CDE5164116A136D126B92A98252"/>
    <w:rsid w:val="003E2E0C"/>
    <w:pPr>
      <w:spacing w:after="100" w:line="240" w:lineRule="auto"/>
    </w:pPr>
    <w:rPr>
      <w:rFonts w:ascii="Times New Roman" w:eastAsiaTheme="minorHAnsi" w:hAnsi="Times New Roman" w:cs="Times New Roman"/>
      <w:sz w:val="24"/>
      <w:szCs w:val="24"/>
    </w:rPr>
  </w:style>
  <w:style w:type="paragraph" w:customStyle="1" w:styleId="7A29A1D826354FE5AFB2116A3AC643062">
    <w:name w:val="7A29A1D826354FE5AFB2116A3AC643062"/>
    <w:rsid w:val="003E2E0C"/>
    <w:pPr>
      <w:spacing w:after="100" w:line="240" w:lineRule="auto"/>
    </w:pPr>
    <w:rPr>
      <w:rFonts w:ascii="Times New Roman" w:eastAsiaTheme="minorHAnsi" w:hAnsi="Times New Roman" w:cs="Times New Roman"/>
      <w:sz w:val="24"/>
      <w:szCs w:val="24"/>
    </w:rPr>
  </w:style>
  <w:style w:type="paragraph" w:customStyle="1" w:styleId="475D8430A34C4FBA8BA39FFE8B1D5FF72">
    <w:name w:val="475D8430A34C4FBA8BA39FFE8B1D5FF72"/>
    <w:rsid w:val="003E2E0C"/>
    <w:pPr>
      <w:spacing w:after="100" w:line="240" w:lineRule="auto"/>
    </w:pPr>
    <w:rPr>
      <w:rFonts w:ascii="Times New Roman" w:eastAsiaTheme="minorHAnsi" w:hAnsi="Times New Roman" w:cs="Times New Roman"/>
      <w:sz w:val="24"/>
      <w:szCs w:val="24"/>
    </w:rPr>
  </w:style>
  <w:style w:type="paragraph" w:customStyle="1" w:styleId="E5AAFDFD65C0482EA84EE473DB8AA9CE2">
    <w:name w:val="E5AAFDFD65C0482EA84EE473DB8AA9CE2"/>
    <w:rsid w:val="003E2E0C"/>
    <w:pPr>
      <w:spacing w:after="100" w:line="240" w:lineRule="auto"/>
    </w:pPr>
    <w:rPr>
      <w:rFonts w:ascii="Times New Roman" w:eastAsiaTheme="minorHAnsi" w:hAnsi="Times New Roman" w:cs="Times New Roman"/>
      <w:sz w:val="24"/>
      <w:szCs w:val="24"/>
    </w:rPr>
  </w:style>
  <w:style w:type="paragraph" w:customStyle="1" w:styleId="5B9476E4147546D986A645723511799C2">
    <w:name w:val="5B9476E4147546D986A645723511799C2"/>
    <w:rsid w:val="003E2E0C"/>
    <w:pPr>
      <w:spacing w:after="100" w:line="240" w:lineRule="auto"/>
    </w:pPr>
    <w:rPr>
      <w:rFonts w:ascii="Times New Roman" w:eastAsiaTheme="minorHAnsi" w:hAnsi="Times New Roman" w:cs="Times New Roman"/>
      <w:sz w:val="24"/>
      <w:szCs w:val="24"/>
    </w:rPr>
  </w:style>
  <w:style w:type="paragraph" w:customStyle="1" w:styleId="142543E2BF4748EBA8B08F86870BC4572">
    <w:name w:val="142543E2BF4748EBA8B08F86870BC4572"/>
    <w:rsid w:val="003E2E0C"/>
    <w:pPr>
      <w:spacing w:after="100" w:line="240" w:lineRule="auto"/>
    </w:pPr>
    <w:rPr>
      <w:rFonts w:ascii="Times New Roman" w:eastAsiaTheme="minorHAnsi" w:hAnsi="Times New Roman" w:cs="Times New Roman"/>
      <w:sz w:val="24"/>
      <w:szCs w:val="24"/>
    </w:rPr>
  </w:style>
  <w:style w:type="paragraph" w:customStyle="1" w:styleId="B23E1288B324458F9550657E1FE2DCD32">
    <w:name w:val="B23E1288B324458F9550657E1FE2DCD32"/>
    <w:rsid w:val="003E2E0C"/>
    <w:pPr>
      <w:spacing w:after="100" w:line="240" w:lineRule="auto"/>
    </w:pPr>
    <w:rPr>
      <w:rFonts w:ascii="Times New Roman" w:eastAsiaTheme="minorHAnsi" w:hAnsi="Times New Roman" w:cs="Times New Roman"/>
      <w:sz w:val="24"/>
      <w:szCs w:val="24"/>
    </w:rPr>
  </w:style>
  <w:style w:type="paragraph" w:customStyle="1" w:styleId="7B07B195D4CD459B99FC65965660FA8F2">
    <w:name w:val="7B07B195D4CD459B99FC65965660FA8F2"/>
    <w:rsid w:val="003E2E0C"/>
    <w:pPr>
      <w:spacing w:after="100" w:line="240" w:lineRule="auto"/>
    </w:pPr>
    <w:rPr>
      <w:rFonts w:ascii="Times New Roman" w:eastAsiaTheme="minorHAnsi" w:hAnsi="Times New Roman" w:cs="Times New Roman"/>
      <w:sz w:val="24"/>
      <w:szCs w:val="24"/>
    </w:rPr>
  </w:style>
  <w:style w:type="paragraph" w:customStyle="1" w:styleId="E624CD445A3F4F1AA92A5D4536D413262">
    <w:name w:val="E624CD445A3F4F1AA92A5D4536D413262"/>
    <w:rsid w:val="003E2E0C"/>
    <w:pPr>
      <w:spacing w:after="100" w:line="240" w:lineRule="auto"/>
    </w:pPr>
    <w:rPr>
      <w:rFonts w:ascii="Times New Roman" w:eastAsiaTheme="minorHAnsi" w:hAnsi="Times New Roman" w:cs="Times New Roman"/>
      <w:sz w:val="24"/>
      <w:szCs w:val="24"/>
    </w:rPr>
  </w:style>
  <w:style w:type="paragraph" w:customStyle="1" w:styleId="154F4568FE304788AB47290C503456762">
    <w:name w:val="154F4568FE304788AB47290C503456762"/>
    <w:rsid w:val="003E2E0C"/>
    <w:pPr>
      <w:spacing w:after="100" w:line="240" w:lineRule="auto"/>
    </w:pPr>
    <w:rPr>
      <w:rFonts w:ascii="Times New Roman" w:eastAsiaTheme="minorHAnsi" w:hAnsi="Times New Roman" w:cs="Times New Roman"/>
      <w:sz w:val="24"/>
      <w:szCs w:val="24"/>
    </w:rPr>
  </w:style>
  <w:style w:type="paragraph" w:customStyle="1" w:styleId="AE391408F57B42169004D1FD978279662">
    <w:name w:val="AE391408F57B42169004D1FD978279662"/>
    <w:rsid w:val="003E2E0C"/>
    <w:pPr>
      <w:spacing w:after="100" w:line="240" w:lineRule="auto"/>
    </w:pPr>
    <w:rPr>
      <w:rFonts w:ascii="Times New Roman" w:eastAsiaTheme="minorHAnsi" w:hAnsi="Times New Roman" w:cs="Times New Roman"/>
      <w:sz w:val="24"/>
      <w:szCs w:val="24"/>
    </w:rPr>
  </w:style>
  <w:style w:type="paragraph" w:customStyle="1" w:styleId="7295741D176D4ADCB006D294008040E72">
    <w:name w:val="7295741D176D4ADCB006D294008040E72"/>
    <w:rsid w:val="003E2E0C"/>
    <w:pPr>
      <w:spacing w:after="100" w:line="240" w:lineRule="auto"/>
    </w:pPr>
    <w:rPr>
      <w:rFonts w:ascii="Times New Roman" w:eastAsiaTheme="minorHAnsi" w:hAnsi="Times New Roman" w:cs="Times New Roman"/>
      <w:sz w:val="24"/>
      <w:szCs w:val="24"/>
    </w:rPr>
  </w:style>
  <w:style w:type="paragraph" w:customStyle="1" w:styleId="C51C339EAD124671A35A11F5720C27B12">
    <w:name w:val="C51C339EAD124671A35A11F5720C27B12"/>
    <w:rsid w:val="003E2E0C"/>
    <w:pPr>
      <w:spacing w:after="100" w:line="240" w:lineRule="auto"/>
    </w:pPr>
    <w:rPr>
      <w:rFonts w:ascii="Times New Roman" w:eastAsiaTheme="minorHAnsi" w:hAnsi="Times New Roman" w:cs="Times New Roman"/>
      <w:sz w:val="24"/>
      <w:szCs w:val="24"/>
    </w:rPr>
  </w:style>
  <w:style w:type="paragraph" w:customStyle="1" w:styleId="D2D960B9D1FC45B68BCE8E31A4E27D442">
    <w:name w:val="D2D960B9D1FC45B68BCE8E31A4E27D442"/>
    <w:rsid w:val="003E2E0C"/>
    <w:pPr>
      <w:spacing w:after="100" w:line="240" w:lineRule="auto"/>
    </w:pPr>
    <w:rPr>
      <w:rFonts w:ascii="Times New Roman" w:eastAsiaTheme="minorHAnsi" w:hAnsi="Times New Roman" w:cs="Times New Roman"/>
      <w:sz w:val="24"/>
      <w:szCs w:val="24"/>
    </w:rPr>
  </w:style>
  <w:style w:type="paragraph" w:customStyle="1" w:styleId="73C66711DFFD4DA9B6D822F4B1E6886C2">
    <w:name w:val="73C66711DFFD4DA9B6D822F4B1E6886C2"/>
    <w:rsid w:val="003E2E0C"/>
    <w:pPr>
      <w:spacing w:after="100" w:line="240" w:lineRule="auto"/>
    </w:pPr>
    <w:rPr>
      <w:rFonts w:ascii="Times New Roman" w:eastAsiaTheme="minorHAnsi" w:hAnsi="Times New Roman" w:cs="Times New Roman"/>
      <w:sz w:val="24"/>
      <w:szCs w:val="24"/>
    </w:rPr>
  </w:style>
  <w:style w:type="paragraph" w:customStyle="1" w:styleId="30BF8162F5BC4BAEA2FF950BEC6C8BC12">
    <w:name w:val="30BF8162F5BC4BAEA2FF950BEC6C8BC12"/>
    <w:rsid w:val="003E2E0C"/>
    <w:pPr>
      <w:spacing w:after="100" w:line="240" w:lineRule="auto"/>
    </w:pPr>
    <w:rPr>
      <w:rFonts w:ascii="Times New Roman" w:eastAsiaTheme="minorHAnsi" w:hAnsi="Times New Roman" w:cs="Times New Roman"/>
      <w:sz w:val="24"/>
      <w:szCs w:val="24"/>
    </w:rPr>
  </w:style>
  <w:style w:type="paragraph" w:customStyle="1" w:styleId="7929AB1FBE6E4643904DF4C0215BBC2A2">
    <w:name w:val="7929AB1FBE6E4643904DF4C0215BBC2A2"/>
    <w:rsid w:val="003E2E0C"/>
    <w:pPr>
      <w:spacing w:after="100" w:line="240" w:lineRule="auto"/>
    </w:pPr>
    <w:rPr>
      <w:rFonts w:ascii="Times New Roman" w:eastAsiaTheme="minorHAnsi" w:hAnsi="Times New Roman" w:cs="Times New Roman"/>
      <w:sz w:val="24"/>
      <w:szCs w:val="24"/>
    </w:rPr>
  </w:style>
  <w:style w:type="paragraph" w:customStyle="1" w:styleId="F13B678CE7D94D538BBAC986F56467C02">
    <w:name w:val="F13B678CE7D94D538BBAC986F56467C02"/>
    <w:rsid w:val="003E2E0C"/>
    <w:pPr>
      <w:spacing w:after="100" w:line="240" w:lineRule="auto"/>
    </w:pPr>
    <w:rPr>
      <w:rFonts w:ascii="Times New Roman" w:eastAsiaTheme="minorHAnsi" w:hAnsi="Times New Roman" w:cs="Times New Roman"/>
      <w:sz w:val="24"/>
      <w:szCs w:val="24"/>
    </w:rPr>
  </w:style>
  <w:style w:type="paragraph" w:customStyle="1" w:styleId="9C4829B3F4F24C75B65AD296945971032">
    <w:name w:val="9C4829B3F4F24C75B65AD296945971032"/>
    <w:rsid w:val="003E2E0C"/>
    <w:pPr>
      <w:spacing w:after="100" w:line="240" w:lineRule="auto"/>
    </w:pPr>
    <w:rPr>
      <w:rFonts w:ascii="Times New Roman" w:eastAsiaTheme="minorHAnsi" w:hAnsi="Times New Roman" w:cs="Times New Roman"/>
      <w:sz w:val="24"/>
      <w:szCs w:val="24"/>
    </w:rPr>
  </w:style>
  <w:style w:type="paragraph" w:customStyle="1" w:styleId="9B9CA523441A44F59B05B0FBFC508FCC2">
    <w:name w:val="9B9CA523441A44F59B05B0FBFC508FCC2"/>
    <w:rsid w:val="003E2E0C"/>
    <w:pPr>
      <w:spacing w:after="100" w:line="240" w:lineRule="auto"/>
    </w:pPr>
    <w:rPr>
      <w:rFonts w:ascii="Times New Roman" w:eastAsiaTheme="minorHAnsi" w:hAnsi="Times New Roman" w:cs="Times New Roman"/>
      <w:sz w:val="24"/>
      <w:szCs w:val="24"/>
    </w:rPr>
  </w:style>
  <w:style w:type="paragraph" w:customStyle="1" w:styleId="2C248CB07B1946FFB4709FFFC03F49552">
    <w:name w:val="2C248CB07B1946FFB4709FFFC03F49552"/>
    <w:rsid w:val="003E2E0C"/>
    <w:pPr>
      <w:spacing w:after="100" w:line="240" w:lineRule="auto"/>
    </w:pPr>
    <w:rPr>
      <w:rFonts w:ascii="Times New Roman" w:eastAsiaTheme="minorHAnsi" w:hAnsi="Times New Roman" w:cs="Times New Roman"/>
      <w:sz w:val="24"/>
      <w:szCs w:val="24"/>
    </w:rPr>
  </w:style>
  <w:style w:type="paragraph" w:customStyle="1" w:styleId="E81105F552F9410EB5D82ECFCB7FE7042">
    <w:name w:val="E81105F552F9410EB5D82ECFCB7FE7042"/>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2">
    <w:name w:val="C434134E2A94434898481591938CD5052"/>
    <w:rsid w:val="003E2E0C"/>
    <w:pPr>
      <w:spacing w:after="100" w:line="240" w:lineRule="auto"/>
    </w:pPr>
    <w:rPr>
      <w:rFonts w:ascii="Times New Roman" w:eastAsiaTheme="minorHAnsi" w:hAnsi="Times New Roman" w:cs="Times New Roman"/>
      <w:sz w:val="24"/>
      <w:szCs w:val="24"/>
    </w:rPr>
  </w:style>
  <w:style w:type="paragraph" w:customStyle="1" w:styleId="04E7AA1B92264839A4605C0FA3997EB72">
    <w:name w:val="04E7AA1B92264839A4605C0FA3997EB72"/>
    <w:rsid w:val="003E2E0C"/>
    <w:pPr>
      <w:spacing w:after="100" w:line="240" w:lineRule="auto"/>
    </w:pPr>
    <w:rPr>
      <w:rFonts w:ascii="Times New Roman" w:eastAsiaTheme="minorHAnsi" w:hAnsi="Times New Roman" w:cs="Times New Roman"/>
      <w:sz w:val="24"/>
      <w:szCs w:val="24"/>
    </w:rPr>
  </w:style>
  <w:style w:type="paragraph" w:customStyle="1" w:styleId="114B13D5DCFC4E2BB189A76C88F584B32">
    <w:name w:val="114B13D5DCFC4E2BB189A76C88F584B32"/>
    <w:rsid w:val="003E2E0C"/>
    <w:pPr>
      <w:spacing w:after="100" w:line="240" w:lineRule="auto"/>
    </w:pPr>
    <w:rPr>
      <w:rFonts w:ascii="Times New Roman" w:eastAsiaTheme="minorHAnsi" w:hAnsi="Times New Roman" w:cs="Times New Roman"/>
      <w:sz w:val="24"/>
      <w:szCs w:val="24"/>
    </w:rPr>
  </w:style>
  <w:style w:type="paragraph" w:customStyle="1" w:styleId="26C508458BBA4E6082AA868A5DEC4DB02">
    <w:name w:val="26C508458BBA4E6082AA868A5DEC4DB02"/>
    <w:rsid w:val="003E2E0C"/>
    <w:pPr>
      <w:spacing w:after="100" w:line="240" w:lineRule="auto"/>
    </w:pPr>
    <w:rPr>
      <w:rFonts w:ascii="Times New Roman" w:eastAsiaTheme="minorHAnsi" w:hAnsi="Times New Roman" w:cs="Times New Roman"/>
      <w:sz w:val="24"/>
      <w:szCs w:val="24"/>
    </w:rPr>
  </w:style>
  <w:style w:type="paragraph" w:customStyle="1" w:styleId="A6BA7EEA183F47D7B895CD77A2BB34172">
    <w:name w:val="A6BA7EEA183F47D7B895CD77A2BB34172"/>
    <w:rsid w:val="003E2E0C"/>
    <w:pPr>
      <w:spacing w:after="100" w:line="240" w:lineRule="auto"/>
    </w:pPr>
    <w:rPr>
      <w:rFonts w:ascii="Times New Roman" w:eastAsiaTheme="minorHAnsi" w:hAnsi="Times New Roman" w:cs="Times New Roman"/>
      <w:sz w:val="24"/>
      <w:szCs w:val="24"/>
    </w:rPr>
  </w:style>
  <w:style w:type="paragraph" w:customStyle="1" w:styleId="9A5D9493E32C4456B88626C949B0F2542">
    <w:name w:val="9A5D9493E32C4456B88626C949B0F2542"/>
    <w:rsid w:val="003E2E0C"/>
    <w:pPr>
      <w:spacing w:after="100" w:line="240" w:lineRule="auto"/>
    </w:pPr>
    <w:rPr>
      <w:rFonts w:ascii="Times New Roman" w:eastAsiaTheme="minorHAnsi" w:hAnsi="Times New Roman" w:cs="Times New Roman"/>
      <w:sz w:val="24"/>
      <w:szCs w:val="24"/>
    </w:rPr>
  </w:style>
  <w:style w:type="paragraph" w:customStyle="1" w:styleId="CCF2E44304F148A8A517042C22AFFAA52">
    <w:name w:val="CCF2E44304F148A8A517042C22AFFAA52"/>
    <w:rsid w:val="003E2E0C"/>
    <w:pPr>
      <w:spacing w:after="100" w:line="240" w:lineRule="auto"/>
    </w:pPr>
    <w:rPr>
      <w:rFonts w:ascii="Times New Roman" w:eastAsiaTheme="minorHAnsi" w:hAnsi="Times New Roman" w:cs="Times New Roman"/>
      <w:sz w:val="24"/>
      <w:szCs w:val="24"/>
    </w:rPr>
  </w:style>
  <w:style w:type="paragraph" w:customStyle="1" w:styleId="D33B717FBC8D421BA13F8B7EC14B85162">
    <w:name w:val="D33B717FBC8D421BA13F8B7EC14B85162"/>
    <w:rsid w:val="003E2E0C"/>
    <w:pPr>
      <w:spacing w:after="100" w:line="240" w:lineRule="auto"/>
    </w:pPr>
    <w:rPr>
      <w:rFonts w:ascii="Times New Roman" w:eastAsiaTheme="minorHAnsi" w:hAnsi="Times New Roman" w:cs="Times New Roman"/>
      <w:sz w:val="24"/>
      <w:szCs w:val="24"/>
    </w:rPr>
  </w:style>
  <w:style w:type="paragraph" w:customStyle="1" w:styleId="50A7C5FF8BEE41DD91F617F833255C8A2">
    <w:name w:val="50A7C5FF8BEE41DD91F617F833255C8A2"/>
    <w:rsid w:val="003E2E0C"/>
    <w:pPr>
      <w:spacing w:after="100" w:line="240" w:lineRule="auto"/>
    </w:pPr>
    <w:rPr>
      <w:rFonts w:ascii="Times New Roman" w:eastAsiaTheme="minorHAnsi" w:hAnsi="Times New Roman" w:cs="Times New Roman"/>
      <w:sz w:val="24"/>
      <w:szCs w:val="24"/>
    </w:rPr>
  </w:style>
  <w:style w:type="paragraph" w:customStyle="1" w:styleId="77E79941869C462A8A601B1C9B3CE1B82">
    <w:name w:val="77E79941869C462A8A601B1C9B3CE1B82"/>
    <w:rsid w:val="003E2E0C"/>
    <w:pPr>
      <w:spacing w:after="100" w:line="240" w:lineRule="auto"/>
    </w:pPr>
    <w:rPr>
      <w:rFonts w:ascii="Times New Roman" w:eastAsiaTheme="minorHAnsi" w:hAnsi="Times New Roman" w:cs="Times New Roman"/>
      <w:sz w:val="24"/>
      <w:szCs w:val="24"/>
    </w:rPr>
  </w:style>
  <w:style w:type="paragraph" w:customStyle="1" w:styleId="A95FDAB6590C495F9E47E0F992672ED42">
    <w:name w:val="A95FDAB6590C495F9E47E0F992672ED42"/>
    <w:rsid w:val="003E2E0C"/>
    <w:pPr>
      <w:spacing w:after="100" w:line="240" w:lineRule="auto"/>
    </w:pPr>
    <w:rPr>
      <w:rFonts w:ascii="Times New Roman" w:eastAsiaTheme="minorHAnsi" w:hAnsi="Times New Roman" w:cs="Times New Roman"/>
      <w:sz w:val="24"/>
      <w:szCs w:val="24"/>
    </w:rPr>
  </w:style>
  <w:style w:type="paragraph" w:customStyle="1" w:styleId="CD4D28DDD2584DBEBD44F7833FE82BB92">
    <w:name w:val="CD4D28DDD2584DBEBD44F7833FE82BB92"/>
    <w:rsid w:val="003E2E0C"/>
    <w:pPr>
      <w:spacing w:after="100" w:line="240" w:lineRule="auto"/>
    </w:pPr>
    <w:rPr>
      <w:rFonts w:ascii="Times New Roman" w:eastAsiaTheme="minorHAnsi" w:hAnsi="Times New Roman" w:cs="Times New Roman"/>
      <w:sz w:val="24"/>
      <w:szCs w:val="24"/>
    </w:rPr>
  </w:style>
  <w:style w:type="paragraph" w:customStyle="1" w:styleId="248634E7B4924334AE1D63D520F32D512">
    <w:name w:val="248634E7B4924334AE1D63D520F32D512"/>
    <w:rsid w:val="003E2E0C"/>
    <w:pPr>
      <w:spacing w:after="100" w:line="240" w:lineRule="auto"/>
    </w:pPr>
    <w:rPr>
      <w:rFonts w:ascii="Times New Roman" w:eastAsiaTheme="minorHAnsi" w:hAnsi="Times New Roman" w:cs="Times New Roman"/>
      <w:sz w:val="24"/>
      <w:szCs w:val="24"/>
    </w:rPr>
  </w:style>
  <w:style w:type="paragraph" w:customStyle="1" w:styleId="95E494C24AE949F2A127678A2DFAA1C42">
    <w:name w:val="95E494C24AE949F2A127678A2DFAA1C42"/>
    <w:rsid w:val="003E2E0C"/>
    <w:pPr>
      <w:spacing w:after="100" w:line="240" w:lineRule="auto"/>
    </w:pPr>
    <w:rPr>
      <w:rFonts w:ascii="Times New Roman" w:eastAsiaTheme="minorHAnsi" w:hAnsi="Times New Roman" w:cs="Times New Roman"/>
      <w:sz w:val="24"/>
      <w:szCs w:val="24"/>
    </w:rPr>
  </w:style>
  <w:style w:type="paragraph" w:customStyle="1" w:styleId="B3BE012D7BD0440C9888CCAB4B802FF32">
    <w:name w:val="B3BE012D7BD0440C9888CCAB4B802FF32"/>
    <w:rsid w:val="003E2E0C"/>
    <w:pPr>
      <w:spacing w:after="100" w:line="240" w:lineRule="auto"/>
    </w:pPr>
    <w:rPr>
      <w:rFonts w:ascii="Times New Roman" w:eastAsiaTheme="minorHAnsi" w:hAnsi="Times New Roman" w:cs="Times New Roman"/>
      <w:sz w:val="24"/>
      <w:szCs w:val="24"/>
    </w:rPr>
  </w:style>
  <w:style w:type="paragraph" w:customStyle="1" w:styleId="CD02B8986B4E435A84F36FC3AC5293AC2">
    <w:name w:val="CD02B8986B4E435A84F36FC3AC5293AC2"/>
    <w:rsid w:val="003E2E0C"/>
    <w:pPr>
      <w:spacing w:after="100" w:line="240" w:lineRule="auto"/>
    </w:pPr>
    <w:rPr>
      <w:rFonts w:ascii="Times New Roman" w:eastAsiaTheme="minorHAnsi" w:hAnsi="Times New Roman" w:cs="Times New Roman"/>
      <w:sz w:val="24"/>
      <w:szCs w:val="24"/>
    </w:rPr>
  </w:style>
  <w:style w:type="paragraph" w:customStyle="1" w:styleId="2256F5F5413F4C7AB8AEAA4FB7BA2720">
    <w:name w:val="2256F5F5413F4C7AB8AEAA4FB7BA2720"/>
    <w:rsid w:val="003E2E0C"/>
    <w:pPr>
      <w:spacing w:after="100" w:line="240" w:lineRule="auto"/>
    </w:pPr>
    <w:rPr>
      <w:rFonts w:ascii="Times New Roman" w:eastAsiaTheme="minorHAnsi" w:hAnsi="Times New Roman" w:cs="Times New Roman"/>
      <w:sz w:val="24"/>
      <w:szCs w:val="24"/>
    </w:rPr>
  </w:style>
  <w:style w:type="paragraph" w:customStyle="1" w:styleId="AC556DCC557D452B833F9AAE5DE235BE">
    <w:name w:val="AC556DCC557D452B833F9AAE5DE235BE"/>
    <w:rsid w:val="003E2E0C"/>
    <w:pPr>
      <w:spacing w:after="100" w:line="240" w:lineRule="auto"/>
    </w:pPr>
    <w:rPr>
      <w:rFonts w:ascii="Times New Roman" w:eastAsiaTheme="minorHAnsi" w:hAnsi="Times New Roman" w:cs="Times New Roman"/>
      <w:sz w:val="24"/>
      <w:szCs w:val="24"/>
    </w:rPr>
  </w:style>
  <w:style w:type="paragraph" w:customStyle="1" w:styleId="CAF67D86E6DF49AF84F34865C9807E44">
    <w:name w:val="CAF67D86E6DF49AF84F34865C9807E44"/>
    <w:rsid w:val="003E2E0C"/>
    <w:pPr>
      <w:spacing w:after="100" w:line="240" w:lineRule="auto"/>
    </w:pPr>
    <w:rPr>
      <w:rFonts w:ascii="Times New Roman" w:eastAsiaTheme="minorHAnsi" w:hAnsi="Times New Roman" w:cs="Times New Roman"/>
      <w:sz w:val="24"/>
      <w:szCs w:val="24"/>
    </w:rPr>
  </w:style>
  <w:style w:type="paragraph" w:customStyle="1" w:styleId="5825DEC7B0CE42B69F9C88B3ECDCC70B">
    <w:name w:val="5825DEC7B0CE42B69F9C88B3ECDCC70B"/>
    <w:rsid w:val="003E2E0C"/>
    <w:pPr>
      <w:spacing w:after="100" w:line="240" w:lineRule="auto"/>
    </w:pPr>
    <w:rPr>
      <w:rFonts w:ascii="Times New Roman" w:eastAsiaTheme="minorHAnsi" w:hAnsi="Times New Roman" w:cs="Times New Roman"/>
      <w:sz w:val="24"/>
      <w:szCs w:val="24"/>
    </w:rPr>
  </w:style>
  <w:style w:type="paragraph" w:customStyle="1" w:styleId="8F5C2D09E1024291BB5108DFA0459052">
    <w:name w:val="8F5C2D09E1024291BB5108DFA0459052"/>
    <w:rsid w:val="003E2E0C"/>
    <w:pPr>
      <w:spacing w:after="100" w:line="240" w:lineRule="auto"/>
    </w:pPr>
    <w:rPr>
      <w:rFonts w:ascii="Times New Roman" w:eastAsiaTheme="minorHAnsi" w:hAnsi="Times New Roman" w:cs="Times New Roman"/>
      <w:sz w:val="24"/>
      <w:szCs w:val="24"/>
    </w:rPr>
  </w:style>
  <w:style w:type="paragraph" w:customStyle="1" w:styleId="027A1E8F58EB4B3498726D63F1F7740D">
    <w:name w:val="027A1E8F58EB4B3498726D63F1F7740D"/>
    <w:rsid w:val="003E2E0C"/>
    <w:pPr>
      <w:spacing w:after="100" w:line="240" w:lineRule="auto"/>
    </w:pPr>
    <w:rPr>
      <w:rFonts w:ascii="Times New Roman" w:eastAsiaTheme="minorHAnsi" w:hAnsi="Times New Roman" w:cs="Times New Roman"/>
      <w:sz w:val="24"/>
      <w:szCs w:val="24"/>
    </w:rPr>
  </w:style>
  <w:style w:type="paragraph" w:customStyle="1" w:styleId="D85E179DB330433C9B4F7E87B86C776E">
    <w:name w:val="D85E179DB330433C9B4F7E87B86C776E"/>
    <w:rsid w:val="003E2E0C"/>
    <w:pPr>
      <w:spacing w:after="100" w:line="240" w:lineRule="auto"/>
    </w:pPr>
    <w:rPr>
      <w:rFonts w:ascii="Times New Roman" w:eastAsiaTheme="minorHAnsi" w:hAnsi="Times New Roman" w:cs="Times New Roman"/>
      <w:sz w:val="24"/>
      <w:szCs w:val="24"/>
    </w:rPr>
  </w:style>
  <w:style w:type="paragraph" w:customStyle="1" w:styleId="F322F95FE2E8499387536EA12C27EA23">
    <w:name w:val="F322F95FE2E8499387536EA12C27EA23"/>
    <w:rsid w:val="003E2E0C"/>
    <w:pPr>
      <w:spacing w:after="100" w:line="240" w:lineRule="auto"/>
    </w:pPr>
    <w:rPr>
      <w:rFonts w:ascii="Times New Roman" w:eastAsiaTheme="minorHAnsi" w:hAnsi="Times New Roman" w:cs="Times New Roman"/>
      <w:sz w:val="24"/>
      <w:szCs w:val="24"/>
    </w:rPr>
  </w:style>
  <w:style w:type="paragraph" w:customStyle="1" w:styleId="8702294B0F1F46ED8863327DCB427A66">
    <w:name w:val="8702294B0F1F46ED8863327DCB427A66"/>
    <w:rsid w:val="00C9675A"/>
  </w:style>
  <w:style w:type="paragraph" w:customStyle="1" w:styleId="FE93AF66D35E472D861D7AE9B2A6AD5E">
    <w:name w:val="FE93AF66D35E472D861D7AE9B2A6AD5E"/>
    <w:rsid w:val="00C9675A"/>
  </w:style>
  <w:style w:type="paragraph" w:customStyle="1" w:styleId="8A83077AFECA4DCF88D3A59701295927">
    <w:name w:val="8A83077AFECA4DCF88D3A59701295927"/>
    <w:rsid w:val="00C9675A"/>
  </w:style>
  <w:style w:type="paragraph" w:customStyle="1" w:styleId="DC52BBBD9EC74139ABFF3586E2096C53">
    <w:name w:val="DC52BBBD9EC74139ABFF3586E2096C53"/>
    <w:rsid w:val="00C9675A"/>
  </w:style>
  <w:style w:type="paragraph" w:customStyle="1" w:styleId="73F8C45B396842EE90349A3264F2A9E9">
    <w:name w:val="73F8C45B396842EE90349A3264F2A9E9"/>
    <w:rsid w:val="00C9675A"/>
  </w:style>
  <w:style w:type="paragraph" w:customStyle="1" w:styleId="D8333E69A9BA4AB08175AF08AB58B71A">
    <w:name w:val="D8333E69A9BA4AB08175AF08AB58B71A"/>
    <w:rsid w:val="00C9675A"/>
  </w:style>
  <w:style w:type="paragraph" w:customStyle="1" w:styleId="9F1E3790EACF46E893E5313F62410238">
    <w:name w:val="9F1E3790EACF46E893E5313F62410238"/>
    <w:rsid w:val="00C9675A"/>
  </w:style>
  <w:style w:type="paragraph" w:customStyle="1" w:styleId="CAC1B968286F4A2EBF1D1BB12F222EFC">
    <w:name w:val="CAC1B968286F4A2EBF1D1BB12F222EFC"/>
    <w:rsid w:val="00C9675A"/>
  </w:style>
  <w:style w:type="paragraph" w:customStyle="1" w:styleId="E34EAF0D5E524AC28BEA865B43C315E7">
    <w:name w:val="E34EAF0D5E524AC28BEA865B43C315E7"/>
    <w:rsid w:val="00C9675A"/>
  </w:style>
  <w:style w:type="paragraph" w:customStyle="1" w:styleId="8C44CBC7D53A40FC90D401667012998F">
    <w:name w:val="8C44CBC7D53A40FC90D401667012998F"/>
    <w:rsid w:val="00C9675A"/>
  </w:style>
  <w:style w:type="paragraph" w:customStyle="1" w:styleId="D07776B197BE4D668989DA76A2FDA153">
    <w:name w:val="D07776B197BE4D668989DA76A2FDA153"/>
    <w:rsid w:val="00C9675A"/>
  </w:style>
  <w:style w:type="paragraph" w:customStyle="1" w:styleId="EBAFDE3ED9074A7B82DCDD11FBD44467">
    <w:name w:val="EBAFDE3ED9074A7B82DCDD11FBD44467"/>
    <w:rsid w:val="00C9675A"/>
  </w:style>
  <w:style w:type="paragraph" w:customStyle="1" w:styleId="0B6476B9552D440F95CBA3C3FD14774E">
    <w:name w:val="0B6476B9552D440F95CBA3C3FD14774E"/>
    <w:rsid w:val="00C9675A"/>
  </w:style>
  <w:style w:type="paragraph" w:customStyle="1" w:styleId="E78C3B6CED3D4C1DAD7C05DB352B36ED">
    <w:name w:val="E78C3B6CED3D4C1DAD7C05DB352B36ED"/>
    <w:rsid w:val="00C9675A"/>
  </w:style>
  <w:style w:type="paragraph" w:customStyle="1" w:styleId="503C2BD93DB541F28E2EC2A718239B8F">
    <w:name w:val="503C2BD93DB541F28E2EC2A718239B8F"/>
    <w:rsid w:val="00C9675A"/>
  </w:style>
  <w:style w:type="paragraph" w:customStyle="1" w:styleId="3661A90CDE3B44EABACC1DA301D0AE96">
    <w:name w:val="3661A90CDE3B44EABACC1DA301D0AE96"/>
    <w:rsid w:val="00C9675A"/>
  </w:style>
  <w:style w:type="paragraph" w:customStyle="1" w:styleId="8232DD3A6D00437BBD7E241DCE443215">
    <w:name w:val="8232DD3A6D00437BBD7E241DCE443215"/>
    <w:rsid w:val="00C9675A"/>
  </w:style>
  <w:style w:type="paragraph" w:customStyle="1" w:styleId="82C2E93C4FC2447BBD5A5FA3509AE3AD">
    <w:name w:val="82C2E93C4FC2447BBD5A5FA3509AE3AD"/>
    <w:rsid w:val="00C9675A"/>
  </w:style>
  <w:style w:type="paragraph" w:customStyle="1" w:styleId="015B4AEE16FF4E2EBB8C096C53FE3037">
    <w:name w:val="015B4AEE16FF4E2EBB8C096C53FE3037"/>
    <w:rsid w:val="00C9675A"/>
  </w:style>
  <w:style w:type="paragraph" w:customStyle="1" w:styleId="6CAB9F85B1CD443D82E35917505ED8EF">
    <w:name w:val="6CAB9F85B1CD443D82E35917505ED8EF"/>
    <w:rsid w:val="00C9675A"/>
  </w:style>
  <w:style w:type="paragraph" w:customStyle="1" w:styleId="BF211F367B304D10B500A9D731040B5A">
    <w:name w:val="BF211F367B304D10B500A9D731040B5A"/>
    <w:rsid w:val="00C9675A"/>
  </w:style>
  <w:style w:type="paragraph" w:customStyle="1" w:styleId="1CC8E578412848DAAA9617E1D3038475">
    <w:name w:val="1CC8E578412848DAAA9617E1D3038475"/>
    <w:rsid w:val="00C9675A"/>
  </w:style>
  <w:style w:type="paragraph" w:customStyle="1" w:styleId="E09F589D2E0D4FD9AAF18F730E0D8DF8">
    <w:name w:val="E09F589D2E0D4FD9AAF18F730E0D8DF8"/>
    <w:rsid w:val="00C9675A"/>
  </w:style>
  <w:style w:type="paragraph" w:customStyle="1" w:styleId="F984263CB4044371B21556D2A5074013">
    <w:name w:val="F984263CB4044371B21556D2A5074013"/>
    <w:rsid w:val="00C9675A"/>
  </w:style>
  <w:style w:type="paragraph" w:customStyle="1" w:styleId="518A6A8762CD43228D5185A5E14579ED">
    <w:name w:val="518A6A8762CD43228D5185A5E14579ED"/>
    <w:rsid w:val="00C9675A"/>
  </w:style>
  <w:style w:type="paragraph" w:customStyle="1" w:styleId="F2A34AA7D286459087DA4F8F735FD478">
    <w:name w:val="F2A34AA7D286459087DA4F8F735FD478"/>
    <w:rsid w:val="00C9675A"/>
  </w:style>
  <w:style w:type="paragraph" w:customStyle="1" w:styleId="77F44A5C69F64F689CFDAEEE20C4AAEE">
    <w:name w:val="77F44A5C69F64F689CFDAEEE20C4AAEE"/>
    <w:rsid w:val="00C9675A"/>
  </w:style>
  <w:style w:type="paragraph" w:customStyle="1" w:styleId="9DE0A8DD89964BD190FDC73A33A45A91">
    <w:name w:val="9DE0A8DD89964BD190FDC73A33A45A91"/>
    <w:rsid w:val="00C9675A"/>
  </w:style>
  <w:style w:type="paragraph" w:customStyle="1" w:styleId="8147308E5CB44B3CBB499969A06A5507">
    <w:name w:val="8147308E5CB44B3CBB499969A06A5507"/>
    <w:rsid w:val="00C9675A"/>
  </w:style>
  <w:style w:type="paragraph" w:customStyle="1" w:styleId="98A4AD01582A4C22B652C51E10EC367E">
    <w:name w:val="98A4AD01582A4C22B652C51E10EC367E"/>
    <w:rsid w:val="00C9675A"/>
  </w:style>
  <w:style w:type="paragraph" w:customStyle="1" w:styleId="1F4BFC10A95E4D8AB4474B9C5DB9302B">
    <w:name w:val="1F4BFC10A95E4D8AB4474B9C5DB9302B"/>
    <w:rsid w:val="00C9675A"/>
  </w:style>
  <w:style w:type="paragraph" w:customStyle="1" w:styleId="A917464C688A4D939299AA62013B1FF2">
    <w:name w:val="A917464C688A4D939299AA62013B1FF2"/>
    <w:rsid w:val="00C9675A"/>
  </w:style>
  <w:style w:type="paragraph" w:customStyle="1" w:styleId="F064FBF329CB4715A1F3D9711D8AA92D">
    <w:name w:val="F064FBF329CB4715A1F3D9711D8AA92D"/>
    <w:rsid w:val="00C9675A"/>
  </w:style>
  <w:style w:type="paragraph" w:customStyle="1" w:styleId="4B40AA57EFFF4810ADC40AE5B77801EC">
    <w:name w:val="4B40AA57EFFF4810ADC40AE5B77801EC"/>
    <w:rsid w:val="00C9675A"/>
  </w:style>
  <w:style w:type="paragraph" w:customStyle="1" w:styleId="78D6E55D468F4F739E92C58F1030097D">
    <w:name w:val="78D6E55D468F4F739E92C58F1030097D"/>
    <w:rsid w:val="00C9675A"/>
  </w:style>
  <w:style w:type="paragraph" w:customStyle="1" w:styleId="5A1E640458864C3897D010F98BE20C4D">
    <w:name w:val="5A1E640458864C3897D010F98BE20C4D"/>
    <w:rsid w:val="00C9675A"/>
  </w:style>
  <w:style w:type="paragraph" w:customStyle="1" w:styleId="9BE27D3D6F18434CB8E8E176A6474526">
    <w:name w:val="9BE27D3D6F18434CB8E8E176A6474526"/>
    <w:rsid w:val="00C9675A"/>
  </w:style>
  <w:style w:type="paragraph" w:customStyle="1" w:styleId="E6CCD0B057A1431B8BD7953FAA6F4DAA">
    <w:name w:val="E6CCD0B057A1431B8BD7953FAA6F4DAA"/>
    <w:rsid w:val="00C9675A"/>
  </w:style>
  <w:style w:type="paragraph" w:customStyle="1" w:styleId="B3DBD61C60084BAD96B4AB7EA6039594">
    <w:name w:val="B3DBD61C60084BAD96B4AB7EA6039594"/>
    <w:rsid w:val="00C9675A"/>
  </w:style>
  <w:style w:type="paragraph" w:customStyle="1" w:styleId="342E03F692B744EAAE5D30AB3B6B80FE">
    <w:name w:val="342E03F692B744EAAE5D30AB3B6B80FE"/>
    <w:rsid w:val="00C9675A"/>
  </w:style>
  <w:style w:type="paragraph" w:customStyle="1" w:styleId="17D04C5ED20947539244D446B6DB1736">
    <w:name w:val="17D04C5ED20947539244D446B6DB1736"/>
    <w:rsid w:val="00C9675A"/>
  </w:style>
  <w:style w:type="paragraph" w:customStyle="1" w:styleId="A569EECBAB6A4596BAEF9DB2F0DE3D15">
    <w:name w:val="A569EECBAB6A4596BAEF9DB2F0DE3D15"/>
    <w:rsid w:val="00C9675A"/>
  </w:style>
  <w:style w:type="paragraph" w:customStyle="1" w:styleId="82B4B0D780C547ACB024915E14D80C72">
    <w:name w:val="82B4B0D780C547ACB024915E14D80C72"/>
    <w:rsid w:val="00C9675A"/>
  </w:style>
  <w:style w:type="paragraph" w:customStyle="1" w:styleId="15F8C93E6B474FA195A4E4BEA64C14E4">
    <w:name w:val="15F8C93E6B474FA195A4E4BEA64C14E4"/>
    <w:rsid w:val="00C9675A"/>
  </w:style>
  <w:style w:type="paragraph" w:customStyle="1" w:styleId="AA27C371FA3747CDB8D51BD7739C4AFA">
    <w:name w:val="AA27C371FA3747CDB8D51BD7739C4AFA"/>
    <w:rsid w:val="00C9675A"/>
  </w:style>
  <w:style w:type="paragraph" w:customStyle="1" w:styleId="48AACB4E08F645E2921CD5314027F6B0">
    <w:name w:val="48AACB4E08F645E2921CD5314027F6B0"/>
    <w:rsid w:val="00C9675A"/>
  </w:style>
  <w:style w:type="paragraph" w:customStyle="1" w:styleId="BDED310F106543238F2667A8987F2C61">
    <w:name w:val="BDED310F106543238F2667A8987F2C61"/>
    <w:rsid w:val="00C9675A"/>
  </w:style>
  <w:style w:type="paragraph" w:customStyle="1" w:styleId="169731B981774A078FAB650397355DDF">
    <w:name w:val="169731B981774A078FAB650397355DDF"/>
    <w:rsid w:val="00C9675A"/>
  </w:style>
  <w:style w:type="paragraph" w:customStyle="1" w:styleId="86415611955646428466511120279520">
    <w:name w:val="86415611955646428466511120279520"/>
    <w:rsid w:val="00C9675A"/>
  </w:style>
  <w:style w:type="paragraph" w:customStyle="1" w:styleId="D43EDF8AA0084F54B743DE0DEB7AAB77">
    <w:name w:val="D43EDF8AA0084F54B743DE0DEB7AAB77"/>
    <w:rsid w:val="00C9675A"/>
  </w:style>
  <w:style w:type="paragraph" w:customStyle="1" w:styleId="6A18D63370C347C3A9DD9D3E21391768">
    <w:name w:val="6A18D63370C347C3A9DD9D3E21391768"/>
    <w:rsid w:val="00C9675A"/>
  </w:style>
  <w:style w:type="paragraph" w:customStyle="1" w:styleId="0D969C7CFCC04295BBF7CD15E266219D">
    <w:name w:val="0D969C7CFCC04295BBF7CD15E266219D"/>
    <w:rsid w:val="00C9675A"/>
  </w:style>
  <w:style w:type="paragraph" w:customStyle="1" w:styleId="0134BFADC02A47A98A4EE1D455E12DEA">
    <w:name w:val="0134BFADC02A47A98A4EE1D455E12DEA"/>
    <w:rsid w:val="00C9675A"/>
  </w:style>
  <w:style w:type="paragraph" w:customStyle="1" w:styleId="BB68A89D11614F68A4490AE6B95EA616">
    <w:name w:val="BB68A89D11614F68A4490AE6B95EA616"/>
    <w:rsid w:val="00C9675A"/>
  </w:style>
  <w:style w:type="paragraph" w:customStyle="1" w:styleId="0170C702CA8444EFB667CFFE305D1FA4">
    <w:name w:val="0170C702CA8444EFB667CFFE305D1FA4"/>
    <w:rsid w:val="00C9675A"/>
  </w:style>
  <w:style w:type="paragraph" w:customStyle="1" w:styleId="600C46D8C4C5405F943F916572ECA772">
    <w:name w:val="600C46D8C4C5405F943F916572ECA772"/>
    <w:rsid w:val="00C9675A"/>
  </w:style>
  <w:style w:type="paragraph" w:customStyle="1" w:styleId="EA222F4585EC4A35B37E6FB53024063F">
    <w:name w:val="EA222F4585EC4A35B37E6FB53024063F"/>
    <w:rsid w:val="00C9675A"/>
  </w:style>
  <w:style w:type="paragraph" w:customStyle="1" w:styleId="8C2343C1117745C99EA1D68C0F983037">
    <w:name w:val="8C2343C1117745C99EA1D68C0F983037"/>
    <w:rsid w:val="00C9675A"/>
  </w:style>
  <w:style w:type="paragraph" w:customStyle="1" w:styleId="D606C098BA8F4C86AC26CE19B9BA847A">
    <w:name w:val="D606C098BA8F4C86AC26CE19B9BA847A"/>
    <w:rsid w:val="00C9675A"/>
  </w:style>
  <w:style w:type="paragraph" w:customStyle="1" w:styleId="42D44ADEDF204F4F8BA113FAF0B64B5A">
    <w:name w:val="42D44ADEDF204F4F8BA113FAF0B64B5A"/>
    <w:rsid w:val="00C9675A"/>
  </w:style>
  <w:style w:type="paragraph" w:customStyle="1" w:styleId="059C5E82A0DF4951BD0EA7A478238549">
    <w:name w:val="059C5E82A0DF4951BD0EA7A478238549"/>
    <w:rsid w:val="00C9675A"/>
  </w:style>
  <w:style w:type="paragraph" w:customStyle="1" w:styleId="41C6AF9895A2434E92DED3BE471EA8D5">
    <w:name w:val="41C6AF9895A2434E92DED3BE471EA8D5"/>
    <w:rsid w:val="00C9675A"/>
  </w:style>
  <w:style w:type="paragraph" w:customStyle="1" w:styleId="944ED1F8EF5C46679D3B2BA7FDD35B3E">
    <w:name w:val="944ED1F8EF5C46679D3B2BA7FDD35B3E"/>
    <w:rsid w:val="00C9675A"/>
  </w:style>
  <w:style w:type="paragraph" w:customStyle="1" w:styleId="D7F0C172CE9C469AB0C652FC905EDD6C">
    <w:name w:val="D7F0C172CE9C469AB0C652FC905EDD6C"/>
    <w:rsid w:val="00C9675A"/>
  </w:style>
  <w:style w:type="paragraph" w:customStyle="1" w:styleId="1F63A029B5094669A96D77095FCD39D0">
    <w:name w:val="1F63A029B5094669A96D77095FCD39D0"/>
    <w:rsid w:val="00C9675A"/>
  </w:style>
  <w:style w:type="paragraph" w:customStyle="1" w:styleId="6C436DF6478E43299B017C9AAFB1BB2F">
    <w:name w:val="6C436DF6478E43299B017C9AAFB1BB2F"/>
    <w:rsid w:val="00C9675A"/>
  </w:style>
  <w:style w:type="paragraph" w:customStyle="1" w:styleId="4A3FCAA602614031ACA8F3D661ACEC47">
    <w:name w:val="4A3FCAA602614031ACA8F3D661ACEC47"/>
    <w:rsid w:val="00C9675A"/>
  </w:style>
  <w:style w:type="paragraph" w:customStyle="1" w:styleId="27998FD13A484EE79ACA5CCAC5E61BBC">
    <w:name w:val="27998FD13A484EE79ACA5CCAC5E61BBC"/>
    <w:rsid w:val="00C9675A"/>
  </w:style>
  <w:style w:type="paragraph" w:customStyle="1" w:styleId="54074C9B87434AC995A9AC2469C26616">
    <w:name w:val="54074C9B87434AC995A9AC2469C26616"/>
    <w:rsid w:val="00C9675A"/>
  </w:style>
  <w:style w:type="paragraph" w:customStyle="1" w:styleId="C2DF87B6823B4DBEA1FF515BA1AB662A">
    <w:name w:val="C2DF87B6823B4DBEA1FF515BA1AB662A"/>
    <w:rsid w:val="00C9675A"/>
  </w:style>
  <w:style w:type="paragraph" w:customStyle="1" w:styleId="D269771EF7C54B318C24D3BDE291A4F0">
    <w:name w:val="D269771EF7C54B318C24D3BDE291A4F0"/>
    <w:rsid w:val="00C9675A"/>
  </w:style>
  <w:style w:type="paragraph" w:customStyle="1" w:styleId="0565261B00AB4AF2AB8B1BDF30E8CFA7">
    <w:name w:val="0565261B00AB4AF2AB8B1BDF30E8CFA7"/>
    <w:rsid w:val="00C9675A"/>
  </w:style>
  <w:style w:type="paragraph" w:customStyle="1" w:styleId="9BAE3E20857940E7800A9C79AAD78307">
    <w:name w:val="9BAE3E20857940E7800A9C79AAD78307"/>
    <w:rsid w:val="00C9675A"/>
  </w:style>
  <w:style w:type="paragraph" w:customStyle="1" w:styleId="7938282578604A38A705152C99386861">
    <w:name w:val="7938282578604A38A705152C99386861"/>
    <w:rsid w:val="00C9675A"/>
  </w:style>
  <w:style w:type="paragraph" w:customStyle="1" w:styleId="D0F7448F84CE42CF894AB66AC7707155">
    <w:name w:val="D0F7448F84CE42CF894AB66AC7707155"/>
    <w:rsid w:val="00C9675A"/>
  </w:style>
  <w:style w:type="paragraph" w:customStyle="1" w:styleId="A913310826AD484A8502351D7C30A312">
    <w:name w:val="A913310826AD484A8502351D7C30A312"/>
    <w:rsid w:val="00C9675A"/>
  </w:style>
  <w:style w:type="paragraph" w:customStyle="1" w:styleId="972759C785294778A0B055F049742894">
    <w:name w:val="972759C785294778A0B055F049742894"/>
    <w:rsid w:val="00C9675A"/>
  </w:style>
  <w:style w:type="paragraph" w:customStyle="1" w:styleId="AE4EAE8110E94B2D9F50150993ECCEDF">
    <w:name w:val="AE4EAE8110E94B2D9F50150993ECCEDF"/>
    <w:rsid w:val="00C9675A"/>
  </w:style>
  <w:style w:type="paragraph" w:customStyle="1" w:styleId="A2E8C6DA5BF040D2BDBCAE00F3DFC3BA">
    <w:name w:val="A2E8C6DA5BF040D2BDBCAE00F3DFC3BA"/>
    <w:rsid w:val="00C9675A"/>
  </w:style>
  <w:style w:type="paragraph" w:customStyle="1" w:styleId="99E9CC5AF71E4BA19206E24428630706">
    <w:name w:val="99E9CC5AF71E4BA19206E24428630706"/>
    <w:rsid w:val="00C9675A"/>
  </w:style>
  <w:style w:type="paragraph" w:customStyle="1" w:styleId="ADC92E4F54CE4C3F922F267E710CFC7C">
    <w:name w:val="ADC92E4F54CE4C3F922F267E710CFC7C"/>
    <w:rsid w:val="00C9675A"/>
  </w:style>
  <w:style w:type="paragraph" w:customStyle="1" w:styleId="B316170EA9D44729A3712618CA1776B4">
    <w:name w:val="B316170EA9D44729A3712618CA1776B4"/>
    <w:rsid w:val="00C9675A"/>
  </w:style>
  <w:style w:type="paragraph" w:customStyle="1" w:styleId="A52B2C9078354D5493426E512AEA4956">
    <w:name w:val="A52B2C9078354D5493426E512AEA4956"/>
    <w:rsid w:val="00C9675A"/>
  </w:style>
  <w:style w:type="paragraph" w:customStyle="1" w:styleId="3419B4B5D4024B3FA01F73B661021F88">
    <w:name w:val="3419B4B5D4024B3FA01F73B661021F88"/>
    <w:rsid w:val="00C9675A"/>
  </w:style>
  <w:style w:type="paragraph" w:customStyle="1" w:styleId="3DBB22C3EEE241F0A62804C0095E0B56">
    <w:name w:val="3DBB22C3EEE241F0A62804C0095E0B56"/>
    <w:rsid w:val="00C9675A"/>
  </w:style>
  <w:style w:type="paragraph" w:customStyle="1" w:styleId="C5B0C0E3319842F3B5D0F2878B02BEDC">
    <w:name w:val="C5B0C0E3319842F3B5D0F2878B02BEDC"/>
    <w:rsid w:val="00C9675A"/>
  </w:style>
  <w:style w:type="paragraph" w:customStyle="1" w:styleId="FFB240DC4C154CE1B1DEDF4F5EE31C78">
    <w:name w:val="FFB240DC4C154CE1B1DEDF4F5EE31C78"/>
    <w:rsid w:val="00C9675A"/>
  </w:style>
  <w:style w:type="paragraph" w:customStyle="1" w:styleId="CE20B74931F74E559BFA30ABFF584208">
    <w:name w:val="CE20B74931F74E559BFA30ABFF584208"/>
    <w:rsid w:val="00C9675A"/>
  </w:style>
  <w:style w:type="paragraph" w:customStyle="1" w:styleId="EA7420F74ACD437DA142025C4A2E50BB">
    <w:name w:val="EA7420F74ACD437DA142025C4A2E50BB"/>
    <w:rsid w:val="00C9675A"/>
  </w:style>
  <w:style w:type="paragraph" w:customStyle="1" w:styleId="DA4EB1AE03D74A78A072C729F0A5A19C">
    <w:name w:val="DA4EB1AE03D74A78A072C729F0A5A19C"/>
    <w:rsid w:val="00C9675A"/>
  </w:style>
  <w:style w:type="paragraph" w:customStyle="1" w:styleId="D7A3A71ABD404C3E9E0B0FBF16E56099">
    <w:name w:val="D7A3A71ABD404C3E9E0B0FBF16E56099"/>
    <w:rsid w:val="00C9675A"/>
  </w:style>
  <w:style w:type="paragraph" w:customStyle="1" w:styleId="4DFAD6F4F31D44F48F0BB3B483115223">
    <w:name w:val="4DFAD6F4F31D44F48F0BB3B483115223"/>
    <w:rsid w:val="00C9675A"/>
  </w:style>
  <w:style w:type="paragraph" w:customStyle="1" w:styleId="2066174C19F042B9AF9F995363BE837C">
    <w:name w:val="2066174C19F042B9AF9F995363BE837C"/>
    <w:rsid w:val="00C9675A"/>
  </w:style>
  <w:style w:type="paragraph" w:customStyle="1" w:styleId="7BD89E9E79A748F18C40FD5E52DDDFF3">
    <w:name w:val="7BD89E9E79A748F18C40FD5E52DDDFF3"/>
    <w:rsid w:val="00C9675A"/>
  </w:style>
  <w:style w:type="paragraph" w:customStyle="1" w:styleId="ADC7284B0388453E85937BA2759AAE3E">
    <w:name w:val="ADC7284B0388453E85937BA2759AAE3E"/>
    <w:rsid w:val="00C9675A"/>
  </w:style>
  <w:style w:type="paragraph" w:customStyle="1" w:styleId="E22C1A52386E4F13BEED4A9D9BFE1A1F">
    <w:name w:val="E22C1A52386E4F13BEED4A9D9BFE1A1F"/>
    <w:rsid w:val="00C9675A"/>
  </w:style>
  <w:style w:type="paragraph" w:customStyle="1" w:styleId="9A56773142174935976E98A3E544F627">
    <w:name w:val="9A56773142174935976E98A3E544F627"/>
    <w:rsid w:val="00C9675A"/>
  </w:style>
  <w:style w:type="paragraph" w:customStyle="1" w:styleId="86A30AABDA3547F8A5B527E8214CC729">
    <w:name w:val="86A30AABDA3547F8A5B527E8214CC729"/>
    <w:rsid w:val="00C9675A"/>
  </w:style>
  <w:style w:type="paragraph" w:customStyle="1" w:styleId="1FD9B9DBA3A14F54AC7CA0EA92645584">
    <w:name w:val="1FD9B9DBA3A14F54AC7CA0EA92645584"/>
    <w:rsid w:val="00C9675A"/>
  </w:style>
  <w:style w:type="paragraph" w:customStyle="1" w:styleId="E71955602A2843C280AF4E1FAE6CAF10">
    <w:name w:val="E71955602A2843C280AF4E1FAE6CAF10"/>
    <w:rsid w:val="00E6619F"/>
  </w:style>
  <w:style w:type="paragraph" w:customStyle="1" w:styleId="8702294B0F1F46ED8863327DCB427A661">
    <w:name w:val="8702294B0F1F46ED8863327DCB427A66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1">
    <w:name w:val="FE93AF66D35E472D861D7AE9B2A6AD5E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1">
    <w:name w:val="8A83077AFECA4DCF88D3A59701295927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1">
    <w:name w:val="DC52BBBD9EC74139ABFF3586E2096C53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1">
    <w:name w:val="73F8C45B396842EE90349A3264F2A9E91"/>
    <w:rsid w:val="00E6619F"/>
    <w:pPr>
      <w:spacing w:after="100" w:line="240" w:lineRule="auto"/>
    </w:pPr>
    <w:rPr>
      <w:rFonts w:ascii="Times New Roman" w:eastAsiaTheme="minorHAnsi" w:hAnsi="Times New Roman" w:cs="Times New Roman"/>
      <w:sz w:val="24"/>
      <w:szCs w:val="24"/>
    </w:rPr>
  </w:style>
  <w:style w:type="paragraph" w:customStyle="1" w:styleId="D8333E69A9BA4AB08175AF08AB58B71A1">
    <w:name w:val="D8333E69A9BA4AB08175AF08AB58B71A1"/>
    <w:rsid w:val="00E6619F"/>
    <w:pPr>
      <w:spacing w:after="100" w:line="240" w:lineRule="auto"/>
    </w:pPr>
    <w:rPr>
      <w:rFonts w:ascii="Times New Roman" w:eastAsiaTheme="minorHAnsi" w:hAnsi="Times New Roman" w:cs="Times New Roman"/>
      <w:sz w:val="24"/>
      <w:szCs w:val="24"/>
    </w:rPr>
  </w:style>
  <w:style w:type="paragraph" w:customStyle="1" w:styleId="9F1E3790EACF46E893E5313F624102381">
    <w:name w:val="9F1E3790EACF46E893E5313F624102381"/>
    <w:rsid w:val="00E6619F"/>
    <w:pPr>
      <w:spacing w:after="100" w:line="240" w:lineRule="auto"/>
    </w:pPr>
    <w:rPr>
      <w:rFonts w:ascii="Times New Roman" w:eastAsiaTheme="minorHAnsi" w:hAnsi="Times New Roman" w:cs="Times New Roman"/>
      <w:sz w:val="24"/>
      <w:szCs w:val="24"/>
    </w:rPr>
  </w:style>
  <w:style w:type="paragraph" w:customStyle="1" w:styleId="CAC1B968286F4A2EBF1D1BB12F222EFC1">
    <w:name w:val="CAC1B968286F4A2EBF1D1BB12F222EFC1"/>
    <w:rsid w:val="00E6619F"/>
    <w:pPr>
      <w:spacing w:after="100" w:line="240" w:lineRule="auto"/>
    </w:pPr>
    <w:rPr>
      <w:rFonts w:ascii="Times New Roman" w:eastAsiaTheme="minorHAnsi" w:hAnsi="Times New Roman" w:cs="Times New Roman"/>
      <w:sz w:val="24"/>
      <w:szCs w:val="24"/>
    </w:rPr>
  </w:style>
  <w:style w:type="paragraph" w:customStyle="1" w:styleId="E34EAF0D5E524AC28BEA865B43C315E71">
    <w:name w:val="E34EAF0D5E524AC28BEA865B43C315E71"/>
    <w:rsid w:val="00E6619F"/>
    <w:pPr>
      <w:spacing w:after="100" w:line="240" w:lineRule="auto"/>
    </w:pPr>
    <w:rPr>
      <w:rFonts w:ascii="Times New Roman" w:eastAsiaTheme="minorHAnsi" w:hAnsi="Times New Roman" w:cs="Times New Roman"/>
      <w:sz w:val="24"/>
      <w:szCs w:val="24"/>
    </w:rPr>
  </w:style>
  <w:style w:type="paragraph" w:customStyle="1" w:styleId="8C44CBC7D53A40FC90D401667012998F1">
    <w:name w:val="8C44CBC7D53A40FC90D401667012998F1"/>
    <w:rsid w:val="00E6619F"/>
    <w:pPr>
      <w:spacing w:after="100" w:line="240" w:lineRule="auto"/>
    </w:pPr>
    <w:rPr>
      <w:rFonts w:ascii="Times New Roman" w:eastAsiaTheme="minorHAnsi" w:hAnsi="Times New Roman" w:cs="Times New Roman"/>
      <w:sz w:val="24"/>
      <w:szCs w:val="24"/>
    </w:rPr>
  </w:style>
  <w:style w:type="paragraph" w:customStyle="1" w:styleId="D07776B197BE4D668989DA76A2FDA1531">
    <w:name w:val="D07776B197BE4D668989DA76A2FDA1531"/>
    <w:rsid w:val="00E6619F"/>
    <w:pPr>
      <w:spacing w:after="100" w:line="240" w:lineRule="auto"/>
    </w:pPr>
    <w:rPr>
      <w:rFonts w:ascii="Times New Roman" w:eastAsiaTheme="minorHAnsi" w:hAnsi="Times New Roman" w:cs="Times New Roman"/>
      <w:sz w:val="24"/>
      <w:szCs w:val="24"/>
    </w:rPr>
  </w:style>
  <w:style w:type="paragraph" w:customStyle="1" w:styleId="EBAFDE3ED9074A7B82DCDD11FBD444671">
    <w:name w:val="EBAFDE3ED9074A7B82DCDD11FBD444671"/>
    <w:rsid w:val="00E6619F"/>
    <w:pPr>
      <w:spacing w:after="100" w:line="240" w:lineRule="auto"/>
    </w:pPr>
    <w:rPr>
      <w:rFonts w:ascii="Times New Roman" w:eastAsiaTheme="minorHAnsi" w:hAnsi="Times New Roman" w:cs="Times New Roman"/>
      <w:sz w:val="24"/>
      <w:szCs w:val="24"/>
    </w:rPr>
  </w:style>
  <w:style w:type="paragraph" w:customStyle="1" w:styleId="0B6476B9552D440F95CBA3C3FD14774E1">
    <w:name w:val="0B6476B9552D440F95CBA3C3FD14774E1"/>
    <w:rsid w:val="00E6619F"/>
    <w:pPr>
      <w:spacing w:after="100" w:line="240" w:lineRule="auto"/>
    </w:pPr>
    <w:rPr>
      <w:rFonts w:ascii="Times New Roman" w:eastAsiaTheme="minorHAnsi" w:hAnsi="Times New Roman" w:cs="Times New Roman"/>
      <w:sz w:val="24"/>
      <w:szCs w:val="24"/>
    </w:rPr>
  </w:style>
  <w:style w:type="paragraph" w:customStyle="1" w:styleId="E78C3B6CED3D4C1DAD7C05DB352B36ED1">
    <w:name w:val="E78C3B6CED3D4C1DAD7C05DB352B36ED1"/>
    <w:rsid w:val="00E6619F"/>
    <w:pPr>
      <w:spacing w:after="100" w:line="240" w:lineRule="auto"/>
    </w:pPr>
    <w:rPr>
      <w:rFonts w:ascii="Times New Roman" w:eastAsiaTheme="minorHAnsi" w:hAnsi="Times New Roman" w:cs="Times New Roman"/>
      <w:sz w:val="24"/>
      <w:szCs w:val="24"/>
    </w:rPr>
  </w:style>
  <w:style w:type="paragraph" w:customStyle="1" w:styleId="503C2BD93DB541F28E2EC2A718239B8F1">
    <w:name w:val="503C2BD93DB541F28E2EC2A718239B8F1"/>
    <w:rsid w:val="00E6619F"/>
    <w:pPr>
      <w:spacing w:after="100" w:line="240" w:lineRule="auto"/>
    </w:pPr>
    <w:rPr>
      <w:rFonts w:ascii="Times New Roman" w:eastAsiaTheme="minorHAnsi" w:hAnsi="Times New Roman" w:cs="Times New Roman"/>
      <w:sz w:val="24"/>
      <w:szCs w:val="24"/>
    </w:rPr>
  </w:style>
  <w:style w:type="paragraph" w:customStyle="1" w:styleId="3661A90CDE3B44EABACC1DA301D0AE961">
    <w:name w:val="3661A90CDE3B44EABACC1DA301D0AE961"/>
    <w:rsid w:val="00E6619F"/>
    <w:pPr>
      <w:spacing w:after="100" w:line="240" w:lineRule="auto"/>
    </w:pPr>
    <w:rPr>
      <w:rFonts w:ascii="Times New Roman" w:eastAsiaTheme="minorHAnsi" w:hAnsi="Times New Roman" w:cs="Times New Roman"/>
      <w:sz w:val="24"/>
      <w:szCs w:val="24"/>
    </w:rPr>
  </w:style>
  <w:style w:type="paragraph" w:customStyle="1" w:styleId="8232DD3A6D00437BBD7E241DCE4432151">
    <w:name w:val="8232DD3A6D00437BBD7E241DCE4432151"/>
    <w:rsid w:val="00E6619F"/>
    <w:pPr>
      <w:spacing w:after="100" w:line="240" w:lineRule="auto"/>
    </w:pPr>
    <w:rPr>
      <w:rFonts w:ascii="Times New Roman" w:eastAsiaTheme="minorHAnsi" w:hAnsi="Times New Roman" w:cs="Times New Roman"/>
      <w:sz w:val="24"/>
      <w:szCs w:val="24"/>
    </w:rPr>
  </w:style>
  <w:style w:type="paragraph" w:customStyle="1" w:styleId="82C2E93C4FC2447BBD5A5FA3509AE3AD1">
    <w:name w:val="82C2E93C4FC2447BBD5A5FA3509AE3AD1"/>
    <w:rsid w:val="00E6619F"/>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1">
    <w:name w:val="015B4AEE16FF4E2EBB8C096C53FE30371"/>
    <w:rsid w:val="00E6619F"/>
    <w:pPr>
      <w:spacing w:after="100" w:line="240" w:lineRule="auto"/>
    </w:pPr>
    <w:rPr>
      <w:rFonts w:ascii="Times New Roman" w:eastAsiaTheme="minorHAnsi" w:hAnsi="Times New Roman" w:cs="Times New Roman"/>
      <w:sz w:val="24"/>
      <w:szCs w:val="24"/>
    </w:rPr>
  </w:style>
  <w:style w:type="paragraph" w:customStyle="1" w:styleId="6CAB9F85B1CD443D82E35917505ED8EF1">
    <w:name w:val="6CAB9F85B1CD443D82E35917505ED8EF1"/>
    <w:rsid w:val="00E6619F"/>
    <w:pPr>
      <w:spacing w:after="100" w:line="240" w:lineRule="auto"/>
    </w:pPr>
    <w:rPr>
      <w:rFonts w:ascii="Times New Roman" w:eastAsiaTheme="minorHAnsi" w:hAnsi="Times New Roman" w:cs="Times New Roman"/>
      <w:sz w:val="24"/>
      <w:szCs w:val="24"/>
    </w:rPr>
  </w:style>
  <w:style w:type="paragraph" w:customStyle="1" w:styleId="BF211F367B304D10B500A9D731040B5A1">
    <w:name w:val="BF211F367B304D10B500A9D731040B5A1"/>
    <w:rsid w:val="00E6619F"/>
    <w:pPr>
      <w:spacing w:after="100" w:line="240" w:lineRule="auto"/>
    </w:pPr>
    <w:rPr>
      <w:rFonts w:ascii="Times New Roman" w:eastAsiaTheme="minorHAnsi" w:hAnsi="Times New Roman" w:cs="Times New Roman"/>
      <w:sz w:val="24"/>
      <w:szCs w:val="24"/>
    </w:rPr>
  </w:style>
  <w:style w:type="paragraph" w:customStyle="1" w:styleId="1CC8E578412848DAAA9617E1D30384751">
    <w:name w:val="1CC8E578412848DAAA9617E1D30384751"/>
    <w:rsid w:val="00E6619F"/>
    <w:pPr>
      <w:spacing w:after="100" w:line="240" w:lineRule="auto"/>
    </w:pPr>
    <w:rPr>
      <w:rFonts w:ascii="Times New Roman" w:eastAsiaTheme="minorHAnsi" w:hAnsi="Times New Roman" w:cs="Times New Roman"/>
      <w:sz w:val="24"/>
      <w:szCs w:val="24"/>
    </w:rPr>
  </w:style>
  <w:style w:type="paragraph" w:customStyle="1" w:styleId="E09F589D2E0D4FD9AAF18F730E0D8DF81">
    <w:name w:val="E09F589D2E0D4FD9AAF18F730E0D8DF81"/>
    <w:rsid w:val="00E6619F"/>
    <w:pPr>
      <w:spacing w:after="100" w:line="240" w:lineRule="auto"/>
    </w:pPr>
    <w:rPr>
      <w:rFonts w:ascii="Times New Roman" w:eastAsiaTheme="minorHAnsi" w:hAnsi="Times New Roman" w:cs="Times New Roman"/>
      <w:sz w:val="24"/>
      <w:szCs w:val="24"/>
    </w:rPr>
  </w:style>
  <w:style w:type="paragraph" w:customStyle="1" w:styleId="F984263CB4044371B21556D2A50740131">
    <w:name w:val="F984263CB4044371B21556D2A50740131"/>
    <w:rsid w:val="00E6619F"/>
    <w:pPr>
      <w:spacing w:after="100" w:line="240" w:lineRule="auto"/>
    </w:pPr>
    <w:rPr>
      <w:rFonts w:ascii="Times New Roman" w:eastAsiaTheme="minorHAnsi" w:hAnsi="Times New Roman" w:cs="Times New Roman"/>
      <w:sz w:val="24"/>
      <w:szCs w:val="24"/>
    </w:rPr>
  </w:style>
  <w:style w:type="paragraph" w:customStyle="1" w:styleId="F2A34AA7D286459087DA4F8F735FD4781">
    <w:name w:val="F2A34AA7D286459087DA4F8F735FD4781"/>
    <w:rsid w:val="00E6619F"/>
    <w:pPr>
      <w:spacing w:after="100" w:line="240" w:lineRule="auto"/>
    </w:pPr>
    <w:rPr>
      <w:rFonts w:ascii="Times New Roman" w:eastAsiaTheme="minorHAnsi" w:hAnsi="Times New Roman" w:cs="Times New Roman"/>
      <w:sz w:val="24"/>
      <w:szCs w:val="24"/>
    </w:rPr>
  </w:style>
  <w:style w:type="paragraph" w:customStyle="1" w:styleId="77F44A5C69F64F689CFDAEEE20C4AAEE1">
    <w:name w:val="77F44A5C69F64F689CFDAEEE20C4AAEE1"/>
    <w:rsid w:val="00E6619F"/>
    <w:pPr>
      <w:spacing w:after="100" w:line="240" w:lineRule="auto"/>
    </w:pPr>
    <w:rPr>
      <w:rFonts w:ascii="Times New Roman" w:eastAsiaTheme="minorHAnsi" w:hAnsi="Times New Roman" w:cs="Times New Roman"/>
      <w:sz w:val="24"/>
      <w:szCs w:val="24"/>
    </w:rPr>
  </w:style>
  <w:style w:type="paragraph" w:customStyle="1" w:styleId="9DE0A8DD89964BD190FDC73A33A45A911">
    <w:name w:val="9DE0A8DD89964BD190FDC73A33A45A911"/>
    <w:rsid w:val="00E6619F"/>
    <w:pPr>
      <w:spacing w:after="100" w:line="240" w:lineRule="auto"/>
    </w:pPr>
    <w:rPr>
      <w:rFonts w:ascii="Times New Roman" w:eastAsiaTheme="minorHAnsi" w:hAnsi="Times New Roman" w:cs="Times New Roman"/>
      <w:sz w:val="24"/>
      <w:szCs w:val="24"/>
    </w:rPr>
  </w:style>
  <w:style w:type="paragraph" w:customStyle="1" w:styleId="8147308E5CB44B3CBB499969A06A55071">
    <w:name w:val="8147308E5CB44B3CBB499969A06A55071"/>
    <w:rsid w:val="00E6619F"/>
    <w:pPr>
      <w:spacing w:after="100" w:line="240" w:lineRule="auto"/>
    </w:pPr>
    <w:rPr>
      <w:rFonts w:ascii="Times New Roman" w:eastAsiaTheme="minorHAnsi" w:hAnsi="Times New Roman" w:cs="Times New Roman"/>
      <w:sz w:val="24"/>
      <w:szCs w:val="24"/>
    </w:rPr>
  </w:style>
  <w:style w:type="paragraph" w:customStyle="1" w:styleId="98A4AD01582A4C22B652C51E10EC367E1">
    <w:name w:val="98A4AD01582A4C22B652C51E10EC367E1"/>
    <w:rsid w:val="00E6619F"/>
    <w:pPr>
      <w:spacing w:after="100" w:line="240" w:lineRule="auto"/>
    </w:pPr>
    <w:rPr>
      <w:rFonts w:ascii="Times New Roman" w:eastAsiaTheme="minorHAnsi" w:hAnsi="Times New Roman" w:cs="Times New Roman"/>
      <w:sz w:val="24"/>
      <w:szCs w:val="24"/>
    </w:rPr>
  </w:style>
  <w:style w:type="paragraph" w:customStyle="1" w:styleId="1F4BFC10A95E4D8AB4474B9C5DB9302B1">
    <w:name w:val="1F4BFC10A95E4D8AB4474B9C5DB9302B1"/>
    <w:rsid w:val="00E6619F"/>
    <w:pPr>
      <w:spacing w:after="100" w:line="240" w:lineRule="auto"/>
    </w:pPr>
    <w:rPr>
      <w:rFonts w:ascii="Times New Roman" w:eastAsiaTheme="minorHAnsi" w:hAnsi="Times New Roman" w:cs="Times New Roman"/>
      <w:sz w:val="24"/>
      <w:szCs w:val="24"/>
    </w:rPr>
  </w:style>
  <w:style w:type="paragraph" w:customStyle="1" w:styleId="A917464C688A4D939299AA62013B1FF21">
    <w:name w:val="A917464C688A4D939299AA62013B1FF21"/>
    <w:rsid w:val="00E6619F"/>
    <w:pPr>
      <w:spacing w:after="100" w:line="240" w:lineRule="auto"/>
    </w:pPr>
    <w:rPr>
      <w:rFonts w:ascii="Times New Roman" w:eastAsiaTheme="minorHAnsi" w:hAnsi="Times New Roman" w:cs="Times New Roman"/>
      <w:sz w:val="24"/>
      <w:szCs w:val="24"/>
    </w:rPr>
  </w:style>
  <w:style w:type="paragraph" w:customStyle="1" w:styleId="F064FBF329CB4715A1F3D9711D8AA92D1">
    <w:name w:val="F064FBF329CB4715A1F3D9711D8AA92D1"/>
    <w:rsid w:val="00E6619F"/>
    <w:pPr>
      <w:spacing w:after="100" w:line="240" w:lineRule="auto"/>
    </w:pPr>
    <w:rPr>
      <w:rFonts w:ascii="Times New Roman" w:eastAsiaTheme="minorHAnsi" w:hAnsi="Times New Roman" w:cs="Times New Roman"/>
      <w:sz w:val="24"/>
      <w:szCs w:val="24"/>
    </w:rPr>
  </w:style>
  <w:style w:type="paragraph" w:customStyle="1" w:styleId="4B40AA57EFFF4810ADC40AE5B77801EC1">
    <w:name w:val="4B40AA57EFFF4810ADC40AE5B77801EC1"/>
    <w:rsid w:val="00E6619F"/>
    <w:pPr>
      <w:spacing w:after="100" w:line="240" w:lineRule="auto"/>
    </w:pPr>
    <w:rPr>
      <w:rFonts w:ascii="Times New Roman" w:eastAsiaTheme="minorHAnsi" w:hAnsi="Times New Roman" w:cs="Times New Roman"/>
      <w:sz w:val="24"/>
      <w:szCs w:val="24"/>
    </w:rPr>
  </w:style>
  <w:style w:type="paragraph" w:customStyle="1" w:styleId="78D6E55D468F4F739E92C58F1030097D1">
    <w:name w:val="78D6E55D468F4F739E92C58F1030097D1"/>
    <w:rsid w:val="00E6619F"/>
    <w:pPr>
      <w:spacing w:after="100" w:line="240" w:lineRule="auto"/>
    </w:pPr>
    <w:rPr>
      <w:rFonts w:ascii="Times New Roman" w:eastAsiaTheme="minorHAnsi" w:hAnsi="Times New Roman" w:cs="Times New Roman"/>
      <w:sz w:val="24"/>
      <w:szCs w:val="24"/>
    </w:rPr>
  </w:style>
  <w:style w:type="paragraph" w:customStyle="1" w:styleId="5A1E640458864C3897D010F98BE20C4D1">
    <w:name w:val="5A1E640458864C3897D010F98BE20C4D1"/>
    <w:rsid w:val="00E6619F"/>
    <w:pPr>
      <w:spacing w:after="100" w:line="240" w:lineRule="auto"/>
    </w:pPr>
    <w:rPr>
      <w:rFonts w:ascii="Times New Roman" w:eastAsiaTheme="minorHAnsi" w:hAnsi="Times New Roman" w:cs="Times New Roman"/>
      <w:sz w:val="24"/>
      <w:szCs w:val="24"/>
    </w:rPr>
  </w:style>
  <w:style w:type="paragraph" w:customStyle="1" w:styleId="9BE27D3D6F18434CB8E8E176A64745261">
    <w:name w:val="9BE27D3D6F18434CB8E8E176A64745261"/>
    <w:rsid w:val="00E6619F"/>
    <w:pPr>
      <w:spacing w:after="100" w:line="240" w:lineRule="auto"/>
    </w:pPr>
    <w:rPr>
      <w:rFonts w:ascii="Times New Roman" w:eastAsiaTheme="minorHAnsi" w:hAnsi="Times New Roman" w:cs="Times New Roman"/>
      <w:sz w:val="24"/>
      <w:szCs w:val="24"/>
    </w:rPr>
  </w:style>
  <w:style w:type="paragraph" w:customStyle="1" w:styleId="E6CCD0B057A1431B8BD7953FAA6F4DAA1">
    <w:name w:val="E6CCD0B057A1431B8BD7953FAA6F4DAA1"/>
    <w:rsid w:val="00E6619F"/>
    <w:pPr>
      <w:spacing w:after="100" w:line="240" w:lineRule="auto"/>
    </w:pPr>
    <w:rPr>
      <w:rFonts w:ascii="Times New Roman" w:eastAsiaTheme="minorHAnsi" w:hAnsi="Times New Roman" w:cs="Times New Roman"/>
      <w:sz w:val="24"/>
      <w:szCs w:val="24"/>
    </w:rPr>
  </w:style>
  <w:style w:type="paragraph" w:customStyle="1" w:styleId="B3DBD61C60084BAD96B4AB7EA60395941">
    <w:name w:val="B3DBD61C60084BAD96B4AB7EA60395941"/>
    <w:rsid w:val="00E6619F"/>
    <w:pPr>
      <w:spacing w:after="100" w:line="240" w:lineRule="auto"/>
    </w:pPr>
    <w:rPr>
      <w:rFonts w:ascii="Times New Roman" w:eastAsiaTheme="minorHAnsi" w:hAnsi="Times New Roman" w:cs="Times New Roman"/>
      <w:sz w:val="24"/>
      <w:szCs w:val="24"/>
    </w:rPr>
  </w:style>
  <w:style w:type="paragraph" w:customStyle="1" w:styleId="342E03F692B744EAAE5D30AB3B6B80FE1">
    <w:name w:val="342E03F692B744EAAE5D30AB3B6B80FE1"/>
    <w:rsid w:val="00E6619F"/>
    <w:pPr>
      <w:spacing w:after="100" w:line="240" w:lineRule="auto"/>
    </w:pPr>
    <w:rPr>
      <w:rFonts w:ascii="Times New Roman" w:eastAsiaTheme="minorHAnsi" w:hAnsi="Times New Roman" w:cs="Times New Roman"/>
      <w:sz w:val="24"/>
      <w:szCs w:val="24"/>
    </w:rPr>
  </w:style>
  <w:style w:type="paragraph" w:customStyle="1" w:styleId="17D04C5ED20947539244D446B6DB17361">
    <w:name w:val="17D04C5ED20947539244D446B6DB17361"/>
    <w:rsid w:val="00E6619F"/>
    <w:pPr>
      <w:spacing w:after="100" w:line="240" w:lineRule="auto"/>
    </w:pPr>
    <w:rPr>
      <w:rFonts w:ascii="Times New Roman" w:eastAsiaTheme="minorHAnsi" w:hAnsi="Times New Roman" w:cs="Times New Roman"/>
      <w:sz w:val="24"/>
      <w:szCs w:val="24"/>
    </w:rPr>
  </w:style>
  <w:style w:type="paragraph" w:customStyle="1" w:styleId="A569EECBAB6A4596BAEF9DB2F0DE3D151">
    <w:name w:val="A569EECBAB6A4596BAEF9DB2F0DE3D151"/>
    <w:rsid w:val="00E6619F"/>
    <w:pPr>
      <w:spacing w:after="100" w:line="240" w:lineRule="auto"/>
    </w:pPr>
    <w:rPr>
      <w:rFonts w:ascii="Times New Roman" w:eastAsiaTheme="minorHAnsi" w:hAnsi="Times New Roman" w:cs="Times New Roman"/>
      <w:sz w:val="24"/>
      <w:szCs w:val="24"/>
    </w:rPr>
  </w:style>
  <w:style w:type="paragraph" w:customStyle="1" w:styleId="82B4B0D780C547ACB024915E14D80C721">
    <w:name w:val="82B4B0D780C547ACB024915E14D80C72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1">
    <w:name w:val="15F8C93E6B474FA195A4E4BEA64C14E4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1">
    <w:name w:val="AA27C371FA3747CDB8D51BD7739C4AFA1"/>
    <w:rsid w:val="00E6619F"/>
    <w:pPr>
      <w:spacing w:after="100" w:line="240" w:lineRule="auto"/>
    </w:pPr>
    <w:rPr>
      <w:rFonts w:ascii="Times New Roman" w:eastAsiaTheme="minorHAnsi" w:hAnsi="Times New Roman" w:cs="Times New Roman"/>
      <w:sz w:val="24"/>
      <w:szCs w:val="24"/>
    </w:rPr>
  </w:style>
  <w:style w:type="paragraph" w:customStyle="1" w:styleId="48AACB4E08F645E2921CD5314027F6B01">
    <w:name w:val="48AACB4E08F645E2921CD5314027F6B01"/>
    <w:rsid w:val="00E6619F"/>
    <w:pPr>
      <w:spacing w:after="100" w:line="240" w:lineRule="auto"/>
    </w:pPr>
    <w:rPr>
      <w:rFonts w:ascii="Times New Roman" w:eastAsiaTheme="minorHAnsi" w:hAnsi="Times New Roman" w:cs="Times New Roman"/>
      <w:sz w:val="24"/>
      <w:szCs w:val="24"/>
    </w:rPr>
  </w:style>
  <w:style w:type="paragraph" w:customStyle="1" w:styleId="BDED310F106543238F2667A8987F2C611">
    <w:name w:val="BDED310F106543238F2667A8987F2C611"/>
    <w:rsid w:val="00E6619F"/>
    <w:pPr>
      <w:spacing w:after="100" w:line="240" w:lineRule="auto"/>
    </w:pPr>
    <w:rPr>
      <w:rFonts w:ascii="Times New Roman" w:eastAsiaTheme="minorHAnsi" w:hAnsi="Times New Roman" w:cs="Times New Roman"/>
      <w:sz w:val="24"/>
      <w:szCs w:val="24"/>
    </w:rPr>
  </w:style>
  <w:style w:type="paragraph" w:customStyle="1" w:styleId="169731B981774A078FAB650397355DDF1">
    <w:name w:val="169731B981774A078FAB650397355DDF1"/>
    <w:rsid w:val="00E6619F"/>
    <w:pPr>
      <w:spacing w:after="100" w:line="240" w:lineRule="auto"/>
    </w:pPr>
    <w:rPr>
      <w:rFonts w:ascii="Times New Roman" w:eastAsiaTheme="minorHAnsi" w:hAnsi="Times New Roman" w:cs="Times New Roman"/>
      <w:sz w:val="24"/>
      <w:szCs w:val="24"/>
    </w:rPr>
  </w:style>
  <w:style w:type="paragraph" w:customStyle="1" w:styleId="864156119556464284665111202795201">
    <w:name w:val="864156119556464284665111202795201"/>
    <w:rsid w:val="00E6619F"/>
    <w:pPr>
      <w:spacing w:after="100" w:line="240" w:lineRule="auto"/>
    </w:pPr>
    <w:rPr>
      <w:rFonts w:ascii="Times New Roman" w:eastAsiaTheme="minorHAnsi" w:hAnsi="Times New Roman" w:cs="Times New Roman"/>
      <w:sz w:val="24"/>
      <w:szCs w:val="24"/>
    </w:rPr>
  </w:style>
  <w:style w:type="paragraph" w:customStyle="1" w:styleId="D43EDF8AA0084F54B743DE0DEB7AAB771">
    <w:name w:val="D43EDF8AA0084F54B743DE0DEB7AAB771"/>
    <w:rsid w:val="00E6619F"/>
    <w:pPr>
      <w:spacing w:after="100" w:line="240" w:lineRule="auto"/>
    </w:pPr>
    <w:rPr>
      <w:rFonts w:ascii="Times New Roman" w:eastAsiaTheme="minorHAnsi" w:hAnsi="Times New Roman" w:cs="Times New Roman"/>
      <w:sz w:val="24"/>
      <w:szCs w:val="24"/>
    </w:rPr>
  </w:style>
  <w:style w:type="paragraph" w:customStyle="1" w:styleId="6A18D63370C347C3A9DD9D3E213917681">
    <w:name w:val="6A18D63370C347C3A9DD9D3E213917681"/>
    <w:rsid w:val="00E6619F"/>
    <w:pPr>
      <w:spacing w:after="100" w:line="240" w:lineRule="auto"/>
    </w:pPr>
    <w:rPr>
      <w:rFonts w:ascii="Times New Roman" w:eastAsiaTheme="minorHAnsi" w:hAnsi="Times New Roman" w:cs="Times New Roman"/>
      <w:sz w:val="24"/>
      <w:szCs w:val="24"/>
    </w:rPr>
  </w:style>
  <w:style w:type="paragraph" w:customStyle="1" w:styleId="E71955602A2843C280AF4E1FAE6CAF101">
    <w:name w:val="E71955602A2843C280AF4E1FAE6CAF101"/>
    <w:rsid w:val="00E6619F"/>
    <w:pPr>
      <w:spacing w:after="100" w:line="240" w:lineRule="auto"/>
    </w:pPr>
    <w:rPr>
      <w:rFonts w:ascii="Times New Roman" w:eastAsiaTheme="minorHAnsi" w:hAnsi="Times New Roman" w:cs="Times New Roman"/>
      <w:sz w:val="24"/>
      <w:szCs w:val="24"/>
    </w:rPr>
  </w:style>
  <w:style w:type="paragraph" w:customStyle="1" w:styleId="0D969C7CFCC04295BBF7CD15E266219D1">
    <w:name w:val="0D969C7CFCC04295BBF7CD15E266219D1"/>
    <w:rsid w:val="00E6619F"/>
    <w:pPr>
      <w:spacing w:after="100" w:line="240" w:lineRule="auto"/>
    </w:pPr>
    <w:rPr>
      <w:rFonts w:ascii="Times New Roman" w:eastAsiaTheme="minorHAnsi" w:hAnsi="Times New Roman" w:cs="Times New Roman"/>
      <w:sz w:val="24"/>
      <w:szCs w:val="24"/>
    </w:rPr>
  </w:style>
  <w:style w:type="paragraph" w:customStyle="1" w:styleId="BB68A89D11614F68A4490AE6B95EA6161">
    <w:name w:val="BB68A89D11614F68A4490AE6B95EA6161"/>
    <w:rsid w:val="00E6619F"/>
    <w:pPr>
      <w:spacing w:after="100" w:line="240" w:lineRule="auto"/>
    </w:pPr>
    <w:rPr>
      <w:rFonts w:ascii="Times New Roman" w:eastAsiaTheme="minorHAnsi" w:hAnsi="Times New Roman" w:cs="Times New Roman"/>
      <w:sz w:val="24"/>
      <w:szCs w:val="24"/>
    </w:rPr>
  </w:style>
  <w:style w:type="paragraph" w:customStyle="1" w:styleId="0170C702CA8444EFB667CFFE305D1FA41">
    <w:name w:val="0170C702CA8444EFB667CFFE305D1FA41"/>
    <w:rsid w:val="00E6619F"/>
    <w:pPr>
      <w:spacing w:after="100" w:line="240" w:lineRule="auto"/>
    </w:pPr>
    <w:rPr>
      <w:rFonts w:ascii="Times New Roman" w:eastAsiaTheme="minorHAnsi" w:hAnsi="Times New Roman" w:cs="Times New Roman"/>
      <w:sz w:val="24"/>
      <w:szCs w:val="24"/>
    </w:rPr>
  </w:style>
  <w:style w:type="paragraph" w:customStyle="1" w:styleId="600C46D8C4C5405F943F916572ECA7721">
    <w:name w:val="600C46D8C4C5405F943F916572ECA7721"/>
    <w:rsid w:val="00E6619F"/>
    <w:pPr>
      <w:spacing w:after="100" w:line="240" w:lineRule="auto"/>
    </w:pPr>
    <w:rPr>
      <w:rFonts w:ascii="Times New Roman" w:eastAsiaTheme="minorHAnsi" w:hAnsi="Times New Roman" w:cs="Times New Roman"/>
      <w:sz w:val="24"/>
      <w:szCs w:val="24"/>
    </w:rPr>
  </w:style>
  <w:style w:type="paragraph" w:customStyle="1" w:styleId="EA222F4585EC4A35B37E6FB53024063F1">
    <w:name w:val="EA222F4585EC4A35B37E6FB53024063F1"/>
    <w:rsid w:val="00E6619F"/>
    <w:pPr>
      <w:spacing w:after="100" w:line="240" w:lineRule="auto"/>
    </w:pPr>
    <w:rPr>
      <w:rFonts w:ascii="Times New Roman" w:eastAsiaTheme="minorHAnsi" w:hAnsi="Times New Roman" w:cs="Times New Roman"/>
      <w:sz w:val="24"/>
      <w:szCs w:val="24"/>
    </w:rPr>
  </w:style>
  <w:style w:type="paragraph" w:customStyle="1" w:styleId="8C2343C1117745C99EA1D68C0F9830371">
    <w:name w:val="8C2343C1117745C99EA1D68C0F9830371"/>
    <w:rsid w:val="00E6619F"/>
    <w:pPr>
      <w:spacing w:after="100" w:line="240" w:lineRule="auto"/>
    </w:pPr>
    <w:rPr>
      <w:rFonts w:ascii="Times New Roman" w:eastAsiaTheme="minorHAnsi" w:hAnsi="Times New Roman" w:cs="Times New Roman"/>
      <w:sz w:val="24"/>
      <w:szCs w:val="24"/>
    </w:rPr>
  </w:style>
  <w:style w:type="paragraph" w:customStyle="1" w:styleId="D606C098BA8F4C86AC26CE19B9BA847A1">
    <w:name w:val="D606C098BA8F4C86AC26CE19B9BA847A1"/>
    <w:rsid w:val="00E6619F"/>
    <w:pPr>
      <w:spacing w:after="100" w:line="240" w:lineRule="auto"/>
    </w:pPr>
    <w:rPr>
      <w:rFonts w:ascii="Times New Roman" w:eastAsiaTheme="minorHAnsi" w:hAnsi="Times New Roman" w:cs="Times New Roman"/>
      <w:sz w:val="24"/>
      <w:szCs w:val="24"/>
    </w:rPr>
  </w:style>
  <w:style w:type="paragraph" w:customStyle="1" w:styleId="42D44ADEDF204F4F8BA113FAF0B64B5A1">
    <w:name w:val="42D44ADEDF204F4F8BA113FAF0B64B5A1"/>
    <w:rsid w:val="00E6619F"/>
    <w:pPr>
      <w:spacing w:after="100" w:line="240" w:lineRule="auto"/>
    </w:pPr>
    <w:rPr>
      <w:rFonts w:ascii="Times New Roman" w:eastAsiaTheme="minorHAnsi" w:hAnsi="Times New Roman" w:cs="Times New Roman"/>
      <w:sz w:val="24"/>
      <w:szCs w:val="24"/>
    </w:rPr>
  </w:style>
  <w:style w:type="paragraph" w:customStyle="1" w:styleId="059C5E82A0DF4951BD0EA7A4782385491">
    <w:name w:val="059C5E82A0DF4951BD0EA7A4782385491"/>
    <w:rsid w:val="00E6619F"/>
    <w:pPr>
      <w:spacing w:after="100" w:line="240" w:lineRule="auto"/>
    </w:pPr>
    <w:rPr>
      <w:rFonts w:ascii="Times New Roman" w:eastAsiaTheme="minorHAnsi" w:hAnsi="Times New Roman" w:cs="Times New Roman"/>
      <w:sz w:val="24"/>
      <w:szCs w:val="24"/>
    </w:rPr>
  </w:style>
  <w:style w:type="paragraph" w:customStyle="1" w:styleId="41C6AF9895A2434E92DED3BE471EA8D51">
    <w:name w:val="41C6AF9895A2434E92DED3BE471EA8D51"/>
    <w:rsid w:val="00E6619F"/>
    <w:pPr>
      <w:spacing w:after="100" w:line="240" w:lineRule="auto"/>
    </w:pPr>
    <w:rPr>
      <w:rFonts w:ascii="Times New Roman" w:eastAsiaTheme="minorHAnsi" w:hAnsi="Times New Roman" w:cs="Times New Roman"/>
      <w:sz w:val="24"/>
      <w:szCs w:val="24"/>
    </w:rPr>
  </w:style>
  <w:style w:type="paragraph" w:customStyle="1" w:styleId="944ED1F8EF5C46679D3B2BA7FDD35B3E1">
    <w:name w:val="944ED1F8EF5C46679D3B2BA7FDD35B3E1"/>
    <w:rsid w:val="00E6619F"/>
    <w:pPr>
      <w:spacing w:after="100" w:line="240" w:lineRule="auto"/>
    </w:pPr>
    <w:rPr>
      <w:rFonts w:ascii="Times New Roman" w:eastAsiaTheme="minorHAnsi" w:hAnsi="Times New Roman" w:cs="Times New Roman"/>
      <w:sz w:val="24"/>
      <w:szCs w:val="24"/>
    </w:rPr>
  </w:style>
  <w:style w:type="paragraph" w:customStyle="1" w:styleId="D7F0C172CE9C469AB0C652FC905EDD6C1">
    <w:name w:val="D7F0C172CE9C469AB0C652FC905EDD6C1"/>
    <w:rsid w:val="00E6619F"/>
    <w:pPr>
      <w:spacing w:after="100" w:line="240" w:lineRule="auto"/>
    </w:pPr>
    <w:rPr>
      <w:rFonts w:ascii="Times New Roman" w:eastAsiaTheme="minorHAnsi" w:hAnsi="Times New Roman" w:cs="Times New Roman"/>
      <w:sz w:val="24"/>
      <w:szCs w:val="24"/>
    </w:rPr>
  </w:style>
  <w:style w:type="paragraph" w:customStyle="1" w:styleId="1F63A029B5094669A96D77095FCD39D01">
    <w:name w:val="1F63A029B5094669A96D77095FCD39D01"/>
    <w:rsid w:val="00E6619F"/>
    <w:pPr>
      <w:spacing w:after="100" w:line="240" w:lineRule="auto"/>
    </w:pPr>
    <w:rPr>
      <w:rFonts w:ascii="Times New Roman" w:eastAsiaTheme="minorHAnsi" w:hAnsi="Times New Roman" w:cs="Times New Roman"/>
      <w:sz w:val="24"/>
      <w:szCs w:val="24"/>
    </w:rPr>
  </w:style>
  <w:style w:type="paragraph" w:customStyle="1" w:styleId="6C436DF6478E43299B017C9AAFB1BB2F1">
    <w:name w:val="6C436DF6478E43299B017C9AAFB1BB2F1"/>
    <w:rsid w:val="00E6619F"/>
    <w:pPr>
      <w:spacing w:after="100" w:line="240" w:lineRule="auto"/>
    </w:pPr>
    <w:rPr>
      <w:rFonts w:ascii="Times New Roman" w:eastAsiaTheme="minorHAnsi" w:hAnsi="Times New Roman" w:cs="Times New Roman"/>
      <w:sz w:val="24"/>
      <w:szCs w:val="24"/>
    </w:rPr>
  </w:style>
  <w:style w:type="paragraph" w:customStyle="1" w:styleId="4A3FCAA602614031ACA8F3D661ACEC471">
    <w:name w:val="4A3FCAA602614031ACA8F3D661ACEC471"/>
    <w:rsid w:val="00E6619F"/>
    <w:pPr>
      <w:spacing w:after="100" w:line="240" w:lineRule="auto"/>
    </w:pPr>
    <w:rPr>
      <w:rFonts w:ascii="Times New Roman" w:eastAsiaTheme="minorHAnsi" w:hAnsi="Times New Roman" w:cs="Times New Roman"/>
      <w:sz w:val="24"/>
      <w:szCs w:val="24"/>
    </w:rPr>
  </w:style>
  <w:style w:type="paragraph" w:customStyle="1" w:styleId="27998FD13A484EE79ACA5CCAC5E61BBC1">
    <w:name w:val="27998FD13A484EE79ACA5CCAC5E61BBC1"/>
    <w:rsid w:val="00E6619F"/>
    <w:pPr>
      <w:spacing w:after="100" w:line="240" w:lineRule="auto"/>
    </w:pPr>
    <w:rPr>
      <w:rFonts w:ascii="Times New Roman" w:eastAsiaTheme="minorHAnsi" w:hAnsi="Times New Roman" w:cs="Times New Roman"/>
      <w:sz w:val="24"/>
      <w:szCs w:val="24"/>
    </w:rPr>
  </w:style>
  <w:style w:type="paragraph" w:customStyle="1" w:styleId="54074C9B87434AC995A9AC2469C266161">
    <w:name w:val="54074C9B87434AC995A9AC2469C266161"/>
    <w:rsid w:val="00E6619F"/>
    <w:pPr>
      <w:spacing w:after="100" w:line="240" w:lineRule="auto"/>
    </w:pPr>
    <w:rPr>
      <w:rFonts w:ascii="Times New Roman" w:eastAsiaTheme="minorHAnsi" w:hAnsi="Times New Roman" w:cs="Times New Roman"/>
      <w:sz w:val="24"/>
      <w:szCs w:val="24"/>
    </w:rPr>
  </w:style>
  <w:style w:type="paragraph" w:customStyle="1" w:styleId="C2DF87B6823B4DBEA1FF515BA1AB662A1">
    <w:name w:val="C2DF87B6823B4DBEA1FF515BA1AB662A1"/>
    <w:rsid w:val="00E6619F"/>
    <w:pPr>
      <w:spacing w:after="100" w:line="240" w:lineRule="auto"/>
    </w:pPr>
    <w:rPr>
      <w:rFonts w:ascii="Times New Roman" w:eastAsiaTheme="minorHAnsi" w:hAnsi="Times New Roman" w:cs="Times New Roman"/>
      <w:sz w:val="24"/>
      <w:szCs w:val="24"/>
    </w:rPr>
  </w:style>
  <w:style w:type="paragraph" w:customStyle="1" w:styleId="D269771EF7C54B318C24D3BDE291A4F01">
    <w:name w:val="D269771EF7C54B318C24D3BDE291A4F01"/>
    <w:rsid w:val="00E6619F"/>
    <w:pPr>
      <w:spacing w:after="100" w:line="240" w:lineRule="auto"/>
    </w:pPr>
    <w:rPr>
      <w:rFonts w:ascii="Times New Roman" w:eastAsiaTheme="minorHAnsi" w:hAnsi="Times New Roman" w:cs="Times New Roman"/>
      <w:sz w:val="24"/>
      <w:szCs w:val="24"/>
    </w:rPr>
  </w:style>
  <w:style w:type="paragraph" w:customStyle="1" w:styleId="0565261B00AB4AF2AB8B1BDF30E8CFA71">
    <w:name w:val="0565261B00AB4AF2AB8B1BDF30E8CFA71"/>
    <w:rsid w:val="00E6619F"/>
    <w:pPr>
      <w:spacing w:after="100" w:line="240" w:lineRule="auto"/>
    </w:pPr>
    <w:rPr>
      <w:rFonts w:ascii="Times New Roman" w:eastAsiaTheme="minorHAnsi" w:hAnsi="Times New Roman" w:cs="Times New Roman"/>
      <w:sz w:val="24"/>
      <w:szCs w:val="24"/>
    </w:rPr>
  </w:style>
  <w:style w:type="paragraph" w:customStyle="1" w:styleId="9BAE3E20857940E7800A9C79AAD783071">
    <w:name w:val="9BAE3E20857940E7800A9C79AAD783071"/>
    <w:rsid w:val="00E6619F"/>
    <w:pPr>
      <w:spacing w:after="100" w:line="240" w:lineRule="auto"/>
    </w:pPr>
    <w:rPr>
      <w:rFonts w:ascii="Times New Roman" w:eastAsiaTheme="minorHAnsi" w:hAnsi="Times New Roman" w:cs="Times New Roman"/>
      <w:sz w:val="24"/>
      <w:szCs w:val="24"/>
    </w:rPr>
  </w:style>
  <w:style w:type="paragraph" w:customStyle="1" w:styleId="7938282578604A38A705152C993868611">
    <w:name w:val="7938282578604A38A705152C993868611"/>
    <w:rsid w:val="00E6619F"/>
    <w:pPr>
      <w:spacing w:after="100" w:line="240" w:lineRule="auto"/>
    </w:pPr>
    <w:rPr>
      <w:rFonts w:ascii="Times New Roman" w:eastAsiaTheme="minorHAnsi" w:hAnsi="Times New Roman" w:cs="Times New Roman"/>
      <w:sz w:val="24"/>
      <w:szCs w:val="24"/>
    </w:rPr>
  </w:style>
  <w:style w:type="paragraph" w:customStyle="1" w:styleId="D0F7448F84CE42CF894AB66AC77071551">
    <w:name w:val="D0F7448F84CE42CF894AB66AC77071551"/>
    <w:rsid w:val="00E6619F"/>
    <w:pPr>
      <w:spacing w:after="100" w:line="240" w:lineRule="auto"/>
    </w:pPr>
    <w:rPr>
      <w:rFonts w:ascii="Times New Roman" w:eastAsiaTheme="minorHAnsi" w:hAnsi="Times New Roman" w:cs="Times New Roman"/>
      <w:sz w:val="24"/>
      <w:szCs w:val="24"/>
    </w:rPr>
  </w:style>
  <w:style w:type="paragraph" w:customStyle="1" w:styleId="A913310826AD484A8502351D7C30A3121">
    <w:name w:val="A913310826AD484A8502351D7C30A3121"/>
    <w:rsid w:val="00E6619F"/>
    <w:pPr>
      <w:spacing w:after="100" w:line="240" w:lineRule="auto"/>
    </w:pPr>
    <w:rPr>
      <w:rFonts w:ascii="Times New Roman" w:eastAsiaTheme="minorHAnsi" w:hAnsi="Times New Roman" w:cs="Times New Roman"/>
      <w:sz w:val="24"/>
      <w:szCs w:val="24"/>
    </w:rPr>
  </w:style>
  <w:style w:type="paragraph" w:customStyle="1" w:styleId="972759C785294778A0B055F0497428941">
    <w:name w:val="972759C785294778A0B055F0497428941"/>
    <w:rsid w:val="00E6619F"/>
    <w:pPr>
      <w:spacing w:after="100" w:line="240" w:lineRule="auto"/>
    </w:pPr>
    <w:rPr>
      <w:rFonts w:ascii="Times New Roman" w:eastAsiaTheme="minorHAnsi" w:hAnsi="Times New Roman" w:cs="Times New Roman"/>
      <w:sz w:val="24"/>
      <w:szCs w:val="24"/>
    </w:rPr>
  </w:style>
  <w:style w:type="paragraph" w:customStyle="1" w:styleId="AE4EAE8110E94B2D9F50150993ECCEDF1">
    <w:name w:val="AE4EAE8110E94B2D9F50150993ECCEDF1"/>
    <w:rsid w:val="00E6619F"/>
    <w:pPr>
      <w:spacing w:after="100" w:line="240" w:lineRule="auto"/>
    </w:pPr>
    <w:rPr>
      <w:rFonts w:ascii="Times New Roman" w:eastAsiaTheme="minorHAnsi" w:hAnsi="Times New Roman" w:cs="Times New Roman"/>
      <w:sz w:val="24"/>
      <w:szCs w:val="24"/>
    </w:rPr>
  </w:style>
  <w:style w:type="paragraph" w:customStyle="1" w:styleId="A2E8C6DA5BF040D2BDBCAE00F3DFC3BA1">
    <w:name w:val="A2E8C6DA5BF040D2BDBCAE00F3DFC3BA1"/>
    <w:rsid w:val="00E6619F"/>
    <w:pPr>
      <w:spacing w:after="100" w:line="240" w:lineRule="auto"/>
    </w:pPr>
    <w:rPr>
      <w:rFonts w:ascii="Times New Roman" w:eastAsiaTheme="minorHAnsi" w:hAnsi="Times New Roman" w:cs="Times New Roman"/>
      <w:sz w:val="24"/>
      <w:szCs w:val="24"/>
    </w:rPr>
  </w:style>
  <w:style w:type="paragraph" w:customStyle="1" w:styleId="99E9CC5AF71E4BA19206E244286307061">
    <w:name w:val="99E9CC5AF71E4BA19206E244286307061"/>
    <w:rsid w:val="00E6619F"/>
    <w:pPr>
      <w:spacing w:after="100" w:line="240" w:lineRule="auto"/>
    </w:pPr>
    <w:rPr>
      <w:rFonts w:ascii="Times New Roman" w:eastAsiaTheme="minorHAnsi" w:hAnsi="Times New Roman" w:cs="Times New Roman"/>
      <w:sz w:val="24"/>
      <w:szCs w:val="24"/>
    </w:rPr>
  </w:style>
  <w:style w:type="paragraph" w:customStyle="1" w:styleId="ADC92E4F54CE4C3F922F267E710CFC7C1">
    <w:name w:val="ADC92E4F54CE4C3F922F267E710CFC7C1"/>
    <w:rsid w:val="00E6619F"/>
    <w:pPr>
      <w:spacing w:after="100" w:line="240" w:lineRule="auto"/>
    </w:pPr>
    <w:rPr>
      <w:rFonts w:ascii="Times New Roman" w:eastAsiaTheme="minorHAnsi" w:hAnsi="Times New Roman" w:cs="Times New Roman"/>
      <w:sz w:val="24"/>
      <w:szCs w:val="24"/>
    </w:rPr>
  </w:style>
  <w:style w:type="paragraph" w:customStyle="1" w:styleId="B316170EA9D44729A3712618CA1776B41">
    <w:name w:val="B316170EA9D44729A3712618CA1776B41"/>
    <w:rsid w:val="00E6619F"/>
    <w:pPr>
      <w:spacing w:after="100" w:line="240" w:lineRule="auto"/>
    </w:pPr>
    <w:rPr>
      <w:rFonts w:ascii="Times New Roman" w:eastAsiaTheme="minorHAnsi" w:hAnsi="Times New Roman" w:cs="Times New Roman"/>
      <w:sz w:val="24"/>
      <w:szCs w:val="24"/>
    </w:rPr>
  </w:style>
  <w:style w:type="paragraph" w:customStyle="1" w:styleId="9DBEDA2D62824D059C8290CE0A49100B">
    <w:name w:val="9DBEDA2D62824D059C8290CE0A49100B"/>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
    <w:name w:val="7A35DA0C2D874793A193F192A6FFA4C8"/>
    <w:rsid w:val="00E6619F"/>
    <w:pPr>
      <w:spacing w:after="100" w:line="240" w:lineRule="auto"/>
    </w:pPr>
    <w:rPr>
      <w:rFonts w:ascii="Times New Roman" w:eastAsiaTheme="minorHAnsi" w:hAnsi="Times New Roman" w:cs="Times New Roman"/>
      <w:sz w:val="24"/>
      <w:szCs w:val="24"/>
    </w:rPr>
  </w:style>
  <w:style w:type="paragraph" w:customStyle="1" w:styleId="83CB3B1C4D9B404A919440A55C1AB1EB">
    <w:name w:val="83CB3B1C4D9B404A919440A55C1AB1EB"/>
    <w:rsid w:val="00E6619F"/>
    <w:pPr>
      <w:spacing w:after="100" w:line="240" w:lineRule="auto"/>
    </w:pPr>
    <w:rPr>
      <w:rFonts w:ascii="Times New Roman" w:eastAsiaTheme="minorHAnsi" w:hAnsi="Times New Roman" w:cs="Times New Roman"/>
      <w:sz w:val="24"/>
      <w:szCs w:val="24"/>
    </w:rPr>
  </w:style>
  <w:style w:type="paragraph" w:customStyle="1" w:styleId="35366B6F22D04242BD5B5410030B3810">
    <w:name w:val="35366B6F22D04242BD5B5410030B3810"/>
    <w:rsid w:val="00E6619F"/>
    <w:pPr>
      <w:spacing w:after="100" w:line="240" w:lineRule="auto"/>
    </w:pPr>
    <w:rPr>
      <w:rFonts w:ascii="Times New Roman" w:eastAsiaTheme="minorHAnsi" w:hAnsi="Times New Roman" w:cs="Times New Roman"/>
      <w:sz w:val="24"/>
      <w:szCs w:val="24"/>
    </w:rPr>
  </w:style>
  <w:style w:type="paragraph" w:customStyle="1" w:styleId="8C3A5172EA6A4873ACC485AF48A47435">
    <w:name w:val="8C3A5172EA6A4873ACC485AF48A47435"/>
    <w:rsid w:val="00E6619F"/>
    <w:pPr>
      <w:spacing w:after="100" w:line="240" w:lineRule="auto"/>
    </w:pPr>
    <w:rPr>
      <w:rFonts w:ascii="Times New Roman" w:eastAsiaTheme="minorHAnsi" w:hAnsi="Times New Roman" w:cs="Times New Roman"/>
      <w:sz w:val="24"/>
      <w:szCs w:val="24"/>
    </w:rPr>
  </w:style>
  <w:style w:type="paragraph" w:customStyle="1" w:styleId="15DD5C6F19BF4774BD10DE99ABF243E8">
    <w:name w:val="15DD5C6F19BF4774BD10DE99ABF243E8"/>
    <w:rsid w:val="00E6619F"/>
    <w:pPr>
      <w:spacing w:after="100" w:line="240" w:lineRule="auto"/>
    </w:pPr>
    <w:rPr>
      <w:rFonts w:ascii="Times New Roman" w:eastAsiaTheme="minorHAnsi" w:hAnsi="Times New Roman" w:cs="Times New Roman"/>
      <w:sz w:val="24"/>
      <w:szCs w:val="24"/>
    </w:rPr>
  </w:style>
  <w:style w:type="paragraph" w:customStyle="1" w:styleId="A738EAEBA4E1440390BA08E2F6D3290A">
    <w:name w:val="A738EAEBA4E1440390BA08E2F6D3290A"/>
    <w:rsid w:val="00E6619F"/>
    <w:pPr>
      <w:spacing w:after="100" w:line="240" w:lineRule="auto"/>
    </w:pPr>
    <w:rPr>
      <w:rFonts w:ascii="Times New Roman" w:eastAsiaTheme="minorHAnsi" w:hAnsi="Times New Roman" w:cs="Times New Roman"/>
      <w:sz w:val="24"/>
      <w:szCs w:val="24"/>
    </w:rPr>
  </w:style>
  <w:style w:type="paragraph" w:customStyle="1" w:styleId="8FB8E03C10F64BA9A99C6AD6D052965E">
    <w:name w:val="8FB8E03C10F64BA9A99C6AD6D052965E"/>
    <w:rsid w:val="00E6619F"/>
    <w:pPr>
      <w:spacing w:after="100" w:line="240" w:lineRule="auto"/>
    </w:pPr>
    <w:rPr>
      <w:rFonts w:ascii="Times New Roman" w:eastAsiaTheme="minorHAnsi" w:hAnsi="Times New Roman" w:cs="Times New Roman"/>
      <w:sz w:val="24"/>
      <w:szCs w:val="24"/>
    </w:rPr>
  </w:style>
  <w:style w:type="paragraph" w:customStyle="1" w:styleId="C162F7393CE44C9795AC93D11ECE011F">
    <w:name w:val="C162F7393CE44C9795AC93D11ECE011F"/>
    <w:rsid w:val="00E6619F"/>
    <w:pPr>
      <w:spacing w:after="100" w:line="240" w:lineRule="auto"/>
    </w:pPr>
    <w:rPr>
      <w:rFonts w:ascii="Times New Roman" w:eastAsiaTheme="minorHAnsi" w:hAnsi="Times New Roman" w:cs="Times New Roman"/>
      <w:sz w:val="24"/>
      <w:szCs w:val="24"/>
    </w:rPr>
  </w:style>
  <w:style w:type="paragraph" w:customStyle="1" w:styleId="C579003322074CB2864A9E9DB60C4E56">
    <w:name w:val="C579003322074CB2864A9E9DB60C4E56"/>
    <w:rsid w:val="00E6619F"/>
    <w:pPr>
      <w:spacing w:after="100" w:line="240" w:lineRule="auto"/>
    </w:pPr>
    <w:rPr>
      <w:rFonts w:ascii="Times New Roman" w:eastAsiaTheme="minorHAnsi" w:hAnsi="Times New Roman" w:cs="Times New Roman"/>
      <w:sz w:val="24"/>
      <w:szCs w:val="24"/>
    </w:rPr>
  </w:style>
  <w:style w:type="paragraph" w:customStyle="1" w:styleId="04A6A986D49843F59A3E53F5B6686E9B">
    <w:name w:val="04A6A986D49843F59A3E53F5B6686E9B"/>
    <w:rsid w:val="00E6619F"/>
    <w:pPr>
      <w:spacing w:after="100" w:line="240" w:lineRule="auto"/>
    </w:pPr>
    <w:rPr>
      <w:rFonts w:ascii="Times New Roman" w:eastAsiaTheme="minorHAnsi" w:hAnsi="Times New Roman" w:cs="Times New Roman"/>
      <w:sz w:val="24"/>
      <w:szCs w:val="24"/>
    </w:rPr>
  </w:style>
  <w:style w:type="paragraph" w:customStyle="1" w:styleId="069552091A444B91B809B988A163E97B">
    <w:name w:val="069552091A444B91B809B988A163E97B"/>
    <w:rsid w:val="00E6619F"/>
    <w:pPr>
      <w:spacing w:after="100" w:line="240" w:lineRule="auto"/>
    </w:pPr>
    <w:rPr>
      <w:rFonts w:ascii="Times New Roman" w:eastAsiaTheme="minorHAnsi" w:hAnsi="Times New Roman" w:cs="Times New Roman"/>
      <w:sz w:val="24"/>
      <w:szCs w:val="24"/>
    </w:rPr>
  </w:style>
  <w:style w:type="paragraph" w:customStyle="1" w:styleId="56497BD587BC4873B7EE12F782A78084">
    <w:name w:val="56497BD587BC4873B7EE12F782A78084"/>
    <w:rsid w:val="00E6619F"/>
    <w:pPr>
      <w:spacing w:after="100" w:line="240" w:lineRule="auto"/>
    </w:pPr>
    <w:rPr>
      <w:rFonts w:ascii="Times New Roman" w:eastAsiaTheme="minorHAnsi" w:hAnsi="Times New Roman" w:cs="Times New Roman"/>
      <w:sz w:val="24"/>
      <w:szCs w:val="24"/>
    </w:rPr>
  </w:style>
  <w:style w:type="paragraph" w:customStyle="1" w:styleId="4045B2D248CF4CABB001C00ED04F78AB">
    <w:name w:val="4045B2D248CF4CABB001C00ED04F78AB"/>
    <w:rsid w:val="00E6619F"/>
    <w:pPr>
      <w:spacing w:after="100" w:line="240" w:lineRule="auto"/>
    </w:pPr>
    <w:rPr>
      <w:rFonts w:ascii="Times New Roman" w:eastAsiaTheme="minorHAnsi" w:hAnsi="Times New Roman" w:cs="Times New Roman"/>
      <w:sz w:val="24"/>
      <w:szCs w:val="24"/>
    </w:rPr>
  </w:style>
  <w:style w:type="paragraph" w:customStyle="1" w:styleId="3B66CED061CE46739955BCA664A325F0">
    <w:name w:val="3B66CED061CE46739955BCA664A325F0"/>
    <w:rsid w:val="00E6619F"/>
    <w:pPr>
      <w:spacing w:after="100" w:line="240" w:lineRule="auto"/>
    </w:pPr>
    <w:rPr>
      <w:rFonts w:ascii="Times New Roman" w:eastAsiaTheme="minorHAnsi" w:hAnsi="Times New Roman" w:cs="Times New Roman"/>
      <w:sz w:val="24"/>
      <w:szCs w:val="24"/>
    </w:rPr>
  </w:style>
  <w:style w:type="paragraph" w:customStyle="1" w:styleId="EF185AAADE7E4C1AAD41ED1B80F0F8D6">
    <w:name w:val="EF185AAADE7E4C1AAD41ED1B80F0F8D6"/>
    <w:rsid w:val="00E6619F"/>
    <w:pPr>
      <w:spacing w:after="100" w:line="240" w:lineRule="auto"/>
    </w:pPr>
    <w:rPr>
      <w:rFonts w:ascii="Times New Roman" w:eastAsiaTheme="minorHAnsi" w:hAnsi="Times New Roman" w:cs="Times New Roman"/>
      <w:sz w:val="24"/>
      <w:szCs w:val="24"/>
    </w:rPr>
  </w:style>
  <w:style w:type="paragraph" w:customStyle="1" w:styleId="2CFFE24E3BFF41DEBA13EDECD68315DF">
    <w:name w:val="2CFFE24E3BFF41DEBA13EDECD68315DF"/>
    <w:rsid w:val="00E6619F"/>
    <w:pPr>
      <w:spacing w:after="100" w:line="240" w:lineRule="auto"/>
    </w:pPr>
    <w:rPr>
      <w:rFonts w:ascii="Times New Roman" w:eastAsiaTheme="minorHAnsi" w:hAnsi="Times New Roman" w:cs="Times New Roman"/>
      <w:sz w:val="24"/>
      <w:szCs w:val="24"/>
    </w:rPr>
  </w:style>
  <w:style w:type="paragraph" w:customStyle="1" w:styleId="BBB3520472EE4533B8C6F0FCA5462150">
    <w:name w:val="BBB3520472EE4533B8C6F0FCA5462150"/>
    <w:rsid w:val="00E6619F"/>
    <w:pPr>
      <w:spacing w:after="100" w:line="240" w:lineRule="auto"/>
    </w:pPr>
    <w:rPr>
      <w:rFonts w:ascii="Times New Roman" w:eastAsiaTheme="minorHAnsi" w:hAnsi="Times New Roman" w:cs="Times New Roman"/>
      <w:sz w:val="24"/>
      <w:szCs w:val="24"/>
    </w:rPr>
  </w:style>
  <w:style w:type="paragraph" w:customStyle="1" w:styleId="94F3C43EB13846DB98A5B75805817E13">
    <w:name w:val="94F3C43EB13846DB98A5B75805817E13"/>
    <w:rsid w:val="00E6619F"/>
    <w:pPr>
      <w:spacing w:after="100" w:line="240" w:lineRule="auto"/>
    </w:pPr>
    <w:rPr>
      <w:rFonts w:ascii="Times New Roman" w:eastAsiaTheme="minorHAnsi" w:hAnsi="Times New Roman" w:cs="Times New Roman"/>
      <w:sz w:val="24"/>
      <w:szCs w:val="24"/>
    </w:rPr>
  </w:style>
  <w:style w:type="paragraph" w:customStyle="1" w:styleId="09BE1576A598497792854181EFE23972">
    <w:name w:val="09BE1576A598497792854181EFE23972"/>
    <w:rsid w:val="00E6619F"/>
    <w:pPr>
      <w:spacing w:after="100" w:line="240" w:lineRule="auto"/>
    </w:pPr>
    <w:rPr>
      <w:rFonts w:ascii="Times New Roman" w:eastAsiaTheme="minorHAnsi" w:hAnsi="Times New Roman" w:cs="Times New Roman"/>
      <w:sz w:val="24"/>
      <w:szCs w:val="24"/>
    </w:rPr>
  </w:style>
  <w:style w:type="paragraph" w:customStyle="1" w:styleId="E0B68925205047E69B069341E72F100C">
    <w:name w:val="E0B68925205047E69B069341E72F100C"/>
    <w:rsid w:val="00E6619F"/>
    <w:pPr>
      <w:spacing w:after="100" w:line="240" w:lineRule="auto"/>
    </w:pPr>
    <w:rPr>
      <w:rFonts w:ascii="Times New Roman" w:eastAsiaTheme="minorHAnsi" w:hAnsi="Times New Roman" w:cs="Times New Roman"/>
      <w:sz w:val="24"/>
      <w:szCs w:val="24"/>
    </w:rPr>
  </w:style>
  <w:style w:type="paragraph" w:customStyle="1" w:styleId="C1C9CA842AEC4148A77EC094368A6FBF">
    <w:name w:val="C1C9CA842AEC4148A77EC094368A6FBF"/>
    <w:rsid w:val="00E6619F"/>
    <w:pPr>
      <w:spacing w:after="100" w:line="240" w:lineRule="auto"/>
    </w:pPr>
    <w:rPr>
      <w:rFonts w:ascii="Times New Roman" w:eastAsiaTheme="minorHAnsi" w:hAnsi="Times New Roman" w:cs="Times New Roman"/>
      <w:sz w:val="24"/>
      <w:szCs w:val="24"/>
    </w:rPr>
  </w:style>
  <w:style w:type="paragraph" w:customStyle="1" w:styleId="F753214D037E4BB7B22F8BEC279E1521">
    <w:name w:val="F753214D037E4BB7B22F8BEC279E1521"/>
    <w:rsid w:val="00E6619F"/>
    <w:pPr>
      <w:spacing w:after="100" w:line="240" w:lineRule="auto"/>
    </w:pPr>
    <w:rPr>
      <w:rFonts w:ascii="Times New Roman" w:eastAsiaTheme="minorHAnsi" w:hAnsi="Times New Roman" w:cs="Times New Roman"/>
      <w:sz w:val="24"/>
      <w:szCs w:val="24"/>
    </w:rPr>
  </w:style>
  <w:style w:type="paragraph" w:customStyle="1" w:styleId="4A34BA99A2D74B2C85ADE8FD950CCE6D">
    <w:name w:val="4A34BA99A2D74B2C85ADE8FD950CCE6D"/>
    <w:rsid w:val="00E6619F"/>
    <w:pPr>
      <w:spacing w:after="100" w:line="240" w:lineRule="auto"/>
    </w:pPr>
    <w:rPr>
      <w:rFonts w:ascii="Times New Roman" w:eastAsiaTheme="minorHAnsi" w:hAnsi="Times New Roman" w:cs="Times New Roman"/>
      <w:sz w:val="24"/>
      <w:szCs w:val="24"/>
    </w:rPr>
  </w:style>
  <w:style w:type="paragraph" w:customStyle="1" w:styleId="1E7586312ABC43D9AF996F6451EA4B4B">
    <w:name w:val="1E7586312ABC43D9AF996F6451EA4B4B"/>
    <w:rsid w:val="00E6619F"/>
    <w:pPr>
      <w:spacing w:after="100" w:line="240" w:lineRule="auto"/>
    </w:pPr>
    <w:rPr>
      <w:rFonts w:ascii="Times New Roman" w:eastAsiaTheme="minorHAnsi" w:hAnsi="Times New Roman" w:cs="Times New Roman"/>
      <w:sz w:val="24"/>
      <w:szCs w:val="24"/>
    </w:rPr>
  </w:style>
  <w:style w:type="paragraph" w:customStyle="1" w:styleId="1DBBFDFF0BEB44FB814F4C45A6E0B839">
    <w:name w:val="1DBBFDFF0BEB44FB814F4C45A6E0B839"/>
    <w:rsid w:val="00E6619F"/>
  </w:style>
  <w:style w:type="paragraph" w:customStyle="1" w:styleId="E529755E3E1F41CE944AF85F587D7BA6">
    <w:name w:val="E529755E3E1F41CE944AF85F587D7BA6"/>
    <w:rsid w:val="00E6619F"/>
  </w:style>
  <w:style w:type="paragraph" w:customStyle="1" w:styleId="54723CBC82574DF9965344D19EB44887">
    <w:name w:val="54723CBC82574DF9965344D19EB44887"/>
    <w:rsid w:val="00E6619F"/>
  </w:style>
  <w:style w:type="paragraph" w:customStyle="1" w:styleId="F9381CA1B6BF4F5FBBB73CD2C883EDC6">
    <w:name w:val="F9381CA1B6BF4F5FBBB73CD2C883EDC6"/>
    <w:rsid w:val="002E5CF8"/>
  </w:style>
  <w:style w:type="paragraph" w:customStyle="1" w:styleId="85EFB15575084189933EF99006A06FBE">
    <w:name w:val="85EFB15575084189933EF99006A06FBE"/>
    <w:rsid w:val="002E5CF8"/>
  </w:style>
  <w:style w:type="paragraph" w:customStyle="1" w:styleId="8702294B0F1F46ED8863327DCB427A662">
    <w:name w:val="8702294B0F1F46ED8863327DCB427A66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2">
    <w:name w:val="FE93AF66D35E472D861D7AE9B2A6AD5E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2">
    <w:name w:val="8A83077AFECA4DCF88D3A59701295927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2">
    <w:name w:val="DC52BBBD9EC74139ABFF3586E2096C53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2">
    <w:name w:val="73F8C45B396842EE90349A3264F2A9E92"/>
    <w:rsid w:val="002E5CF8"/>
    <w:pPr>
      <w:spacing w:after="100" w:line="240" w:lineRule="auto"/>
    </w:pPr>
    <w:rPr>
      <w:rFonts w:ascii="Times New Roman" w:eastAsiaTheme="minorHAnsi" w:hAnsi="Times New Roman" w:cs="Times New Roman"/>
      <w:sz w:val="24"/>
      <w:szCs w:val="24"/>
    </w:rPr>
  </w:style>
  <w:style w:type="paragraph" w:customStyle="1" w:styleId="D8333E69A9BA4AB08175AF08AB58B71A2">
    <w:name w:val="D8333E69A9BA4AB08175AF08AB58B71A2"/>
    <w:rsid w:val="002E5CF8"/>
    <w:pPr>
      <w:spacing w:after="100" w:line="240" w:lineRule="auto"/>
    </w:pPr>
    <w:rPr>
      <w:rFonts w:ascii="Times New Roman" w:eastAsiaTheme="minorHAnsi" w:hAnsi="Times New Roman" w:cs="Times New Roman"/>
      <w:sz w:val="24"/>
      <w:szCs w:val="24"/>
    </w:rPr>
  </w:style>
  <w:style w:type="paragraph" w:customStyle="1" w:styleId="9F1E3790EACF46E893E5313F624102382">
    <w:name w:val="9F1E3790EACF46E893E5313F624102382"/>
    <w:rsid w:val="002E5CF8"/>
    <w:pPr>
      <w:spacing w:after="100" w:line="240" w:lineRule="auto"/>
    </w:pPr>
    <w:rPr>
      <w:rFonts w:ascii="Times New Roman" w:eastAsiaTheme="minorHAnsi" w:hAnsi="Times New Roman" w:cs="Times New Roman"/>
      <w:sz w:val="24"/>
      <w:szCs w:val="24"/>
    </w:rPr>
  </w:style>
  <w:style w:type="paragraph" w:customStyle="1" w:styleId="CAC1B968286F4A2EBF1D1BB12F222EFC2">
    <w:name w:val="CAC1B968286F4A2EBF1D1BB12F222EFC2"/>
    <w:rsid w:val="002E5CF8"/>
    <w:pPr>
      <w:spacing w:after="100" w:line="240" w:lineRule="auto"/>
    </w:pPr>
    <w:rPr>
      <w:rFonts w:ascii="Times New Roman" w:eastAsiaTheme="minorHAnsi" w:hAnsi="Times New Roman" w:cs="Times New Roman"/>
      <w:sz w:val="24"/>
      <w:szCs w:val="24"/>
    </w:rPr>
  </w:style>
  <w:style w:type="paragraph" w:customStyle="1" w:styleId="E34EAF0D5E524AC28BEA865B43C315E72">
    <w:name w:val="E34EAF0D5E524AC28BEA865B43C315E72"/>
    <w:rsid w:val="002E5CF8"/>
    <w:pPr>
      <w:spacing w:after="100" w:line="240" w:lineRule="auto"/>
    </w:pPr>
    <w:rPr>
      <w:rFonts w:ascii="Times New Roman" w:eastAsiaTheme="minorHAnsi" w:hAnsi="Times New Roman" w:cs="Times New Roman"/>
      <w:sz w:val="24"/>
      <w:szCs w:val="24"/>
    </w:rPr>
  </w:style>
  <w:style w:type="paragraph" w:customStyle="1" w:styleId="8C44CBC7D53A40FC90D401667012998F2">
    <w:name w:val="8C44CBC7D53A40FC90D401667012998F2"/>
    <w:rsid w:val="002E5CF8"/>
    <w:pPr>
      <w:spacing w:after="100" w:line="240" w:lineRule="auto"/>
    </w:pPr>
    <w:rPr>
      <w:rFonts w:ascii="Times New Roman" w:eastAsiaTheme="minorHAnsi" w:hAnsi="Times New Roman" w:cs="Times New Roman"/>
      <w:sz w:val="24"/>
      <w:szCs w:val="24"/>
    </w:rPr>
  </w:style>
  <w:style w:type="paragraph" w:customStyle="1" w:styleId="D07776B197BE4D668989DA76A2FDA1532">
    <w:name w:val="D07776B197BE4D668989DA76A2FDA1532"/>
    <w:rsid w:val="002E5CF8"/>
    <w:pPr>
      <w:spacing w:after="100" w:line="240" w:lineRule="auto"/>
    </w:pPr>
    <w:rPr>
      <w:rFonts w:ascii="Times New Roman" w:eastAsiaTheme="minorHAnsi" w:hAnsi="Times New Roman" w:cs="Times New Roman"/>
      <w:sz w:val="24"/>
      <w:szCs w:val="24"/>
    </w:rPr>
  </w:style>
  <w:style w:type="paragraph" w:customStyle="1" w:styleId="EBAFDE3ED9074A7B82DCDD11FBD444672">
    <w:name w:val="EBAFDE3ED9074A7B82DCDD11FBD444672"/>
    <w:rsid w:val="002E5CF8"/>
    <w:pPr>
      <w:spacing w:after="100" w:line="240" w:lineRule="auto"/>
    </w:pPr>
    <w:rPr>
      <w:rFonts w:ascii="Times New Roman" w:eastAsiaTheme="minorHAnsi" w:hAnsi="Times New Roman" w:cs="Times New Roman"/>
      <w:sz w:val="24"/>
      <w:szCs w:val="24"/>
    </w:rPr>
  </w:style>
  <w:style w:type="paragraph" w:customStyle="1" w:styleId="0B6476B9552D440F95CBA3C3FD14774E2">
    <w:name w:val="0B6476B9552D440F95CBA3C3FD14774E2"/>
    <w:rsid w:val="002E5CF8"/>
    <w:pPr>
      <w:spacing w:after="100" w:line="240" w:lineRule="auto"/>
    </w:pPr>
    <w:rPr>
      <w:rFonts w:ascii="Times New Roman" w:eastAsiaTheme="minorHAnsi" w:hAnsi="Times New Roman" w:cs="Times New Roman"/>
      <w:sz w:val="24"/>
      <w:szCs w:val="24"/>
    </w:rPr>
  </w:style>
  <w:style w:type="paragraph" w:customStyle="1" w:styleId="E78C3B6CED3D4C1DAD7C05DB352B36ED2">
    <w:name w:val="E78C3B6CED3D4C1DAD7C05DB352B36ED2"/>
    <w:rsid w:val="002E5CF8"/>
    <w:pPr>
      <w:spacing w:after="100" w:line="240" w:lineRule="auto"/>
    </w:pPr>
    <w:rPr>
      <w:rFonts w:ascii="Times New Roman" w:eastAsiaTheme="minorHAnsi" w:hAnsi="Times New Roman" w:cs="Times New Roman"/>
      <w:sz w:val="24"/>
      <w:szCs w:val="24"/>
    </w:rPr>
  </w:style>
  <w:style w:type="paragraph" w:customStyle="1" w:styleId="503C2BD93DB541F28E2EC2A718239B8F2">
    <w:name w:val="503C2BD93DB541F28E2EC2A718239B8F2"/>
    <w:rsid w:val="002E5CF8"/>
    <w:pPr>
      <w:spacing w:after="100" w:line="240" w:lineRule="auto"/>
    </w:pPr>
    <w:rPr>
      <w:rFonts w:ascii="Times New Roman" w:eastAsiaTheme="minorHAnsi" w:hAnsi="Times New Roman" w:cs="Times New Roman"/>
      <w:sz w:val="24"/>
      <w:szCs w:val="24"/>
    </w:rPr>
  </w:style>
  <w:style w:type="paragraph" w:customStyle="1" w:styleId="3661A90CDE3B44EABACC1DA301D0AE962">
    <w:name w:val="3661A90CDE3B44EABACC1DA301D0AE962"/>
    <w:rsid w:val="002E5CF8"/>
    <w:pPr>
      <w:spacing w:after="100" w:line="240" w:lineRule="auto"/>
    </w:pPr>
    <w:rPr>
      <w:rFonts w:ascii="Times New Roman" w:eastAsiaTheme="minorHAnsi" w:hAnsi="Times New Roman" w:cs="Times New Roman"/>
      <w:sz w:val="24"/>
      <w:szCs w:val="24"/>
    </w:rPr>
  </w:style>
  <w:style w:type="paragraph" w:customStyle="1" w:styleId="8232DD3A6D00437BBD7E241DCE4432152">
    <w:name w:val="8232DD3A6D00437BBD7E241DCE4432152"/>
    <w:rsid w:val="002E5CF8"/>
    <w:pPr>
      <w:spacing w:after="100" w:line="240" w:lineRule="auto"/>
    </w:pPr>
    <w:rPr>
      <w:rFonts w:ascii="Times New Roman" w:eastAsiaTheme="minorHAnsi" w:hAnsi="Times New Roman" w:cs="Times New Roman"/>
      <w:sz w:val="24"/>
      <w:szCs w:val="24"/>
    </w:rPr>
  </w:style>
  <w:style w:type="paragraph" w:customStyle="1" w:styleId="82C2E93C4FC2447BBD5A5FA3509AE3AD2">
    <w:name w:val="82C2E93C4FC2447BBD5A5FA3509AE3AD2"/>
    <w:rsid w:val="002E5CF8"/>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2">
    <w:name w:val="015B4AEE16FF4E2EBB8C096C53FE30372"/>
    <w:rsid w:val="002E5CF8"/>
    <w:pPr>
      <w:spacing w:after="100" w:line="240" w:lineRule="auto"/>
    </w:pPr>
    <w:rPr>
      <w:rFonts w:ascii="Times New Roman" w:eastAsiaTheme="minorHAnsi" w:hAnsi="Times New Roman" w:cs="Times New Roman"/>
      <w:sz w:val="24"/>
      <w:szCs w:val="24"/>
    </w:rPr>
  </w:style>
  <w:style w:type="paragraph" w:customStyle="1" w:styleId="6CAB9F85B1CD443D82E35917505ED8EF2">
    <w:name w:val="6CAB9F85B1CD443D82E35917505ED8EF2"/>
    <w:rsid w:val="002E5CF8"/>
    <w:pPr>
      <w:spacing w:after="100" w:line="240" w:lineRule="auto"/>
    </w:pPr>
    <w:rPr>
      <w:rFonts w:ascii="Times New Roman" w:eastAsiaTheme="minorHAnsi" w:hAnsi="Times New Roman" w:cs="Times New Roman"/>
      <w:sz w:val="24"/>
      <w:szCs w:val="24"/>
    </w:rPr>
  </w:style>
  <w:style w:type="paragraph" w:customStyle="1" w:styleId="BF211F367B304D10B500A9D731040B5A2">
    <w:name w:val="BF211F367B304D10B500A9D731040B5A2"/>
    <w:rsid w:val="002E5CF8"/>
    <w:pPr>
      <w:spacing w:after="100" w:line="240" w:lineRule="auto"/>
    </w:pPr>
    <w:rPr>
      <w:rFonts w:ascii="Times New Roman" w:eastAsiaTheme="minorHAnsi" w:hAnsi="Times New Roman" w:cs="Times New Roman"/>
      <w:sz w:val="24"/>
      <w:szCs w:val="24"/>
    </w:rPr>
  </w:style>
  <w:style w:type="paragraph" w:customStyle="1" w:styleId="1CC8E578412848DAAA9617E1D30384752">
    <w:name w:val="1CC8E578412848DAAA9617E1D30384752"/>
    <w:rsid w:val="002E5CF8"/>
    <w:pPr>
      <w:spacing w:after="100" w:line="240" w:lineRule="auto"/>
    </w:pPr>
    <w:rPr>
      <w:rFonts w:ascii="Times New Roman" w:eastAsiaTheme="minorHAnsi" w:hAnsi="Times New Roman" w:cs="Times New Roman"/>
      <w:sz w:val="24"/>
      <w:szCs w:val="24"/>
    </w:rPr>
  </w:style>
  <w:style w:type="paragraph" w:customStyle="1" w:styleId="E09F589D2E0D4FD9AAF18F730E0D8DF82">
    <w:name w:val="E09F589D2E0D4FD9AAF18F730E0D8DF82"/>
    <w:rsid w:val="002E5CF8"/>
    <w:pPr>
      <w:spacing w:after="100" w:line="240" w:lineRule="auto"/>
    </w:pPr>
    <w:rPr>
      <w:rFonts w:ascii="Times New Roman" w:eastAsiaTheme="minorHAnsi" w:hAnsi="Times New Roman" w:cs="Times New Roman"/>
      <w:sz w:val="24"/>
      <w:szCs w:val="24"/>
    </w:rPr>
  </w:style>
  <w:style w:type="paragraph" w:customStyle="1" w:styleId="F984263CB4044371B21556D2A50740132">
    <w:name w:val="F984263CB4044371B21556D2A50740132"/>
    <w:rsid w:val="002E5CF8"/>
    <w:pPr>
      <w:spacing w:after="100" w:line="240" w:lineRule="auto"/>
    </w:pPr>
    <w:rPr>
      <w:rFonts w:ascii="Times New Roman" w:eastAsiaTheme="minorHAnsi" w:hAnsi="Times New Roman" w:cs="Times New Roman"/>
      <w:sz w:val="24"/>
      <w:szCs w:val="24"/>
    </w:rPr>
  </w:style>
  <w:style w:type="paragraph" w:customStyle="1" w:styleId="F2A34AA7D286459087DA4F8F735FD4782">
    <w:name w:val="F2A34AA7D286459087DA4F8F735FD4782"/>
    <w:rsid w:val="002E5CF8"/>
    <w:pPr>
      <w:spacing w:after="100" w:line="240" w:lineRule="auto"/>
    </w:pPr>
    <w:rPr>
      <w:rFonts w:ascii="Times New Roman" w:eastAsiaTheme="minorHAnsi" w:hAnsi="Times New Roman" w:cs="Times New Roman"/>
      <w:sz w:val="24"/>
      <w:szCs w:val="24"/>
    </w:rPr>
  </w:style>
  <w:style w:type="paragraph" w:customStyle="1" w:styleId="77F44A5C69F64F689CFDAEEE20C4AAEE2">
    <w:name w:val="77F44A5C69F64F689CFDAEEE20C4AAEE2"/>
    <w:rsid w:val="002E5CF8"/>
    <w:pPr>
      <w:spacing w:after="100" w:line="240" w:lineRule="auto"/>
    </w:pPr>
    <w:rPr>
      <w:rFonts w:ascii="Times New Roman" w:eastAsiaTheme="minorHAnsi" w:hAnsi="Times New Roman" w:cs="Times New Roman"/>
      <w:sz w:val="24"/>
      <w:szCs w:val="24"/>
    </w:rPr>
  </w:style>
  <w:style w:type="paragraph" w:customStyle="1" w:styleId="9DE0A8DD89964BD190FDC73A33A45A912">
    <w:name w:val="9DE0A8DD89964BD190FDC73A33A45A912"/>
    <w:rsid w:val="002E5CF8"/>
    <w:pPr>
      <w:spacing w:after="100" w:line="240" w:lineRule="auto"/>
    </w:pPr>
    <w:rPr>
      <w:rFonts w:ascii="Times New Roman" w:eastAsiaTheme="minorHAnsi" w:hAnsi="Times New Roman" w:cs="Times New Roman"/>
      <w:sz w:val="24"/>
      <w:szCs w:val="24"/>
    </w:rPr>
  </w:style>
  <w:style w:type="paragraph" w:customStyle="1" w:styleId="8147308E5CB44B3CBB499969A06A55072">
    <w:name w:val="8147308E5CB44B3CBB499969A06A55072"/>
    <w:rsid w:val="002E5CF8"/>
    <w:pPr>
      <w:spacing w:after="100" w:line="240" w:lineRule="auto"/>
    </w:pPr>
    <w:rPr>
      <w:rFonts w:ascii="Times New Roman" w:eastAsiaTheme="minorHAnsi" w:hAnsi="Times New Roman" w:cs="Times New Roman"/>
      <w:sz w:val="24"/>
      <w:szCs w:val="24"/>
    </w:rPr>
  </w:style>
  <w:style w:type="paragraph" w:customStyle="1" w:styleId="98A4AD01582A4C22B652C51E10EC367E2">
    <w:name w:val="98A4AD01582A4C22B652C51E10EC367E2"/>
    <w:rsid w:val="002E5CF8"/>
    <w:pPr>
      <w:spacing w:after="100" w:line="240" w:lineRule="auto"/>
    </w:pPr>
    <w:rPr>
      <w:rFonts w:ascii="Times New Roman" w:eastAsiaTheme="minorHAnsi" w:hAnsi="Times New Roman" w:cs="Times New Roman"/>
      <w:sz w:val="24"/>
      <w:szCs w:val="24"/>
    </w:rPr>
  </w:style>
  <w:style w:type="paragraph" w:customStyle="1" w:styleId="1F4BFC10A95E4D8AB4474B9C5DB9302B2">
    <w:name w:val="1F4BFC10A95E4D8AB4474B9C5DB9302B2"/>
    <w:rsid w:val="002E5CF8"/>
    <w:pPr>
      <w:spacing w:after="100" w:line="240" w:lineRule="auto"/>
    </w:pPr>
    <w:rPr>
      <w:rFonts w:ascii="Times New Roman" w:eastAsiaTheme="minorHAnsi" w:hAnsi="Times New Roman" w:cs="Times New Roman"/>
      <w:sz w:val="24"/>
      <w:szCs w:val="24"/>
    </w:rPr>
  </w:style>
  <w:style w:type="paragraph" w:customStyle="1" w:styleId="A917464C688A4D939299AA62013B1FF22">
    <w:name w:val="A917464C688A4D939299AA62013B1FF22"/>
    <w:rsid w:val="002E5CF8"/>
    <w:pPr>
      <w:spacing w:after="100" w:line="240" w:lineRule="auto"/>
    </w:pPr>
    <w:rPr>
      <w:rFonts w:ascii="Times New Roman" w:eastAsiaTheme="minorHAnsi" w:hAnsi="Times New Roman" w:cs="Times New Roman"/>
      <w:sz w:val="24"/>
      <w:szCs w:val="24"/>
    </w:rPr>
  </w:style>
  <w:style w:type="paragraph" w:customStyle="1" w:styleId="F064FBF329CB4715A1F3D9711D8AA92D2">
    <w:name w:val="F064FBF329CB4715A1F3D9711D8AA92D2"/>
    <w:rsid w:val="002E5CF8"/>
    <w:pPr>
      <w:spacing w:after="100" w:line="240" w:lineRule="auto"/>
    </w:pPr>
    <w:rPr>
      <w:rFonts w:ascii="Times New Roman" w:eastAsiaTheme="minorHAnsi" w:hAnsi="Times New Roman" w:cs="Times New Roman"/>
      <w:sz w:val="24"/>
      <w:szCs w:val="24"/>
    </w:rPr>
  </w:style>
  <w:style w:type="paragraph" w:customStyle="1" w:styleId="4B40AA57EFFF4810ADC40AE5B77801EC2">
    <w:name w:val="4B40AA57EFFF4810ADC40AE5B77801EC2"/>
    <w:rsid w:val="002E5CF8"/>
    <w:pPr>
      <w:spacing w:after="100" w:line="240" w:lineRule="auto"/>
    </w:pPr>
    <w:rPr>
      <w:rFonts w:ascii="Times New Roman" w:eastAsiaTheme="minorHAnsi" w:hAnsi="Times New Roman" w:cs="Times New Roman"/>
      <w:sz w:val="24"/>
      <w:szCs w:val="24"/>
    </w:rPr>
  </w:style>
  <w:style w:type="paragraph" w:customStyle="1" w:styleId="78D6E55D468F4F739E92C58F1030097D2">
    <w:name w:val="78D6E55D468F4F739E92C58F1030097D2"/>
    <w:rsid w:val="002E5CF8"/>
    <w:pPr>
      <w:spacing w:after="100" w:line="240" w:lineRule="auto"/>
    </w:pPr>
    <w:rPr>
      <w:rFonts w:ascii="Times New Roman" w:eastAsiaTheme="minorHAnsi" w:hAnsi="Times New Roman" w:cs="Times New Roman"/>
      <w:sz w:val="24"/>
      <w:szCs w:val="24"/>
    </w:rPr>
  </w:style>
  <w:style w:type="paragraph" w:customStyle="1" w:styleId="5A1E640458864C3897D010F98BE20C4D2">
    <w:name w:val="5A1E640458864C3897D010F98BE20C4D2"/>
    <w:rsid w:val="002E5CF8"/>
    <w:pPr>
      <w:spacing w:after="100" w:line="240" w:lineRule="auto"/>
    </w:pPr>
    <w:rPr>
      <w:rFonts w:ascii="Times New Roman" w:eastAsiaTheme="minorHAnsi" w:hAnsi="Times New Roman" w:cs="Times New Roman"/>
      <w:sz w:val="24"/>
      <w:szCs w:val="24"/>
    </w:rPr>
  </w:style>
  <w:style w:type="paragraph" w:customStyle="1" w:styleId="9BE27D3D6F18434CB8E8E176A64745262">
    <w:name w:val="9BE27D3D6F18434CB8E8E176A64745262"/>
    <w:rsid w:val="002E5CF8"/>
    <w:pPr>
      <w:spacing w:after="100" w:line="240" w:lineRule="auto"/>
    </w:pPr>
    <w:rPr>
      <w:rFonts w:ascii="Times New Roman" w:eastAsiaTheme="minorHAnsi" w:hAnsi="Times New Roman" w:cs="Times New Roman"/>
      <w:sz w:val="24"/>
      <w:szCs w:val="24"/>
    </w:rPr>
  </w:style>
  <w:style w:type="paragraph" w:customStyle="1" w:styleId="E6CCD0B057A1431B8BD7953FAA6F4DAA2">
    <w:name w:val="E6CCD0B057A1431B8BD7953FAA6F4DAA2"/>
    <w:rsid w:val="002E5CF8"/>
    <w:pPr>
      <w:spacing w:after="100" w:line="240" w:lineRule="auto"/>
    </w:pPr>
    <w:rPr>
      <w:rFonts w:ascii="Times New Roman" w:eastAsiaTheme="minorHAnsi" w:hAnsi="Times New Roman" w:cs="Times New Roman"/>
      <w:sz w:val="24"/>
      <w:szCs w:val="24"/>
    </w:rPr>
  </w:style>
  <w:style w:type="paragraph" w:customStyle="1" w:styleId="B3DBD61C60084BAD96B4AB7EA60395942">
    <w:name w:val="B3DBD61C60084BAD96B4AB7EA60395942"/>
    <w:rsid w:val="002E5CF8"/>
    <w:pPr>
      <w:spacing w:after="100" w:line="240" w:lineRule="auto"/>
    </w:pPr>
    <w:rPr>
      <w:rFonts w:ascii="Times New Roman" w:eastAsiaTheme="minorHAnsi" w:hAnsi="Times New Roman" w:cs="Times New Roman"/>
      <w:sz w:val="24"/>
      <w:szCs w:val="24"/>
    </w:rPr>
  </w:style>
  <w:style w:type="paragraph" w:customStyle="1" w:styleId="342E03F692B744EAAE5D30AB3B6B80FE2">
    <w:name w:val="342E03F692B744EAAE5D30AB3B6B80FE2"/>
    <w:rsid w:val="002E5CF8"/>
    <w:pPr>
      <w:spacing w:after="100" w:line="240" w:lineRule="auto"/>
    </w:pPr>
    <w:rPr>
      <w:rFonts w:ascii="Times New Roman" w:eastAsiaTheme="minorHAnsi" w:hAnsi="Times New Roman" w:cs="Times New Roman"/>
      <w:sz w:val="24"/>
      <w:szCs w:val="24"/>
    </w:rPr>
  </w:style>
  <w:style w:type="paragraph" w:customStyle="1" w:styleId="17D04C5ED20947539244D446B6DB17362">
    <w:name w:val="17D04C5ED20947539244D446B6DB17362"/>
    <w:rsid w:val="002E5CF8"/>
    <w:pPr>
      <w:spacing w:after="100" w:line="240" w:lineRule="auto"/>
    </w:pPr>
    <w:rPr>
      <w:rFonts w:ascii="Times New Roman" w:eastAsiaTheme="minorHAnsi" w:hAnsi="Times New Roman" w:cs="Times New Roman"/>
      <w:sz w:val="24"/>
      <w:szCs w:val="24"/>
    </w:rPr>
  </w:style>
  <w:style w:type="paragraph" w:customStyle="1" w:styleId="A569EECBAB6A4596BAEF9DB2F0DE3D152">
    <w:name w:val="A569EECBAB6A4596BAEF9DB2F0DE3D152"/>
    <w:rsid w:val="002E5CF8"/>
    <w:pPr>
      <w:spacing w:after="100" w:line="240" w:lineRule="auto"/>
    </w:pPr>
    <w:rPr>
      <w:rFonts w:ascii="Times New Roman" w:eastAsiaTheme="minorHAnsi" w:hAnsi="Times New Roman" w:cs="Times New Roman"/>
      <w:sz w:val="24"/>
      <w:szCs w:val="24"/>
    </w:rPr>
  </w:style>
  <w:style w:type="paragraph" w:customStyle="1" w:styleId="82B4B0D780C547ACB024915E14D80C722">
    <w:name w:val="82B4B0D780C547ACB024915E14D80C72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2">
    <w:name w:val="15F8C93E6B474FA195A4E4BEA64C14E4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2">
    <w:name w:val="AA27C371FA3747CDB8D51BD7739C4AFA2"/>
    <w:rsid w:val="002E5CF8"/>
    <w:pPr>
      <w:spacing w:after="100" w:line="240" w:lineRule="auto"/>
    </w:pPr>
    <w:rPr>
      <w:rFonts w:ascii="Times New Roman" w:eastAsiaTheme="minorHAnsi" w:hAnsi="Times New Roman" w:cs="Times New Roman"/>
      <w:sz w:val="24"/>
      <w:szCs w:val="24"/>
    </w:rPr>
  </w:style>
  <w:style w:type="paragraph" w:customStyle="1" w:styleId="48AACB4E08F645E2921CD5314027F6B02">
    <w:name w:val="48AACB4E08F645E2921CD5314027F6B02"/>
    <w:rsid w:val="002E5CF8"/>
    <w:pPr>
      <w:spacing w:after="100" w:line="240" w:lineRule="auto"/>
    </w:pPr>
    <w:rPr>
      <w:rFonts w:ascii="Times New Roman" w:eastAsiaTheme="minorHAnsi" w:hAnsi="Times New Roman" w:cs="Times New Roman"/>
      <w:sz w:val="24"/>
      <w:szCs w:val="24"/>
    </w:rPr>
  </w:style>
  <w:style w:type="paragraph" w:customStyle="1" w:styleId="BDED310F106543238F2667A8987F2C612">
    <w:name w:val="BDED310F106543238F2667A8987F2C612"/>
    <w:rsid w:val="002E5CF8"/>
    <w:pPr>
      <w:spacing w:after="100" w:line="240" w:lineRule="auto"/>
    </w:pPr>
    <w:rPr>
      <w:rFonts w:ascii="Times New Roman" w:eastAsiaTheme="minorHAnsi" w:hAnsi="Times New Roman" w:cs="Times New Roman"/>
      <w:sz w:val="24"/>
      <w:szCs w:val="24"/>
    </w:rPr>
  </w:style>
  <w:style w:type="paragraph" w:customStyle="1" w:styleId="85EFB15575084189933EF99006A06FBE1">
    <w:name w:val="85EFB15575084189933EF99006A06FBE1"/>
    <w:rsid w:val="002E5CF8"/>
    <w:pPr>
      <w:spacing w:after="100" w:line="240" w:lineRule="auto"/>
    </w:pPr>
    <w:rPr>
      <w:rFonts w:ascii="Times New Roman" w:eastAsiaTheme="minorHAnsi" w:hAnsi="Times New Roman" w:cs="Times New Roman"/>
      <w:sz w:val="24"/>
      <w:szCs w:val="24"/>
    </w:rPr>
  </w:style>
  <w:style w:type="paragraph" w:customStyle="1" w:styleId="F9381CA1B6BF4F5FBBB73CD2C883EDC61">
    <w:name w:val="F9381CA1B6BF4F5FBBB73CD2C883EDC61"/>
    <w:rsid w:val="002E5CF8"/>
    <w:pPr>
      <w:spacing w:after="100" w:line="240" w:lineRule="auto"/>
    </w:pPr>
    <w:rPr>
      <w:rFonts w:ascii="Times New Roman" w:eastAsiaTheme="minorHAnsi" w:hAnsi="Times New Roman" w:cs="Times New Roman"/>
      <w:sz w:val="24"/>
      <w:szCs w:val="24"/>
    </w:rPr>
  </w:style>
  <w:style w:type="paragraph" w:customStyle="1" w:styleId="169731B981774A078FAB650397355DDF2">
    <w:name w:val="169731B981774A078FAB650397355DDF2"/>
    <w:rsid w:val="002E5CF8"/>
    <w:pPr>
      <w:spacing w:after="100" w:line="240" w:lineRule="auto"/>
    </w:pPr>
    <w:rPr>
      <w:rFonts w:ascii="Times New Roman" w:eastAsiaTheme="minorHAnsi" w:hAnsi="Times New Roman" w:cs="Times New Roman"/>
      <w:sz w:val="24"/>
      <w:szCs w:val="24"/>
    </w:rPr>
  </w:style>
  <w:style w:type="paragraph" w:customStyle="1" w:styleId="864156119556464284665111202795202">
    <w:name w:val="864156119556464284665111202795202"/>
    <w:rsid w:val="002E5CF8"/>
    <w:pPr>
      <w:spacing w:after="100" w:line="240" w:lineRule="auto"/>
    </w:pPr>
    <w:rPr>
      <w:rFonts w:ascii="Times New Roman" w:eastAsiaTheme="minorHAnsi" w:hAnsi="Times New Roman" w:cs="Times New Roman"/>
      <w:sz w:val="24"/>
      <w:szCs w:val="24"/>
    </w:rPr>
  </w:style>
  <w:style w:type="paragraph" w:customStyle="1" w:styleId="D43EDF8AA0084F54B743DE0DEB7AAB772">
    <w:name w:val="D43EDF8AA0084F54B743DE0DEB7AAB772"/>
    <w:rsid w:val="002E5CF8"/>
    <w:pPr>
      <w:spacing w:after="100" w:line="240" w:lineRule="auto"/>
    </w:pPr>
    <w:rPr>
      <w:rFonts w:ascii="Times New Roman" w:eastAsiaTheme="minorHAnsi" w:hAnsi="Times New Roman" w:cs="Times New Roman"/>
      <w:sz w:val="24"/>
      <w:szCs w:val="24"/>
    </w:rPr>
  </w:style>
  <w:style w:type="paragraph" w:customStyle="1" w:styleId="6A18D63370C347C3A9DD9D3E213917682">
    <w:name w:val="6A18D63370C347C3A9DD9D3E213917682"/>
    <w:rsid w:val="002E5CF8"/>
    <w:pPr>
      <w:spacing w:after="100" w:line="240" w:lineRule="auto"/>
    </w:pPr>
    <w:rPr>
      <w:rFonts w:ascii="Times New Roman" w:eastAsiaTheme="minorHAnsi" w:hAnsi="Times New Roman" w:cs="Times New Roman"/>
      <w:sz w:val="24"/>
      <w:szCs w:val="24"/>
    </w:rPr>
  </w:style>
  <w:style w:type="paragraph" w:customStyle="1" w:styleId="E71955602A2843C280AF4E1FAE6CAF102">
    <w:name w:val="E71955602A2843C280AF4E1FAE6CAF102"/>
    <w:rsid w:val="002E5CF8"/>
    <w:pPr>
      <w:spacing w:after="100" w:line="240" w:lineRule="auto"/>
    </w:pPr>
    <w:rPr>
      <w:rFonts w:ascii="Times New Roman" w:eastAsiaTheme="minorHAnsi" w:hAnsi="Times New Roman" w:cs="Times New Roman"/>
      <w:sz w:val="24"/>
      <w:szCs w:val="24"/>
    </w:rPr>
  </w:style>
  <w:style w:type="paragraph" w:customStyle="1" w:styleId="0D969C7CFCC04295BBF7CD15E266219D2">
    <w:name w:val="0D969C7CFCC04295BBF7CD15E266219D2"/>
    <w:rsid w:val="002E5CF8"/>
    <w:pPr>
      <w:spacing w:after="100" w:line="240" w:lineRule="auto"/>
    </w:pPr>
    <w:rPr>
      <w:rFonts w:ascii="Times New Roman" w:eastAsiaTheme="minorHAnsi" w:hAnsi="Times New Roman" w:cs="Times New Roman"/>
      <w:sz w:val="24"/>
      <w:szCs w:val="24"/>
    </w:rPr>
  </w:style>
  <w:style w:type="paragraph" w:customStyle="1" w:styleId="BB68A89D11614F68A4490AE6B95EA6162">
    <w:name w:val="BB68A89D11614F68A4490AE6B95EA6162"/>
    <w:rsid w:val="002E5CF8"/>
    <w:pPr>
      <w:spacing w:after="100" w:line="240" w:lineRule="auto"/>
    </w:pPr>
    <w:rPr>
      <w:rFonts w:ascii="Times New Roman" w:eastAsiaTheme="minorHAnsi" w:hAnsi="Times New Roman" w:cs="Times New Roman"/>
      <w:sz w:val="24"/>
      <w:szCs w:val="24"/>
    </w:rPr>
  </w:style>
  <w:style w:type="paragraph" w:customStyle="1" w:styleId="0170C702CA8444EFB667CFFE305D1FA42">
    <w:name w:val="0170C702CA8444EFB667CFFE305D1FA42"/>
    <w:rsid w:val="002E5CF8"/>
    <w:pPr>
      <w:spacing w:after="100" w:line="240" w:lineRule="auto"/>
    </w:pPr>
    <w:rPr>
      <w:rFonts w:ascii="Times New Roman" w:eastAsiaTheme="minorHAnsi" w:hAnsi="Times New Roman" w:cs="Times New Roman"/>
      <w:sz w:val="24"/>
      <w:szCs w:val="24"/>
    </w:rPr>
  </w:style>
  <w:style w:type="paragraph" w:customStyle="1" w:styleId="600C46D8C4C5405F943F916572ECA7722">
    <w:name w:val="600C46D8C4C5405F943F916572ECA7722"/>
    <w:rsid w:val="002E5CF8"/>
    <w:pPr>
      <w:spacing w:after="100" w:line="240" w:lineRule="auto"/>
    </w:pPr>
    <w:rPr>
      <w:rFonts w:ascii="Times New Roman" w:eastAsiaTheme="minorHAnsi" w:hAnsi="Times New Roman" w:cs="Times New Roman"/>
      <w:sz w:val="24"/>
      <w:szCs w:val="24"/>
    </w:rPr>
  </w:style>
  <w:style w:type="paragraph" w:customStyle="1" w:styleId="EA222F4585EC4A35B37E6FB53024063F2">
    <w:name w:val="EA222F4585EC4A35B37E6FB53024063F2"/>
    <w:rsid w:val="002E5CF8"/>
    <w:pPr>
      <w:spacing w:after="100" w:line="240" w:lineRule="auto"/>
    </w:pPr>
    <w:rPr>
      <w:rFonts w:ascii="Times New Roman" w:eastAsiaTheme="minorHAnsi" w:hAnsi="Times New Roman" w:cs="Times New Roman"/>
      <w:sz w:val="24"/>
      <w:szCs w:val="24"/>
    </w:rPr>
  </w:style>
  <w:style w:type="paragraph" w:customStyle="1" w:styleId="8C2343C1117745C99EA1D68C0F9830372">
    <w:name w:val="8C2343C1117745C99EA1D68C0F9830372"/>
    <w:rsid w:val="002E5CF8"/>
    <w:pPr>
      <w:spacing w:after="100" w:line="240" w:lineRule="auto"/>
    </w:pPr>
    <w:rPr>
      <w:rFonts w:ascii="Times New Roman" w:eastAsiaTheme="minorHAnsi" w:hAnsi="Times New Roman" w:cs="Times New Roman"/>
      <w:sz w:val="24"/>
      <w:szCs w:val="24"/>
    </w:rPr>
  </w:style>
  <w:style w:type="paragraph" w:customStyle="1" w:styleId="D606C098BA8F4C86AC26CE19B9BA847A2">
    <w:name w:val="D606C098BA8F4C86AC26CE19B9BA847A2"/>
    <w:rsid w:val="002E5CF8"/>
    <w:pPr>
      <w:spacing w:after="100" w:line="240" w:lineRule="auto"/>
    </w:pPr>
    <w:rPr>
      <w:rFonts w:ascii="Times New Roman" w:eastAsiaTheme="minorHAnsi" w:hAnsi="Times New Roman" w:cs="Times New Roman"/>
      <w:sz w:val="24"/>
      <w:szCs w:val="24"/>
    </w:rPr>
  </w:style>
  <w:style w:type="paragraph" w:customStyle="1" w:styleId="42D44ADEDF204F4F8BA113FAF0B64B5A2">
    <w:name w:val="42D44ADEDF204F4F8BA113FAF0B64B5A2"/>
    <w:rsid w:val="002E5CF8"/>
    <w:pPr>
      <w:spacing w:after="100" w:line="240" w:lineRule="auto"/>
    </w:pPr>
    <w:rPr>
      <w:rFonts w:ascii="Times New Roman" w:eastAsiaTheme="minorHAnsi" w:hAnsi="Times New Roman" w:cs="Times New Roman"/>
      <w:sz w:val="24"/>
      <w:szCs w:val="24"/>
    </w:rPr>
  </w:style>
  <w:style w:type="paragraph" w:customStyle="1" w:styleId="059C5E82A0DF4951BD0EA7A4782385492">
    <w:name w:val="059C5E82A0DF4951BD0EA7A4782385492"/>
    <w:rsid w:val="002E5CF8"/>
    <w:pPr>
      <w:spacing w:after="100" w:line="240" w:lineRule="auto"/>
    </w:pPr>
    <w:rPr>
      <w:rFonts w:ascii="Times New Roman" w:eastAsiaTheme="minorHAnsi" w:hAnsi="Times New Roman" w:cs="Times New Roman"/>
      <w:sz w:val="24"/>
      <w:szCs w:val="24"/>
    </w:rPr>
  </w:style>
  <w:style w:type="paragraph" w:customStyle="1" w:styleId="41C6AF9895A2434E92DED3BE471EA8D52">
    <w:name w:val="41C6AF9895A2434E92DED3BE471EA8D52"/>
    <w:rsid w:val="002E5CF8"/>
    <w:pPr>
      <w:spacing w:after="100" w:line="240" w:lineRule="auto"/>
    </w:pPr>
    <w:rPr>
      <w:rFonts w:ascii="Times New Roman" w:eastAsiaTheme="minorHAnsi" w:hAnsi="Times New Roman" w:cs="Times New Roman"/>
      <w:sz w:val="24"/>
      <w:szCs w:val="24"/>
    </w:rPr>
  </w:style>
  <w:style w:type="paragraph" w:customStyle="1" w:styleId="944ED1F8EF5C46679D3B2BA7FDD35B3E2">
    <w:name w:val="944ED1F8EF5C46679D3B2BA7FDD35B3E2"/>
    <w:rsid w:val="002E5CF8"/>
    <w:pPr>
      <w:spacing w:after="100" w:line="240" w:lineRule="auto"/>
    </w:pPr>
    <w:rPr>
      <w:rFonts w:ascii="Times New Roman" w:eastAsiaTheme="minorHAnsi" w:hAnsi="Times New Roman" w:cs="Times New Roman"/>
      <w:sz w:val="24"/>
      <w:szCs w:val="24"/>
    </w:rPr>
  </w:style>
  <w:style w:type="paragraph" w:customStyle="1" w:styleId="D7F0C172CE9C469AB0C652FC905EDD6C2">
    <w:name w:val="D7F0C172CE9C469AB0C652FC905EDD6C2"/>
    <w:rsid w:val="002E5CF8"/>
    <w:pPr>
      <w:spacing w:after="100" w:line="240" w:lineRule="auto"/>
    </w:pPr>
    <w:rPr>
      <w:rFonts w:ascii="Times New Roman" w:eastAsiaTheme="minorHAnsi" w:hAnsi="Times New Roman" w:cs="Times New Roman"/>
      <w:sz w:val="24"/>
      <w:szCs w:val="24"/>
    </w:rPr>
  </w:style>
  <w:style w:type="paragraph" w:customStyle="1" w:styleId="1F63A029B5094669A96D77095FCD39D02">
    <w:name w:val="1F63A029B5094669A96D77095FCD39D02"/>
    <w:rsid w:val="002E5CF8"/>
    <w:pPr>
      <w:spacing w:after="100" w:line="240" w:lineRule="auto"/>
    </w:pPr>
    <w:rPr>
      <w:rFonts w:ascii="Times New Roman" w:eastAsiaTheme="minorHAnsi" w:hAnsi="Times New Roman" w:cs="Times New Roman"/>
      <w:sz w:val="24"/>
      <w:szCs w:val="24"/>
    </w:rPr>
  </w:style>
  <w:style w:type="paragraph" w:customStyle="1" w:styleId="6C436DF6478E43299B017C9AAFB1BB2F2">
    <w:name w:val="6C436DF6478E43299B017C9AAFB1BB2F2"/>
    <w:rsid w:val="002E5CF8"/>
    <w:pPr>
      <w:spacing w:after="100" w:line="240" w:lineRule="auto"/>
    </w:pPr>
    <w:rPr>
      <w:rFonts w:ascii="Times New Roman" w:eastAsiaTheme="minorHAnsi" w:hAnsi="Times New Roman" w:cs="Times New Roman"/>
      <w:sz w:val="24"/>
      <w:szCs w:val="24"/>
    </w:rPr>
  </w:style>
  <w:style w:type="paragraph" w:customStyle="1" w:styleId="4A3FCAA602614031ACA8F3D661ACEC472">
    <w:name w:val="4A3FCAA602614031ACA8F3D661ACEC472"/>
    <w:rsid w:val="002E5CF8"/>
    <w:pPr>
      <w:spacing w:after="100" w:line="240" w:lineRule="auto"/>
    </w:pPr>
    <w:rPr>
      <w:rFonts w:ascii="Times New Roman" w:eastAsiaTheme="minorHAnsi" w:hAnsi="Times New Roman" w:cs="Times New Roman"/>
      <w:sz w:val="24"/>
      <w:szCs w:val="24"/>
    </w:rPr>
  </w:style>
  <w:style w:type="paragraph" w:customStyle="1" w:styleId="27998FD13A484EE79ACA5CCAC5E61BBC2">
    <w:name w:val="27998FD13A484EE79ACA5CCAC5E61BBC2"/>
    <w:rsid w:val="002E5CF8"/>
    <w:pPr>
      <w:spacing w:after="100" w:line="240" w:lineRule="auto"/>
    </w:pPr>
    <w:rPr>
      <w:rFonts w:ascii="Times New Roman" w:eastAsiaTheme="minorHAnsi" w:hAnsi="Times New Roman" w:cs="Times New Roman"/>
      <w:sz w:val="24"/>
      <w:szCs w:val="24"/>
    </w:rPr>
  </w:style>
  <w:style w:type="paragraph" w:customStyle="1" w:styleId="54074C9B87434AC995A9AC2469C266162">
    <w:name w:val="54074C9B87434AC995A9AC2469C266162"/>
    <w:rsid w:val="002E5CF8"/>
    <w:pPr>
      <w:spacing w:after="100" w:line="240" w:lineRule="auto"/>
    </w:pPr>
    <w:rPr>
      <w:rFonts w:ascii="Times New Roman" w:eastAsiaTheme="minorHAnsi" w:hAnsi="Times New Roman" w:cs="Times New Roman"/>
      <w:sz w:val="24"/>
      <w:szCs w:val="24"/>
    </w:rPr>
  </w:style>
  <w:style w:type="paragraph" w:customStyle="1" w:styleId="1DBBFDFF0BEB44FB814F4C45A6E0B8391">
    <w:name w:val="1DBBFDFF0BEB44FB814F4C45A6E0B8391"/>
    <w:rsid w:val="002E5CF8"/>
    <w:pPr>
      <w:spacing w:after="100" w:line="240" w:lineRule="auto"/>
    </w:pPr>
    <w:rPr>
      <w:rFonts w:ascii="Times New Roman" w:eastAsiaTheme="minorHAnsi" w:hAnsi="Times New Roman" w:cs="Times New Roman"/>
      <w:sz w:val="24"/>
      <w:szCs w:val="24"/>
    </w:rPr>
  </w:style>
  <w:style w:type="paragraph" w:customStyle="1" w:styleId="D269771EF7C54B318C24D3BDE291A4F02">
    <w:name w:val="D269771EF7C54B318C24D3BDE291A4F02"/>
    <w:rsid w:val="002E5CF8"/>
    <w:pPr>
      <w:spacing w:after="100" w:line="240" w:lineRule="auto"/>
    </w:pPr>
    <w:rPr>
      <w:rFonts w:ascii="Times New Roman" w:eastAsiaTheme="minorHAnsi" w:hAnsi="Times New Roman" w:cs="Times New Roman"/>
      <w:sz w:val="24"/>
      <w:szCs w:val="24"/>
    </w:rPr>
  </w:style>
  <w:style w:type="paragraph" w:customStyle="1" w:styleId="0565261B00AB4AF2AB8B1BDF30E8CFA72">
    <w:name w:val="0565261B00AB4AF2AB8B1BDF30E8CFA72"/>
    <w:rsid w:val="002E5CF8"/>
    <w:pPr>
      <w:spacing w:after="100" w:line="240" w:lineRule="auto"/>
    </w:pPr>
    <w:rPr>
      <w:rFonts w:ascii="Times New Roman" w:eastAsiaTheme="minorHAnsi" w:hAnsi="Times New Roman" w:cs="Times New Roman"/>
      <w:sz w:val="24"/>
      <w:szCs w:val="24"/>
    </w:rPr>
  </w:style>
  <w:style w:type="paragraph" w:customStyle="1" w:styleId="9BAE3E20857940E7800A9C79AAD783072">
    <w:name w:val="9BAE3E20857940E7800A9C79AAD783072"/>
    <w:rsid w:val="002E5CF8"/>
    <w:pPr>
      <w:spacing w:after="100" w:line="240" w:lineRule="auto"/>
    </w:pPr>
    <w:rPr>
      <w:rFonts w:ascii="Times New Roman" w:eastAsiaTheme="minorHAnsi" w:hAnsi="Times New Roman" w:cs="Times New Roman"/>
      <w:sz w:val="24"/>
      <w:szCs w:val="24"/>
    </w:rPr>
  </w:style>
  <w:style w:type="paragraph" w:customStyle="1" w:styleId="7938282578604A38A705152C993868612">
    <w:name w:val="7938282578604A38A705152C993868612"/>
    <w:rsid w:val="002E5CF8"/>
    <w:pPr>
      <w:spacing w:after="100" w:line="240" w:lineRule="auto"/>
    </w:pPr>
    <w:rPr>
      <w:rFonts w:ascii="Times New Roman" w:eastAsiaTheme="minorHAnsi" w:hAnsi="Times New Roman" w:cs="Times New Roman"/>
      <w:sz w:val="24"/>
      <w:szCs w:val="24"/>
    </w:rPr>
  </w:style>
  <w:style w:type="paragraph" w:customStyle="1" w:styleId="D0F7448F84CE42CF894AB66AC77071552">
    <w:name w:val="D0F7448F84CE42CF894AB66AC77071552"/>
    <w:rsid w:val="002E5CF8"/>
    <w:pPr>
      <w:spacing w:after="100" w:line="240" w:lineRule="auto"/>
    </w:pPr>
    <w:rPr>
      <w:rFonts w:ascii="Times New Roman" w:eastAsiaTheme="minorHAnsi" w:hAnsi="Times New Roman" w:cs="Times New Roman"/>
      <w:sz w:val="24"/>
      <w:szCs w:val="24"/>
    </w:rPr>
  </w:style>
  <w:style w:type="paragraph" w:customStyle="1" w:styleId="E529755E3E1F41CE944AF85F587D7BA61">
    <w:name w:val="E529755E3E1F41CE944AF85F587D7BA61"/>
    <w:rsid w:val="002E5CF8"/>
    <w:pPr>
      <w:spacing w:after="100" w:line="240" w:lineRule="auto"/>
    </w:pPr>
    <w:rPr>
      <w:rFonts w:ascii="Times New Roman" w:eastAsiaTheme="minorHAnsi" w:hAnsi="Times New Roman" w:cs="Times New Roman"/>
      <w:sz w:val="24"/>
      <w:szCs w:val="24"/>
    </w:rPr>
  </w:style>
  <w:style w:type="paragraph" w:customStyle="1" w:styleId="972759C785294778A0B055F0497428942">
    <w:name w:val="972759C785294778A0B055F0497428942"/>
    <w:rsid w:val="002E5CF8"/>
    <w:pPr>
      <w:spacing w:after="100" w:line="240" w:lineRule="auto"/>
    </w:pPr>
    <w:rPr>
      <w:rFonts w:ascii="Times New Roman" w:eastAsiaTheme="minorHAnsi" w:hAnsi="Times New Roman" w:cs="Times New Roman"/>
      <w:sz w:val="24"/>
      <w:szCs w:val="24"/>
    </w:rPr>
  </w:style>
  <w:style w:type="paragraph" w:customStyle="1" w:styleId="AE4EAE8110E94B2D9F50150993ECCEDF2">
    <w:name w:val="AE4EAE8110E94B2D9F50150993ECCEDF2"/>
    <w:rsid w:val="002E5CF8"/>
    <w:pPr>
      <w:spacing w:after="100" w:line="240" w:lineRule="auto"/>
    </w:pPr>
    <w:rPr>
      <w:rFonts w:ascii="Times New Roman" w:eastAsiaTheme="minorHAnsi" w:hAnsi="Times New Roman" w:cs="Times New Roman"/>
      <w:sz w:val="24"/>
      <w:szCs w:val="24"/>
    </w:rPr>
  </w:style>
  <w:style w:type="paragraph" w:customStyle="1" w:styleId="A2E8C6DA5BF040D2BDBCAE00F3DFC3BA2">
    <w:name w:val="A2E8C6DA5BF040D2BDBCAE00F3DFC3BA2"/>
    <w:rsid w:val="002E5CF8"/>
    <w:pPr>
      <w:spacing w:after="100" w:line="240" w:lineRule="auto"/>
    </w:pPr>
    <w:rPr>
      <w:rFonts w:ascii="Times New Roman" w:eastAsiaTheme="minorHAnsi" w:hAnsi="Times New Roman" w:cs="Times New Roman"/>
      <w:sz w:val="24"/>
      <w:szCs w:val="24"/>
    </w:rPr>
  </w:style>
  <w:style w:type="paragraph" w:customStyle="1" w:styleId="99E9CC5AF71E4BA19206E244286307062">
    <w:name w:val="99E9CC5AF71E4BA19206E244286307062"/>
    <w:rsid w:val="002E5CF8"/>
    <w:pPr>
      <w:spacing w:after="100" w:line="240" w:lineRule="auto"/>
    </w:pPr>
    <w:rPr>
      <w:rFonts w:ascii="Times New Roman" w:eastAsiaTheme="minorHAnsi" w:hAnsi="Times New Roman" w:cs="Times New Roman"/>
      <w:sz w:val="24"/>
      <w:szCs w:val="24"/>
    </w:rPr>
  </w:style>
  <w:style w:type="paragraph" w:customStyle="1" w:styleId="ADC92E4F54CE4C3F922F267E710CFC7C2">
    <w:name w:val="ADC92E4F54CE4C3F922F267E710CFC7C2"/>
    <w:rsid w:val="002E5CF8"/>
    <w:pPr>
      <w:spacing w:after="100" w:line="240" w:lineRule="auto"/>
    </w:pPr>
    <w:rPr>
      <w:rFonts w:ascii="Times New Roman" w:eastAsiaTheme="minorHAnsi" w:hAnsi="Times New Roman" w:cs="Times New Roman"/>
      <w:sz w:val="24"/>
      <w:szCs w:val="24"/>
    </w:rPr>
  </w:style>
  <w:style w:type="paragraph" w:customStyle="1" w:styleId="54723CBC82574DF9965344D19EB448871">
    <w:name w:val="54723CBC82574DF9965344D19EB448871"/>
    <w:rsid w:val="002E5CF8"/>
    <w:pPr>
      <w:spacing w:after="100" w:line="240" w:lineRule="auto"/>
    </w:pPr>
    <w:rPr>
      <w:rFonts w:ascii="Times New Roman" w:eastAsiaTheme="minorHAnsi" w:hAnsi="Times New Roman" w:cs="Times New Roman"/>
      <w:sz w:val="24"/>
      <w:szCs w:val="24"/>
    </w:rPr>
  </w:style>
  <w:style w:type="paragraph" w:customStyle="1" w:styleId="9DBEDA2D62824D059C8290CE0A49100B1">
    <w:name w:val="9DBEDA2D62824D059C8290CE0A49100B1"/>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1">
    <w:name w:val="7A35DA0C2D874793A193F192A6FFA4C81"/>
    <w:rsid w:val="002E5CF8"/>
    <w:pPr>
      <w:spacing w:after="100" w:line="240" w:lineRule="auto"/>
    </w:pPr>
    <w:rPr>
      <w:rFonts w:ascii="Times New Roman" w:eastAsiaTheme="minorHAnsi" w:hAnsi="Times New Roman" w:cs="Times New Roman"/>
      <w:sz w:val="24"/>
      <w:szCs w:val="24"/>
    </w:rPr>
  </w:style>
  <w:style w:type="paragraph" w:customStyle="1" w:styleId="83CB3B1C4D9B404A919440A55C1AB1EB1">
    <w:name w:val="83CB3B1C4D9B404A919440A55C1AB1EB1"/>
    <w:rsid w:val="002E5CF8"/>
    <w:pPr>
      <w:spacing w:after="100" w:line="240" w:lineRule="auto"/>
    </w:pPr>
    <w:rPr>
      <w:rFonts w:ascii="Times New Roman" w:eastAsiaTheme="minorHAnsi" w:hAnsi="Times New Roman" w:cs="Times New Roman"/>
      <w:sz w:val="24"/>
      <w:szCs w:val="24"/>
    </w:rPr>
  </w:style>
  <w:style w:type="paragraph" w:customStyle="1" w:styleId="35366B6F22D04242BD5B5410030B38101">
    <w:name w:val="35366B6F22D04242BD5B5410030B38101"/>
    <w:rsid w:val="002E5CF8"/>
    <w:pPr>
      <w:spacing w:after="100" w:line="240" w:lineRule="auto"/>
    </w:pPr>
    <w:rPr>
      <w:rFonts w:ascii="Times New Roman" w:eastAsiaTheme="minorHAnsi" w:hAnsi="Times New Roman" w:cs="Times New Roman"/>
      <w:sz w:val="24"/>
      <w:szCs w:val="24"/>
    </w:rPr>
  </w:style>
  <w:style w:type="paragraph" w:customStyle="1" w:styleId="8C3A5172EA6A4873ACC485AF48A474351">
    <w:name w:val="8C3A5172EA6A4873ACC485AF48A474351"/>
    <w:rsid w:val="002E5CF8"/>
    <w:pPr>
      <w:spacing w:after="100" w:line="240" w:lineRule="auto"/>
    </w:pPr>
    <w:rPr>
      <w:rFonts w:ascii="Times New Roman" w:eastAsiaTheme="minorHAnsi" w:hAnsi="Times New Roman" w:cs="Times New Roman"/>
      <w:sz w:val="24"/>
      <w:szCs w:val="24"/>
    </w:rPr>
  </w:style>
  <w:style w:type="paragraph" w:customStyle="1" w:styleId="15DD5C6F19BF4774BD10DE99ABF243E81">
    <w:name w:val="15DD5C6F19BF4774BD10DE99ABF243E81"/>
    <w:rsid w:val="002E5CF8"/>
    <w:pPr>
      <w:spacing w:after="100" w:line="240" w:lineRule="auto"/>
    </w:pPr>
    <w:rPr>
      <w:rFonts w:ascii="Times New Roman" w:eastAsiaTheme="minorHAnsi" w:hAnsi="Times New Roman" w:cs="Times New Roman"/>
      <w:sz w:val="24"/>
      <w:szCs w:val="24"/>
    </w:rPr>
  </w:style>
  <w:style w:type="paragraph" w:customStyle="1" w:styleId="A738EAEBA4E1440390BA08E2F6D3290A1">
    <w:name w:val="A738EAEBA4E1440390BA08E2F6D3290A1"/>
    <w:rsid w:val="002E5CF8"/>
    <w:pPr>
      <w:spacing w:after="100" w:line="240" w:lineRule="auto"/>
    </w:pPr>
    <w:rPr>
      <w:rFonts w:ascii="Times New Roman" w:eastAsiaTheme="minorHAnsi" w:hAnsi="Times New Roman" w:cs="Times New Roman"/>
      <w:sz w:val="24"/>
      <w:szCs w:val="24"/>
    </w:rPr>
  </w:style>
  <w:style w:type="paragraph" w:customStyle="1" w:styleId="8FB8E03C10F64BA9A99C6AD6D052965E1">
    <w:name w:val="8FB8E03C10F64BA9A99C6AD6D052965E1"/>
    <w:rsid w:val="002E5CF8"/>
    <w:pPr>
      <w:spacing w:after="100" w:line="240" w:lineRule="auto"/>
    </w:pPr>
    <w:rPr>
      <w:rFonts w:ascii="Times New Roman" w:eastAsiaTheme="minorHAnsi" w:hAnsi="Times New Roman" w:cs="Times New Roman"/>
      <w:sz w:val="24"/>
      <w:szCs w:val="24"/>
    </w:rPr>
  </w:style>
  <w:style w:type="paragraph" w:customStyle="1" w:styleId="C162F7393CE44C9795AC93D11ECE011F1">
    <w:name w:val="C162F7393CE44C9795AC93D11ECE011F1"/>
    <w:rsid w:val="002E5CF8"/>
    <w:pPr>
      <w:spacing w:after="100" w:line="240" w:lineRule="auto"/>
    </w:pPr>
    <w:rPr>
      <w:rFonts w:ascii="Times New Roman" w:eastAsiaTheme="minorHAnsi" w:hAnsi="Times New Roman" w:cs="Times New Roman"/>
      <w:sz w:val="24"/>
      <w:szCs w:val="24"/>
    </w:rPr>
  </w:style>
  <w:style w:type="paragraph" w:customStyle="1" w:styleId="C579003322074CB2864A9E9DB60C4E561">
    <w:name w:val="C579003322074CB2864A9E9DB60C4E561"/>
    <w:rsid w:val="002E5CF8"/>
    <w:pPr>
      <w:spacing w:after="100" w:line="240" w:lineRule="auto"/>
    </w:pPr>
    <w:rPr>
      <w:rFonts w:ascii="Times New Roman" w:eastAsiaTheme="minorHAnsi" w:hAnsi="Times New Roman" w:cs="Times New Roman"/>
      <w:sz w:val="24"/>
      <w:szCs w:val="24"/>
    </w:rPr>
  </w:style>
  <w:style w:type="paragraph" w:customStyle="1" w:styleId="04A6A986D49843F59A3E53F5B6686E9B1">
    <w:name w:val="04A6A986D49843F59A3E53F5B6686E9B1"/>
    <w:rsid w:val="002E5CF8"/>
    <w:pPr>
      <w:spacing w:after="100" w:line="240" w:lineRule="auto"/>
    </w:pPr>
    <w:rPr>
      <w:rFonts w:ascii="Times New Roman" w:eastAsiaTheme="minorHAnsi" w:hAnsi="Times New Roman" w:cs="Times New Roman"/>
      <w:sz w:val="24"/>
      <w:szCs w:val="24"/>
    </w:rPr>
  </w:style>
  <w:style w:type="paragraph" w:customStyle="1" w:styleId="069552091A444B91B809B988A163E97B1">
    <w:name w:val="069552091A444B91B809B988A163E97B1"/>
    <w:rsid w:val="002E5CF8"/>
    <w:pPr>
      <w:spacing w:after="100" w:line="240" w:lineRule="auto"/>
    </w:pPr>
    <w:rPr>
      <w:rFonts w:ascii="Times New Roman" w:eastAsiaTheme="minorHAnsi" w:hAnsi="Times New Roman" w:cs="Times New Roman"/>
      <w:sz w:val="24"/>
      <w:szCs w:val="24"/>
    </w:rPr>
  </w:style>
  <w:style w:type="paragraph" w:customStyle="1" w:styleId="56497BD587BC4873B7EE12F782A780841">
    <w:name w:val="56497BD587BC4873B7EE12F782A780841"/>
    <w:rsid w:val="002E5CF8"/>
    <w:pPr>
      <w:spacing w:after="100" w:line="240" w:lineRule="auto"/>
    </w:pPr>
    <w:rPr>
      <w:rFonts w:ascii="Times New Roman" w:eastAsiaTheme="minorHAnsi" w:hAnsi="Times New Roman" w:cs="Times New Roman"/>
      <w:sz w:val="24"/>
      <w:szCs w:val="24"/>
    </w:rPr>
  </w:style>
  <w:style w:type="paragraph" w:customStyle="1" w:styleId="4045B2D248CF4CABB001C00ED04F78AB1">
    <w:name w:val="4045B2D248CF4CABB001C00ED04F78AB1"/>
    <w:rsid w:val="002E5CF8"/>
    <w:pPr>
      <w:spacing w:after="100" w:line="240" w:lineRule="auto"/>
    </w:pPr>
    <w:rPr>
      <w:rFonts w:ascii="Times New Roman" w:eastAsiaTheme="minorHAnsi" w:hAnsi="Times New Roman" w:cs="Times New Roman"/>
      <w:sz w:val="24"/>
      <w:szCs w:val="24"/>
    </w:rPr>
  </w:style>
  <w:style w:type="paragraph" w:customStyle="1" w:styleId="3B66CED061CE46739955BCA664A325F01">
    <w:name w:val="3B66CED061CE46739955BCA664A325F01"/>
    <w:rsid w:val="002E5CF8"/>
    <w:pPr>
      <w:spacing w:after="100" w:line="240" w:lineRule="auto"/>
    </w:pPr>
    <w:rPr>
      <w:rFonts w:ascii="Times New Roman" w:eastAsiaTheme="minorHAnsi" w:hAnsi="Times New Roman" w:cs="Times New Roman"/>
      <w:sz w:val="24"/>
      <w:szCs w:val="24"/>
    </w:rPr>
  </w:style>
  <w:style w:type="paragraph" w:customStyle="1" w:styleId="EF185AAADE7E4C1AAD41ED1B80F0F8D61">
    <w:name w:val="EF185AAADE7E4C1AAD41ED1B80F0F8D61"/>
    <w:rsid w:val="002E5CF8"/>
    <w:pPr>
      <w:spacing w:after="100" w:line="240" w:lineRule="auto"/>
    </w:pPr>
    <w:rPr>
      <w:rFonts w:ascii="Times New Roman" w:eastAsiaTheme="minorHAnsi" w:hAnsi="Times New Roman" w:cs="Times New Roman"/>
      <w:sz w:val="24"/>
      <w:szCs w:val="24"/>
    </w:rPr>
  </w:style>
  <w:style w:type="paragraph" w:customStyle="1" w:styleId="2CFFE24E3BFF41DEBA13EDECD68315DF1">
    <w:name w:val="2CFFE24E3BFF41DEBA13EDECD68315DF1"/>
    <w:rsid w:val="002E5CF8"/>
    <w:pPr>
      <w:spacing w:after="100" w:line="240" w:lineRule="auto"/>
    </w:pPr>
    <w:rPr>
      <w:rFonts w:ascii="Times New Roman" w:eastAsiaTheme="minorHAnsi" w:hAnsi="Times New Roman" w:cs="Times New Roman"/>
      <w:sz w:val="24"/>
      <w:szCs w:val="24"/>
    </w:rPr>
  </w:style>
  <w:style w:type="paragraph" w:customStyle="1" w:styleId="BBB3520472EE4533B8C6F0FCA54621501">
    <w:name w:val="BBB3520472EE4533B8C6F0FCA54621501"/>
    <w:rsid w:val="002E5CF8"/>
    <w:pPr>
      <w:spacing w:after="100" w:line="240" w:lineRule="auto"/>
    </w:pPr>
    <w:rPr>
      <w:rFonts w:ascii="Times New Roman" w:eastAsiaTheme="minorHAnsi" w:hAnsi="Times New Roman" w:cs="Times New Roman"/>
      <w:sz w:val="24"/>
      <w:szCs w:val="24"/>
    </w:rPr>
  </w:style>
  <w:style w:type="paragraph" w:customStyle="1" w:styleId="94F3C43EB13846DB98A5B75805817E131">
    <w:name w:val="94F3C43EB13846DB98A5B75805817E131"/>
    <w:rsid w:val="002E5CF8"/>
    <w:pPr>
      <w:spacing w:after="100" w:line="240" w:lineRule="auto"/>
    </w:pPr>
    <w:rPr>
      <w:rFonts w:ascii="Times New Roman" w:eastAsiaTheme="minorHAnsi" w:hAnsi="Times New Roman" w:cs="Times New Roman"/>
      <w:sz w:val="24"/>
      <w:szCs w:val="24"/>
    </w:rPr>
  </w:style>
  <w:style w:type="paragraph" w:customStyle="1" w:styleId="09BE1576A598497792854181EFE239721">
    <w:name w:val="09BE1576A598497792854181EFE239721"/>
    <w:rsid w:val="002E5CF8"/>
    <w:pPr>
      <w:spacing w:after="100" w:line="240" w:lineRule="auto"/>
    </w:pPr>
    <w:rPr>
      <w:rFonts w:ascii="Times New Roman" w:eastAsiaTheme="minorHAnsi" w:hAnsi="Times New Roman" w:cs="Times New Roman"/>
      <w:sz w:val="24"/>
      <w:szCs w:val="24"/>
    </w:rPr>
  </w:style>
  <w:style w:type="paragraph" w:customStyle="1" w:styleId="413D976BE1B04958B06CB7A815CCC9CA">
    <w:name w:val="413D976BE1B04958B06CB7A815CCC9CA"/>
    <w:rsid w:val="002E5CF8"/>
    <w:pPr>
      <w:spacing w:after="100" w:line="240" w:lineRule="auto"/>
    </w:pPr>
    <w:rPr>
      <w:rFonts w:ascii="Times New Roman" w:eastAsiaTheme="minorHAnsi" w:hAnsi="Times New Roman" w:cs="Times New Roman"/>
      <w:sz w:val="24"/>
      <w:szCs w:val="24"/>
    </w:rPr>
  </w:style>
  <w:style w:type="paragraph" w:customStyle="1" w:styleId="1CE34836DC31442EB5EDE728A81DEF36">
    <w:name w:val="1CE34836DC31442EB5EDE728A81DEF36"/>
    <w:rsid w:val="002E5CF8"/>
    <w:pPr>
      <w:spacing w:after="100" w:line="240" w:lineRule="auto"/>
    </w:pPr>
    <w:rPr>
      <w:rFonts w:ascii="Times New Roman" w:eastAsiaTheme="minorHAnsi" w:hAnsi="Times New Roman" w:cs="Times New Roman"/>
      <w:sz w:val="24"/>
      <w:szCs w:val="24"/>
    </w:rPr>
  </w:style>
  <w:style w:type="paragraph" w:customStyle="1" w:styleId="77063D9DCD5C47E98221C5379180E405">
    <w:name w:val="77063D9DCD5C47E98221C5379180E405"/>
    <w:rsid w:val="002E5CF8"/>
    <w:pPr>
      <w:spacing w:after="100" w:line="240" w:lineRule="auto"/>
    </w:pPr>
    <w:rPr>
      <w:rFonts w:ascii="Times New Roman" w:eastAsiaTheme="minorHAnsi" w:hAnsi="Times New Roman" w:cs="Times New Roman"/>
      <w:sz w:val="24"/>
      <w:szCs w:val="24"/>
    </w:rPr>
  </w:style>
  <w:style w:type="paragraph" w:customStyle="1" w:styleId="271D94E4E0BB4A2FBE0A0E0717E8AB2E">
    <w:name w:val="271D94E4E0BB4A2FBE0A0E0717E8AB2E"/>
    <w:rsid w:val="002E5CF8"/>
    <w:pPr>
      <w:spacing w:after="100" w:line="240" w:lineRule="auto"/>
    </w:pPr>
    <w:rPr>
      <w:rFonts w:ascii="Times New Roman" w:eastAsiaTheme="minorHAnsi" w:hAnsi="Times New Roman" w:cs="Times New Roman"/>
      <w:sz w:val="24"/>
      <w:szCs w:val="24"/>
    </w:rPr>
  </w:style>
  <w:style w:type="paragraph" w:customStyle="1" w:styleId="32878463CB934F6DAE992B28250A46EF">
    <w:name w:val="32878463CB934F6DAE992B28250A46EF"/>
    <w:rsid w:val="002E5CF8"/>
    <w:pPr>
      <w:spacing w:after="100" w:line="240" w:lineRule="auto"/>
    </w:pPr>
    <w:rPr>
      <w:rFonts w:ascii="Times New Roman" w:eastAsiaTheme="minorHAnsi" w:hAnsi="Times New Roman" w:cs="Times New Roman"/>
      <w:sz w:val="24"/>
      <w:szCs w:val="24"/>
    </w:rPr>
  </w:style>
  <w:style w:type="paragraph" w:customStyle="1" w:styleId="7D383C4A66B340748AD9C47FD0AA3870">
    <w:name w:val="7D383C4A66B340748AD9C47FD0AA3870"/>
    <w:rsid w:val="005D1BB6"/>
  </w:style>
  <w:style w:type="paragraph" w:customStyle="1" w:styleId="97C33957FCFC401B9AEF74E782DEBB60">
    <w:name w:val="97C33957FCFC401B9AEF74E782DEBB60"/>
    <w:rsid w:val="005D1BB6"/>
  </w:style>
  <w:style w:type="paragraph" w:customStyle="1" w:styleId="7C8C02645B9E462BBD08433674164ED1">
    <w:name w:val="7C8C02645B9E462BBD08433674164ED1"/>
    <w:rsid w:val="005D1BB6"/>
  </w:style>
  <w:style w:type="paragraph" w:customStyle="1" w:styleId="64A5FC2822A241A19D28E1404B0860C1">
    <w:name w:val="64A5FC2822A241A19D28E1404B0860C1"/>
    <w:rsid w:val="002475A2"/>
  </w:style>
  <w:style w:type="paragraph" w:customStyle="1" w:styleId="D505697184124744A2D8F9FB69E91E50">
    <w:name w:val="D505697184124744A2D8F9FB69E91E50"/>
    <w:rsid w:val="002475A2"/>
  </w:style>
  <w:style w:type="paragraph" w:customStyle="1" w:styleId="8AAAB7DC15714FF1A13F8AC2C22ADA1C">
    <w:name w:val="8AAAB7DC15714FF1A13F8AC2C22ADA1C"/>
    <w:rsid w:val="002F5379"/>
  </w:style>
  <w:style w:type="paragraph" w:customStyle="1" w:styleId="735A419753ED4BEE85008F11CAEC4A26">
    <w:name w:val="735A419753ED4BEE85008F11CAEC4A26"/>
    <w:rsid w:val="002F5379"/>
  </w:style>
  <w:style w:type="paragraph" w:customStyle="1" w:styleId="60BE38FB744249BF90D01B9131D00009">
    <w:name w:val="60BE38FB744249BF90D01B9131D00009"/>
    <w:rsid w:val="002F5379"/>
  </w:style>
  <w:style w:type="paragraph" w:customStyle="1" w:styleId="03E76EAC8BCD4EE981D09EE94288E272">
    <w:name w:val="03E76EAC8BCD4EE981D09EE94288E272"/>
    <w:rsid w:val="0072566E"/>
  </w:style>
  <w:style w:type="paragraph" w:customStyle="1" w:styleId="6257E9827B4F42738F58028B1888F4B8">
    <w:name w:val="6257E9827B4F42738F58028B1888F4B8"/>
    <w:rsid w:val="0072566E"/>
  </w:style>
  <w:style w:type="paragraph" w:customStyle="1" w:styleId="4F6AA1DCD218492DA7C5DBA9BC27DD42">
    <w:name w:val="4F6AA1DCD218492DA7C5DBA9BC27DD42"/>
    <w:rsid w:val="0072566E"/>
  </w:style>
  <w:style w:type="paragraph" w:customStyle="1" w:styleId="1BD41DC7C46F4C3B9877D51073E08099">
    <w:name w:val="1BD41DC7C46F4C3B9877D51073E08099"/>
    <w:rsid w:val="000F5835"/>
  </w:style>
  <w:style w:type="paragraph" w:customStyle="1" w:styleId="ED6FA54ECAE345D6B2F1D42DF36356D2">
    <w:name w:val="ED6FA54ECAE345D6B2F1D42DF36356D2"/>
    <w:rsid w:val="000F5835"/>
  </w:style>
  <w:style w:type="paragraph" w:customStyle="1" w:styleId="121BF7AE84DD49C88C8EEED33E464080">
    <w:name w:val="121BF7AE84DD49C88C8EEED33E464080"/>
    <w:rsid w:val="000F5835"/>
  </w:style>
  <w:style w:type="paragraph" w:customStyle="1" w:styleId="D6BE4BF57ED34ECC9BD943D5953A5BCD">
    <w:name w:val="D6BE4BF57ED34ECC9BD943D5953A5BCD"/>
    <w:rsid w:val="000F5835"/>
  </w:style>
  <w:style w:type="paragraph" w:customStyle="1" w:styleId="257A5DECBE604621BB42BFE463EBB2B2">
    <w:name w:val="257A5DECBE604621BB42BFE463EBB2B2"/>
    <w:rsid w:val="00F777D3"/>
  </w:style>
  <w:style w:type="paragraph" w:customStyle="1" w:styleId="C9420E2B197C451AA779F57B1301B7F8">
    <w:name w:val="C9420E2B197C451AA779F57B1301B7F8"/>
    <w:rsid w:val="00F777D3"/>
  </w:style>
  <w:style w:type="paragraph" w:customStyle="1" w:styleId="3630B1CF97FE4DD6BFAFC30FE4CE0929">
    <w:name w:val="3630B1CF97FE4DD6BFAFC30FE4CE0929"/>
    <w:rsid w:val="00E46E20"/>
    <w:pPr>
      <w:spacing w:after="160" w:line="259" w:lineRule="auto"/>
    </w:pPr>
  </w:style>
  <w:style w:type="paragraph" w:customStyle="1" w:styleId="9179F243A76C491389D746E7B309EC93">
    <w:name w:val="9179F243A76C491389D746E7B309EC93"/>
    <w:rsid w:val="00E46E20"/>
    <w:pPr>
      <w:spacing w:after="160" w:line="259" w:lineRule="auto"/>
    </w:pPr>
  </w:style>
  <w:style w:type="paragraph" w:customStyle="1" w:styleId="C018BF86F469478D88D4238FC9F01B01">
    <w:name w:val="C018BF86F469478D88D4238FC9F01B01"/>
    <w:rsid w:val="00E46E20"/>
    <w:pPr>
      <w:spacing w:after="160" w:line="259" w:lineRule="auto"/>
    </w:pPr>
  </w:style>
  <w:style w:type="paragraph" w:customStyle="1" w:styleId="D9627A2390774975BC734F7756EBD6AD">
    <w:name w:val="D9627A2390774975BC734F7756EBD6AD"/>
    <w:rsid w:val="00E46E20"/>
    <w:pPr>
      <w:spacing w:after="160" w:line="259" w:lineRule="auto"/>
    </w:pPr>
  </w:style>
  <w:style w:type="paragraph" w:customStyle="1" w:styleId="4615375F8F124E68875EB818FFCEBFC2">
    <w:name w:val="4615375F8F124E68875EB818FFCEBFC2"/>
    <w:rsid w:val="00E46E20"/>
    <w:pPr>
      <w:spacing w:after="160" w:line="259" w:lineRule="auto"/>
    </w:pPr>
  </w:style>
  <w:style w:type="paragraph" w:customStyle="1" w:styleId="785845952DAD406C858863BD12137486">
    <w:name w:val="785845952DAD406C858863BD12137486"/>
    <w:rsid w:val="00E46E20"/>
    <w:pPr>
      <w:spacing w:after="160" w:line="259" w:lineRule="auto"/>
    </w:pPr>
  </w:style>
  <w:style w:type="paragraph" w:customStyle="1" w:styleId="E394C1960F96422F8EC0D7CEA476B6C5">
    <w:name w:val="E394C1960F96422F8EC0D7CEA476B6C5"/>
    <w:rsid w:val="00E46E20"/>
    <w:pPr>
      <w:spacing w:after="160" w:line="259" w:lineRule="auto"/>
    </w:pPr>
  </w:style>
  <w:style w:type="paragraph" w:customStyle="1" w:styleId="16665E76CE704DFFBB0DBB595495D0F6">
    <w:name w:val="16665E76CE704DFFBB0DBB595495D0F6"/>
    <w:rsid w:val="009B4CB9"/>
    <w:pPr>
      <w:spacing w:after="160" w:line="259" w:lineRule="auto"/>
    </w:pPr>
  </w:style>
  <w:style w:type="paragraph" w:customStyle="1" w:styleId="6867096991344FA69DF8F768879EF81D">
    <w:name w:val="6867096991344FA69DF8F768879EF81D"/>
    <w:rsid w:val="009B4CB9"/>
    <w:pPr>
      <w:spacing w:after="160" w:line="259" w:lineRule="auto"/>
    </w:pPr>
  </w:style>
  <w:style w:type="paragraph" w:customStyle="1" w:styleId="42EDCBE27B8746A1917BD5F5FDDF3787">
    <w:name w:val="42EDCBE27B8746A1917BD5F5FDDF3787"/>
    <w:rsid w:val="009B4CB9"/>
    <w:pPr>
      <w:spacing w:after="160" w:line="259" w:lineRule="auto"/>
    </w:pPr>
  </w:style>
  <w:style w:type="paragraph" w:customStyle="1" w:styleId="707A58CC546E470A8C86559E6BA28C72">
    <w:name w:val="707A58CC546E470A8C86559E6BA28C72"/>
    <w:rsid w:val="009B4CB9"/>
    <w:pPr>
      <w:spacing w:after="160" w:line="259" w:lineRule="auto"/>
    </w:pPr>
  </w:style>
  <w:style w:type="paragraph" w:customStyle="1" w:styleId="5A7447672806440FB5E4D324B411017C">
    <w:name w:val="5A7447672806440FB5E4D324B411017C"/>
    <w:rsid w:val="006B0AE7"/>
    <w:pPr>
      <w:spacing w:after="160" w:line="259" w:lineRule="auto"/>
    </w:pPr>
  </w:style>
  <w:style w:type="paragraph" w:customStyle="1" w:styleId="5E67589993ED41A080FCC70902EA1468">
    <w:name w:val="5E67589993ED41A080FCC70902EA1468"/>
    <w:rsid w:val="006B0AE7"/>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0AE7"/>
    <w:rPr>
      <w:color w:val="808080"/>
    </w:rPr>
  </w:style>
  <w:style w:type="paragraph" w:customStyle="1" w:styleId="88F380E0AA494181822260F35ABAFD42">
    <w:name w:val="88F380E0AA494181822260F35ABAFD42"/>
  </w:style>
  <w:style w:type="paragraph" w:customStyle="1" w:styleId="E837F18BCE0C4A54BF1FF440FD994AF9">
    <w:name w:val="E837F18BCE0C4A54BF1FF440FD994AF9"/>
  </w:style>
  <w:style w:type="paragraph" w:customStyle="1" w:styleId="91C8541A9B994227A353D680CF02856D">
    <w:name w:val="91C8541A9B994227A353D680CF02856D"/>
  </w:style>
  <w:style w:type="paragraph" w:customStyle="1" w:styleId="8A4A94C2F8104B659EAA1AE651D0AA1D">
    <w:name w:val="8A4A94C2F8104B659EAA1AE651D0AA1D"/>
  </w:style>
  <w:style w:type="paragraph" w:customStyle="1" w:styleId="BCC09F921BE54B1DAF16E9A0C85E624C">
    <w:name w:val="BCC09F921BE54B1DAF16E9A0C85E624C"/>
  </w:style>
  <w:style w:type="paragraph" w:customStyle="1" w:styleId="51AB895B8467423B870E3D669BA2E8F7">
    <w:name w:val="51AB895B8467423B870E3D669BA2E8F7"/>
  </w:style>
  <w:style w:type="paragraph" w:customStyle="1" w:styleId="0A29C254263F4018A790F7988EABD900">
    <w:name w:val="0A29C254263F4018A790F7988EABD900"/>
  </w:style>
  <w:style w:type="paragraph" w:customStyle="1" w:styleId="80E48399FB394F07A10940EA447FA18B">
    <w:name w:val="80E48399FB394F07A10940EA447FA18B"/>
  </w:style>
  <w:style w:type="paragraph" w:customStyle="1" w:styleId="A39FD8EABA37434282A6BD7AC775F84C">
    <w:name w:val="A39FD8EABA37434282A6BD7AC775F84C"/>
  </w:style>
  <w:style w:type="paragraph" w:customStyle="1" w:styleId="780BAEE1CD364D8FB3FAD1817E6C813E">
    <w:name w:val="780BAEE1CD364D8FB3FAD1817E6C813E"/>
  </w:style>
  <w:style w:type="paragraph" w:customStyle="1" w:styleId="DE66441FB40D45C3B84DBCC8C0B914B9">
    <w:name w:val="DE66441FB40D45C3B84DBCC8C0B914B9"/>
  </w:style>
  <w:style w:type="paragraph" w:customStyle="1" w:styleId="98031EDFA6F44EC3A95261EEEFA611D8">
    <w:name w:val="98031EDFA6F44EC3A95261EEEFA611D8"/>
  </w:style>
  <w:style w:type="paragraph" w:customStyle="1" w:styleId="ADD99607C9C34EA4978248DB5B6CBB31">
    <w:name w:val="ADD99607C9C34EA4978248DB5B6CBB31"/>
  </w:style>
  <w:style w:type="paragraph" w:customStyle="1" w:styleId="2356AFE943F74AEDBC2F158BCAEC4C8E">
    <w:name w:val="2356AFE943F74AEDBC2F158BCAEC4C8E"/>
  </w:style>
  <w:style w:type="paragraph" w:customStyle="1" w:styleId="EE2297AF69334AEDB6A00F9F6ABC3820">
    <w:name w:val="EE2297AF69334AEDB6A00F9F6ABC3820"/>
  </w:style>
  <w:style w:type="paragraph" w:customStyle="1" w:styleId="D74F0E662751487FA28FCD1E231A9004">
    <w:name w:val="D74F0E662751487FA28FCD1E231A9004"/>
  </w:style>
  <w:style w:type="paragraph" w:customStyle="1" w:styleId="009D7B260C674ADFA3643A952EEA0609">
    <w:name w:val="009D7B260C674ADFA3643A952EEA0609"/>
  </w:style>
  <w:style w:type="paragraph" w:customStyle="1" w:styleId="DB4691E81DC449F6A25AB6CA7614B5C5">
    <w:name w:val="DB4691E81DC449F6A25AB6CA7614B5C5"/>
  </w:style>
  <w:style w:type="paragraph" w:customStyle="1" w:styleId="08C093F78711425997A31DC0BC6C9A8E">
    <w:name w:val="08C093F78711425997A31DC0BC6C9A8E"/>
  </w:style>
  <w:style w:type="paragraph" w:customStyle="1" w:styleId="B309BD84C24F4C9E9FBF58A658F5FC7A">
    <w:name w:val="B309BD84C24F4C9E9FBF58A658F5FC7A"/>
  </w:style>
  <w:style w:type="paragraph" w:customStyle="1" w:styleId="F08981EECAB34898A41E70D53F4531AC">
    <w:name w:val="F08981EECAB34898A41E70D53F4531AC"/>
  </w:style>
  <w:style w:type="character" w:customStyle="1" w:styleId="heading1char">
    <w:name w:val="heading1char"/>
    <w:basedOn w:val="DefaultParagraphFont"/>
  </w:style>
  <w:style w:type="paragraph" w:customStyle="1" w:styleId="136BEB0666004E79B616C5992049BA28">
    <w:name w:val="136BEB0666004E79B616C5992049BA28"/>
  </w:style>
  <w:style w:type="paragraph" w:customStyle="1" w:styleId="0569B97422CF48208A990A941C0C4628">
    <w:name w:val="0569B97422CF48208A990A941C0C4628"/>
  </w:style>
  <w:style w:type="paragraph" w:customStyle="1" w:styleId="7747AC3701614DF2B27345B9AED43A05">
    <w:name w:val="7747AC3701614DF2B27345B9AED43A05"/>
  </w:style>
  <w:style w:type="paragraph" w:customStyle="1" w:styleId="9B6D0F423B1E45149D3841EFADA79541">
    <w:name w:val="9B6D0F423B1E45149D3841EFADA79541"/>
  </w:style>
  <w:style w:type="paragraph" w:customStyle="1" w:styleId="2ADB4FE0E7E54B28AEF126F017B7BCDA">
    <w:name w:val="2ADB4FE0E7E54B28AEF126F017B7BCDA"/>
  </w:style>
  <w:style w:type="paragraph" w:customStyle="1" w:styleId="D436FD76169643E5A23AB0AC364543DF">
    <w:name w:val="D436FD76169643E5A23AB0AC364543DF"/>
  </w:style>
  <w:style w:type="paragraph" w:customStyle="1" w:styleId="57D48B27C9B346DE8BA45A595A38807E">
    <w:name w:val="57D48B27C9B346DE8BA45A595A38807E"/>
  </w:style>
  <w:style w:type="paragraph" w:customStyle="1" w:styleId="78BF4377772745699244505866E0BEF4">
    <w:name w:val="78BF4377772745699244505866E0BEF4"/>
  </w:style>
  <w:style w:type="paragraph" w:customStyle="1" w:styleId="4724DF018511480E8D3E110D6C74B08D">
    <w:name w:val="4724DF018511480E8D3E110D6C74B08D"/>
  </w:style>
  <w:style w:type="paragraph" w:customStyle="1" w:styleId="4ECCAED3F26343428FFE9ACFC02E74E8">
    <w:name w:val="4ECCAED3F26343428FFE9ACFC02E74E8"/>
  </w:style>
  <w:style w:type="paragraph" w:customStyle="1" w:styleId="840962F86C8E49D2991A6B96F4E60267">
    <w:name w:val="840962F86C8E49D2991A6B96F4E60267"/>
  </w:style>
  <w:style w:type="paragraph" w:customStyle="1" w:styleId="67180C13A6DC4840AC8B1565A7039771">
    <w:name w:val="67180C13A6DC4840AC8B1565A7039771"/>
  </w:style>
  <w:style w:type="paragraph" w:customStyle="1" w:styleId="637BB1CAA5F2403ABC15E92F5648672D">
    <w:name w:val="637BB1CAA5F2403ABC15E92F5648672D"/>
  </w:style>
  <w:style w:type="paragraph" w:customStyle="1" w:styleId="21EC1EF24BF242A7AAB2D7E28BA6DF63">
    <w:name w:val="21EC1EF24BF242A7AAB2D7E28BA6DF63"/>
  </w:style>
  <w:style w:type="paragraph" w:customStyle="1" w:styleId="EEA2D3C6335442C0AD75427B1B60A0DF">
    <w:name w:val="EEA2D3C6335442C0AD75427B1B60A0DF"/>
  </w:style>
  <w:style w:type="paragraph" w:customStyle="1" w:styleId="895241DDEF8647D3A72FD5A2BB05D54E">
    <w:name w:val="895241DDEF8647D3A72FD5A2BB05D54E"/>
  </w:style>
  <w:style w:type="paragraph" w:customStyle="1" w:styleId="30ED883A44374F3597987F00E2E9D712">
    <w:name w:val="30ED883A44374F3597987F00E2E9D712"/>
  </w:style>
  <w:style w:type="paragraph" w:customStyle="1" w:styleId="C310472DE28C4C25962BB362EE3155E6">
    <w:name w:val="C310472DE28C4C25962BB362EE3155E6"/>
  </w:style>
  <w:style w:type="paragraph" w:customStyle="1" w:styleId="4B00C1A4328F4DF8BAA2D067DDA920CE">
    <w:name w:val="4B00C1A4328F4DF8BAA2D067DDA920CE"/>
  </w:style>
  <w:style w:type="paragraph" w:customStyle="1" w:styleId="A6EEB70F4ECC491A84505452C2E708F1">
    <w:name w:val="A6EEB70F4ECC491A84505452C2E708F1"/>
  </w:style>
  <w:style w:type="paragraph" w:customStyle="1" w:styleId="6C65FE64AF884CECA6C891927DF08AA1">
    <w:name w:val="6C65FE64AF884CECA6C891927DF08AA1"/>
  </w:style>
  <w:style w:type="paragraph" w:customStyle="1" w:styleId="37229F7D6AE64EBA84790C24157153FF">
    <w:name w:val="37229F7D6AE64EBA84790C24157153FF"/>
  </w:style>
  <w:style w:type="paragraph" w:customStyle="1" w:styleId="8A1A9E2E1BB8474D889F968B92E8E9CD">
    <w:name w:val="8A1A9E2E1BB8474D889F968B92E8E9CD"/>
  </w:style>
  <w:style w:type="paragraph" w:customStyle="1" w:styleId="169F8EE681904C81B081580642E40E88">
    <w:name w:val="169F8EE681904C81B081580642E40E88"/>
  </w:style>
  <w:style w:type="paragraph" w:customStyle="1" w:styleId="F254E341850C4CDFA9365AEC04A15094">
    <w:name w:val="F254E341850C4CDFA9365AEC04A15094"/>
  </w:style>
  <w:style w:type="paragraph" w:customStyle="1" w:styleId="44FDCF15F74A40BCBCC13E953E65470D">
    <w:name w:val="44FDCF15F74A40BCBCC13E953E65470D"/>
  </w:style>
  <w:style w:type="paragraph" w:customStyle="1" w:styleId="DD60055E48414A8CBEB99A30A3E43A1E">
    <w:name w:val="DD60055E48414A8CBEB99A30A3E43A1E"/>
  </w:style>
  <w:style w:type="paragraph" w:customStyle="1" w:styleId="EE049A2234024A1E892755765673FD4C">
    <w:name w:val="EE049A2234024A1E892755765673FD4C"/>
  </w:style>
  <w:style w:type="paragraph" w:customStyle="1" w:styleId="CA838C93ECD14C08B78D62BE9B647B47">
    <w:name w:val="CA838C93ECD14C08B78D62BE9B647B47"/>
  </w:style>
  <w:style w:type="paragraph" w:customStyle="1" w:styleId="83DA3A32072A42A48F5C9EFF1BF98E6C">
    <w:name w:val="83DA3A32072A42A48F5C9EFF1BF98E6C"/>
  </w:style>
  <w:style w:type="paragraph" w:customStyle="1" w:styleId="A5439EE1240D4F2987267FFD940CBF33">
    <w:name w:val="A5439EE1240D4F2987267FFD940CBF33"/>
  </w:style>
  <w:style w:type="paragraph" w:customStyle="1" w:styleId="66B72E5B5C5349A7933914A5DB093233">
    <w:name w:val="66B72E5B5C5349A7933914A5DB093233"/>
  </w:style>
  <w:style w:type="paragraph" w:customStyle="1" w:styleId="8CE2952DA88249BB8C08A46E80E37481">
    <w:name w:val="8CE2952DA88249BB8C08A46E80E37481"/>
  </w:style>
  <w:style w:type="paragraph" w:customStyle="1" w:styleId="8445FE9D1E494055981341005226E60D">
    <w:name w:val="8445FE9D1E494055981341005226E60D"/>
  </w:style>
  <w:style w:type="paragraph" w:customStyle="1" w:styleId="2B24881BE6574554BFFEEBEEAD9AE286">
    <w:name w:val="2B24881BE6574554BFFEEBEEAD9AE286"/>
  </w:style>
  <w:style w:type="paragraph" w:customStyle="1" w:styleId="88F380E0AA494181822260F35ABAFD421">
    <w:name w:val="88F380E0AA494181822260F35ABAFD42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
    <w:name w:val="E837F18BCE0C4A54BF1FF440FD994AF9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
    <w:name w:val="91C8541A9B994227A353D680CF02856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
    <w:name w:val="8A4A94C2F8104B659EAA1AE651D0AA1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
    <w:name w:val="BCC09F921BE54B1DAF16E9A0C85E624C1"/>
    <w:rsid w:val="00B2270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
    <w:name w:val="51AB895B8467423B870E3D669BA2E8F71"/>
    <w:rsid w:val="00B22705"/>
    <w:pPr>
      <w:spacing w:after="100" w:line="240" w:lineRule="auto"/>
    </w:pPr>
    <w:rPr>
      <w:rFonts w:ascii="Times New Roman" w:eastAsiaTheme="minorHAnsi" w:hAnsi="Times New Roman" w:cs="Times New Roman"/>
      <w:sz w:val="24"/>
      <w:szCs w:val="24"/>
    </w:rPr>
  </w:style>
  <w:style w:type="paragraph" w:customStyle="1" w:styleId="0A29C254263F4018A790F7988EABD9001">
    <w:name w:val="0A29C254263F4018A790F7988EABD9001"/>
    <w:rsid w:val="00B22705"/>
    <w:pPr>
      <w:spacing w:after="100" w:line="240" w:lineRule="auto"/>
    </w:pPr>
    <w:rPr>
      <w:rFonts w:ascii="Times New Roman" w:eastAsiaTheme="minorHAnsi" w:hAnsi="Times New Roman" w:cs="Times New Roman"/>
      <w:sz w:val="24"/>
      <w:szCs w:val="24"/>
    </w:rPr>
  </w:style>
  <w:style w:type="paragraph" w:customStyle="1" w:styleId="80E48399FB394F07A10940EA447FA18B1">
    <w:name w:val="80E48399FB394F07A10940EA447FA18B1"/>
    <w:rsid w:val="00B22705"/>
    <w:pPr>
      <w:spacing w:after="100" w:line="240" w:lineRule="auto"/>
    </w:pPr>
    <w:rPr>
      <w:rFonts w:ascii="Times New Roman" w:eastAsiaTheme="minorHAnsi" w:hAnsi="Times New Roman" w:cs="Times New Roman"/>
      <w:sz w:val="24"/>
      <w:szCs w:val="24"/>
    </w:rPr>
  </w:style>
  <w:style w:type="paragraph" w:customStyle="1" w:styleId="A39FD8EABA37434282A6BD7AC775F84C1">
    <w:name w:val="A39FD8EABA37434282A6BD7AC775F84C1"/>
    <w:rsid w:val="00B22705"/>
    <w:pPr>
      <w:spacing w:after="100" w:line="240" w:lineRule="auto"/>
    </w:pPr>
    <w:rPr>
      <w:rFonts w:ascii="Times New Roman" w:eastAsiaTheme="minorHAnsi" w:hAnsi="Times New Roman" w:cs="Times New Roman"/>
      <w:sz w:val="24"/>
      <w:szCs w:val="24"/>
    </w:rPr>
  </w:style>
  <w:style w:type="paragraph" w:customStyle="1" w:styleId="780BAEE1CD364D8FB3FAD1817E6C813E1">
    <w:name w:val="780BAEE1CD364D8FB3FAD1817E6C813E1"/>
    <w:rsid w:val="00B22705"/>
    <w:pPr>
      <w:spacing w:after="100" w:line="240" w:lineRule="auto"/>
    </w:pPr>
    <w:rPr>
      <w:rFonts w:ascii="Times New Roman" w:eastAsiaTheme="minorHAnsi" w:hAnsi="Times New Roman" w:cs="Times New Roman"/>
      <w:sz w:val="24"/>
      <w:szCs w:val="24"/>
    </w:rPr>
  </w:style>
  <w:style w:type="paragraph" w:customStyle="1" w:styleId="DE66441FB40D45C3B84DBCC8C0B914B91">
    <w:name w:val="DE66441FB40D45C3B84DBCC8C0B914B91"/>
    <w:rsid w:val="00B22705"/>
    <w:pPr>
      <w:spacing w:after="100" w:line="240" w:lineRule="auto"/>
    </w:pPr>
    <w:rPr>
      <w:rFonts w:ascii="Times New Roman" w:eastAsiaTheme="minorHAnsi" w:hAnsi="Times New Roman" w:cs="Times New Roman"/>
      <w:sz w:val="24"/>
      <w:szCs w:val="24"/>
    </w:rPr>
  </w:style>
  <w:style w:type="paragraph" w:customStyle="1" w:styleId="98031EDFA6F44EC3A95261EEEFA611D81">
    <w:name w:val="98031EDFA6F44EC3A95261EEEFA611D81"/>
    <w:rsid w:val="00B22705"/>
    <w:pPr>
      <w:spacing w:after="100" w:line="240" w:lineRule="auto"/>
    </w:pPr>
    <w:rPr>
      <w:rFonts w:ascii="Times New Roman" w:eastAsiaTheme="minorHAnsi" w:hAnsi="Times New Roman" w:cs="Times New Roman"/>
      <w:sz w:val="24"/>
      <w:szCs w:val="24"/>
    </w:rPr>
  </w:style>
  <w:style w:type="paragraph" w:customStyle="1" w:styleId="ADD99607C9C34EA4978248DB5B6CBB311">
    <w:name w:val="ADD99607C9C34EA4978248DB5B6CBB311"/>
    <w:rsid w:val="00B22705"/>
    <w:pPr>
      <w:spacing w:after="100" w:line="240" w:lineRule="auto"/>
    </w:pPr>
    <w:rPr>
      <w:rFonts w:ascii="Times New Roman" w:eastAsiaTheme="minorHAnsi" w:hAnsi="Times New Roman" w:cs="Times New Roman"/>
      <w:sz w:val="24"/>
      <w:szCs w:val="24"/>
    </w:rPr>
  </w:style>
  <w:style w:type="paragraph" w:customStyle="1" w:styleId="2356AFE943F74AEDBC2F158BCAEC4C8E1">
    <w:name w:val="2356AFE943F74AEDBC2F158BCAEC4C8E1"/>
    <w:rsid w:val="00B22705"/>
    <w:pPr>
      <w:spacing w:after="100" w:line="240" w:lineRule="auto"/>
    </w:pPr>
    <w:rPr>
      <w:rFonts w:ascii="Times New Roman" w:eastAsiaTheme="minorHAnsi" w:hAnsi="Times New Roman" w:cs="Times New Roman"/>
      <w:sz w:val="24"/>
      <w:szCs w:val="24"/>
    </w:rPr>
  </w:style>
  <w:style w:type="paragraph" w:customStyle="1" w:styleId="EE2297AF69334AEDB6A00F9F6ABC38201">
    <w:name w:val="EE2297AF69334AEDB6A00F9F6ABC38201"/>
    <w:rsid w:val="00B22705"/>
    <w:pPr>
      <w:spacing w:after="100" w:line="240" w:lineRule="auto"/>
    </w:pPr>
    <w:rPr>
      <w:rFonts w:ascii="Times New Roman" w:eastAsiaTheme="minorHAnsi" w:hAnsi="Times New Roman" w:cs="Times New Roman"/>
      <w:sz w:val="24"/>
      <w:szCs w:val="24"/>
    </w:rPr>
  </w:style>
  <w:style w:type="paragraph" w:customStyle="1" w:styleId="D74F0E662751487FA28FCD1E231A90041">
    <w:name w:val="D74F0E662751487FA28FCD1E231A90041"/>
    <w:rsid w:val="00B22705"/>
    <w:pPr>
      <w:spacing w:after="100" w:line="240" w:lineRule="auto"/>
    </w:pPr>
    <w:rPr>
      <w:rFonts w:ascii="Times New Roman" w:eastAsiaTheme="minorHAnsi" w:hAnsi="Times New Roman" w:cs="Times New Roman"/>
      <w:sz w:val="24"/>
      <w:szCs w:val="24"/>
    </w:rPr>
  </w:style>
  <w:style w:type="paragraph" w:customStyle="1" w:styleId="009D7B260C674ADFA3643A952EEA06091">
    <w:name w:val="009D7B260C674ADFA3643A952EEA06091"/>
    <w:rsid w:val="00B22705"/>
    <w:pPr>
      <w:spacing w:after="100" w:line="240" w:lineRule="auto"/>
    </w:pPr>
    <w:rPr>
      <w:rFonts w:ascii="Times New Roman" w:eastAsiaTheme="minorHAnsi" w:hAnsi="Times New Roman" w:cs="Times New Roman"/>
      <w:sz w:val="24"/>
      <w:szCs w:val="24"/>
    </w:rPr>
  </w:style>
  <w:style w:type="paragraph" w:customStyle="1" w:styleId="DB4691E81DC449F6A25AB6CA7614B5C51">
    <w:name w:val="DB4691E81DC449F6A25AB6CA7614B5C51"/>
    <w:rsid w:val="00B22705"/>
    <w:pPr>
      <w:spacing w:after="100" w:line="240" w:lineRule="auto"/>
    </w:pPr>
    <w:rPr>
      <w:rFonts w:ascii="Times New Roman" w:eastAsiaTheme="minorHAnsi" w:hAnsi="Times New Roman" w:cs="Times New Roman"/>
      <w:sz w:val="24"/>
      <w:szCs w:val="24"/>
    </w:rPr>
  </w:style>
  <w:style w:type="paragraph" w:customStyle="1" w:styleId="B309BD84C24F4C9E9FBF58A658F5FC7A1">
    <w:name w:val="B309BD84C24F4C9E9FBF58A658F5FC7A1"/>
    <w:rsid w:val="00B22705"/>
    <w:pPr>
      <w:spacing w:after="100" w:line="240" w:lineRule="auto"/>
    </w:pPr>
    <w:rPr>
      <w:rFonts w:ascii="Times New Roman" w:eastAsiaTheme="minorHAnsi" w:hAnsi="Times New Roman" w:cs="Times New Roman"/>
      <w:sz w:val="24"/>
      <w:szCs w:val="24"/>
    </w:rPr>
  </w:style>
  <w:style w:type="paragraph" w:customStyle="1" w:styleId="F08981EECAB34898A41E70D53F4531AC1">
    <w:name w:val="F08981EECAB34898A41E70D53F4531AC1"/>
    <w:rsid w:val="00B22705"/>
    <w:pPr>
      <w:spacing w:after="100" w:line="240" w:lineRule="auto"/>
    </w:pPr>
    <w:rPr>
      <w:rFonts w:ascii="Times New Roman" w:eastAsiaTheme="minorHAnsi" w:hAnsi="Times New Roman" w:cs="Times New Roman"/>
      <w:sz w:val="24"/>
      <w:szCs w:val="24"/>
    </w:rPr>
  </w:style>
  <w:style w:type="paragraph" w:customStyle="1" w:styleId="136BEB0666004E79B616C5992049BA281">
    <w:name w:val="136BEB0666004E79B616C5992049BA281"/>
    <w:rsid w:val="00B22705"/>
    <w:pPr>
      <w:spacing w:after="100" w:line="240" w:lineRule="auto"/>
    </w:pPr>
    <w:rPr>
      <w:rFonts w:ascii="Times New Roman" w:eastAsiaTheme="minorHAnsi" w:hAnsi="Times New Roman" w:cs="Times New Roman"/>
      <w:sz w:val="24"/>
      <w:szCs w:val="24"/>
    </w:rPr>
  </w:style>
  <w:style w:type="paragraph" w:customStyle="1" w:styleId="0569B97422CF48208A990A941C0C46281">
    <w:name w:val="0569B97422CF48208A990A941C0C46281"/>
    <w:rsid w:val="00B22705"/>
    <w:pPr>
      <w:spacing w:after="100" w:line="240" w:lineRule="auto"/>
    </w:pPr>
    <w:rPr>
      <w:rFonts w:ascii="Times New Roman" w:eastAsiaTheme="minorHAnsi" w:hAnsi="Times New Roman" w:cs="Times New Roman"/>
      <w:sz w:val="24"/>
      <w:szCs w:val="24"/>
    </w:rPr>
  </w:style>
  <w:style w:type="paragraph" w:customStyle="1" w:styleId="7747AC3701614DF2B27345B9AED43A051">
    <w:name w:val="7747AC3701614DF2B27345B9AED43A051"/>
    <w:rsid w:val="00B22705"/>
    <w:pPr>
      <w:spacing w:after="100" w:line="240" w:lineRule="auto"/>
    </w:pPr>
    <w:rPr>
      <w:rFonts w:ascii="Times New Roman" w:eastAsiaTheme="minorHAnsi" w:hAnsi="Times New Roman" w:cs="Times New Roman"/>
      <w:sz w:val="24"/>
      <w:szCs w:val="24"/>
    </w:rPr>
  </w:style>
  <w:style w:type="paragraph" w:customStyle="1" w:styleId="9B6D0F423B1E45149D3841EFADA795411">
    <w:name w:val="9B6D0F423B1E45149D3841EFADA795411"/>
    <w:rsid w:val="00B22705"/>
    <w:pPr>
      <w:spacing w:after="100" w:line="240" w:lineRule="auto"/>
    </w:pPr>
    <w:rPr>
      <w:rFonts w:ascii="Times New Roman" w:eastAsiaTheme="minorHAnsi" w:hAnsi="Times New Roman" w:cs="Times New Roman"/>
      <w:sz w:val="24"/>
      <w:szCs w:val="24"/>
    </w:rPr>
  </w:style>
  <w:style w:type="paragraph" w:customStyle="1" w:styleId="D436FD76169643E5A23AB0AC364543DF1">
    <w:name w:val="D436FD76169643E5A23AB0AC364543DF1"/>
    <w:rsid w:val="00B22705"/>
    <w:pPr>
      <w:spacing w:after="100" w:line="240" w:lineRule="auto"/>
    </w:pPr>
    <w:rPr>
      <w:rFonts w:ascii="Times New Roman" w:eastAsiaTheme="minorHAnsi" w:hAnsi="Times New Roman" w:cs="Times New Roman"/>
      <w:sz w:val="24"/>
      <w:szCs w:val="24"/>
    </w:rPr>
  </w:style>
  <w:style w:type="paragraph" w:customStyle="1" w:styleId="57D48B27C9B346DE8BA45A595A38807E1">
    <w:name w:val="57D48B27C9B346DE8BA45A595A38807E1"/>
    <w:rsid w:val="00B22705"/>
    <w:pPr>
      <w:spacing w:after="100" w:line="240" w:lineRule="auto"/>
    </w:pPr>
    <w:rPr>
      <w:rFonts w:ascii="Times New Roman" w:eastAsiaTheme="minorHAnsi" w:hAnsi="Times New Roman" w:cs="Times New Roman"/>
      <w:sz w:val="24"/>
      <w:szCs w:val="24"/>
    </w:rPr>
  </w:style>
  <w:style w:type="paragraph" w:customStyle="1" w:styleId="78BF4377772745699244505866E0BEF41">
    <w:name w:val="78BF4377772745699244505866E0BEF41"/>
    <w:rsid w:val="00B22705"/>
    <w:pPr>
      <w:spacing w:after="100" w:line="240" w:lineRule="auto"/>
    </w:pPr>
    <w:rPr>
      <w:rFonts w:ascii="Times New Roman" w:eastAsiaTheme="minorHAnsi" w:hAnsi="Times New Roman" w:cs="Times New Roman"/>
      <w:sz w:val="24"/>
      <w:szCs w:val="24"/>
    </w:rPr>
  </w:style>
  <w:style w:type="paragraph" w:customStyle="1" w:styleId="4724DF018511480E8D3E110D6C74B08D1">
    <w:name w:val="4724DF018511480E8D3E110D6C74B08D1"/>
    <w:rsid w:val="00B22705"/>
    <w:pPr>
      <w:spacing w:after="100" w:line="240" w:lineRule="auto"/>
    </w:pPr>
    <w:rPr>
      <w:rFonts w:ascii="Times New Roman" w:eastAsiaTheme="minorHAnsi" w:hAnsi="Times New Roman" w:cs="Times New Roman"/>
      <w:sz w:val="24"/>
      <w:szCs w:val="24"/>
    </w:rPr>
  </w:style>
  <w:style w:type="paragraph" w:customStyle="1" w:styleId="4ECCAED3F26343428FFE9ACFC02E74E81">
    <w:name w:val="4ECCAED3F26343428FFE9ACFC02E74E81"/>
    <w:rsid w:val="00B22705"/>
    <w:pPr>
      <w:spacing w:after="100" w:line="240" w:lineRule="auto"/>
    </w:pPr>
    <w:rPr>
      <w:rFonts w:ascii="Times New Roman" w:eastAsiaTheme="minorHAnsi" w:hAnsi="Times New Roman" w:cs="Times New Roman"/>
      <w:sz w:val="24"/>
      <w:szCs w:val="24"/>
    </w:rPr>
  </w:style>
  <w:style w:type="paragraph" w:customStyle="1" w:styleId="840962F86C8E49D2991A6B96F4E602671">
    <w:name w:val="840962F86C8E49D2991A6B96F4E602671"/>
    <w:rsid w:val="00B22705"/>
    <w:pPr>
      <w:spacing w:after="100" w:line="240" w:lineRule="auto"/>
    </w:pPr>
    <w:rPr>
      <w:rFonts w:ascii="Times New Roman" w:eastAsiaTheme="minorHAnsi" w:hAnsi="Times New Roman" w:cs="Times New Roman"/>
      <w:sz w:val="24"/>
      <w:szCs w:val="24"/>
    </w:rPr>
  </w:style>
  <w:style w:type="paragraph" w:customStyle="1" w:styleId="67180C13A6DC4840AC8B1565A70397711">
    <w:name w:val="67180C13A6DC4840AC8B1565A70397711"/>
    <w:rsid w:val="00B22705"/>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1">
    <w:name w:val="637BB1CAA5F2403ABC15E92F5648672D1"/>
    <w:rsid w:val="00B22705"/>
    <w:pPr>
      <w:spacing w:after="100" w:line="240" w:lineRule="auto"/>
    </w:pPr>
    <w:rPr>
      <w:rFonts w:ascii="Times New Roman" w:eastAsiaTheme="minorHAnsi" w:hAnsi="Times New Roman" w:cs="Times New Roman"/>
      <w:sz w:val="24"/>
      <w:szCs w:val="24"/>
    </w:rPr>
  </w:style>
  <w:style w:type="paragraph" w:customStyle="1" w:styleId="21EC1EF24BF242A7AAB2D7E28BA6DF631">
    <w:name w:val="21EC1EF24BF242A7AAB2D7E28BA6DF631"/>
    <w:rsid w:val="00B22705"/>
    <w:pPr>
      <w:spacing w:after="100" w:line="240" w:lineRule="auto"/>
    </w:pPr>
    <w:rPr>
      <w:rFonts w:ascii="Times New Roman" w:eastAsiaTheme="minorHAnsi" w:hAnsi="Times New Roman" w:cs="Times New Roman"/>
      <w:sz w:val="24"/>
      <w:szCs w:val="24"/>
    </w:rPr>
  </w:style>
  <w:style w:type="paragraph" w:customStyle="1" w:styleId="EEA2D3C6335442C0AD75427B1B60A0DF1">
    <w:name w:val="EEA2D3C6335442C0AD75427B1B60A0DF1"/>
    <w:rsid w:val="00B22705"/>
    <w:pPr>
      <w:spacing w:after="100" w:line="240" w:lineRule="auto"/>
    </w:pPr>
    <w:rPr>
      <w:rFonts w:ascii="Times New Roman" w:eastAsiaTheme="minorHAnsi" w:hAnsi="Times New Roman" w:cs="Times New Roman"/>
      <w:sz w:val="24"/>
      <w:szCs w:val="24"/>
    </w:rPr>
  </w:style>
  <w:style w:type="paragraph" w:customStyle="1" w:styleId="895241DDEF8647D3A72FD5A2BB05D54E1">
    <w:name w:val="895241DDEF8647D3A72FD5A2BB05D54E1"/>
    <w:rsid w:val="00B22705"/>
    <w:pPr>
      <w:spacing w:after="100" w:line="240" w:lineRule="auto"/>
    </w:pPr>
    <w:rPr>
      <w:rFonts w:ascii="Times New Roman" w:eastAsiaTheme="minorHAnsi" w:hAnsi="Times New Roman" w:cs="Times New Roman"/>
      <w:sz w:val="24"/>
      <w:szCs w:val="24"/>
    </w:rPr>
  </w:style>
  <w:style w:type="paragraph" w:customStyle="1" w:styleId="C310472DE28C4C25962BB362EE3155E61">
    <w:name w:val="C310472DE28C4C25962BB362EE3155E61"/>
    <w:rsid w:val="00B22705"/>
    <w:pPr>
      <w:spacing w:after="100" w:line="240" w:lineRule="auto"/>
    </w:pPr>
    <w:rPr>
      <w:rFonts w:ascii="Times New Roman" w:eastAsiaTheme="minorHAnsi" w:hAnsi="Times New Roman" w:cs="Times New Roman"/>
      <w:sz w:val="24"/>
      <w:szCs w:val="24"/>
    </w:rPr>
  </w:style>
  <w:style w:type="paragraph" w:customStyle="1" w:styleId="4B00C1A4328F4DF8BAA2D067DDA920CE1">
    <w:name w:val="4B00C1A4328F4DF8BAA2D067DDA920CE1"/>
    <w:rsid w:val="00B22705"/>
    <w:pPr>
      <w:spacing w:after="100" w:line="240" w:lineRule="auto"/>
    </w:pPr>
    <w:rPr>
      <w:rFonts w:ascii="Times New Roman" w:eastAsiaTheme="minorHAnsi" w:hAnsi="Times New Roman" w:cs="Times New Roman"/>
      <w:sz w:val="24"/>
      <w:szCs w:val="24"/>
    </w:rPr>
  </w:style>
  <w:style w:type="paragraph" w:customStyle="1" w:styleId="A6EEB70F4ECC491A84505452C2E708F11">
    <w:name w:val="A6EEB70F4ECC491A84505452C2E708F11"/>
    <w:rsid w:val="00B22705"/>
    <w:pPr>
      <w:spacing w:after="100" w:line="240" w:lineRule="auto"/>
    </w:pPr>
    <w:rPr>
      <w:rFonts w:ascii="Times New Roman" w:eastAsiaTheme="minorHAnsi" w:hAnsi="Times New Roman" w:cs="Times New Roman"/>
      <w:sz w:val="24"/>
      <w:szCs w:val="24"/>
    </w:rPr>
  </w:style>
  <w:style w:type="paragraph" w:customStyle="1" w:styleId="37229F7D6AE64EBA84790C24157153FF1">
    <w:name w:val="37229F7D6AE64EBA84790C24157153FF1"/>
    <w:rsid w:val="00B22705"/>
    <w:pPr>
      <w:spacing w:after="100" w:line="240" w:lineRule="auto"/>
    </w:pPr>
    <w:rPr>
      <w:rFonts w:ascii="Times New Roman" w:eastAsiaTheme="minorHAnsi" w:hAnsi="Times New Roman" w:cs="Times New Roman"/>
      <w:sz w:val="24"/>
      <w:szCs w:val="24"/>
    </w:rPr>
  </w:style>
  <w:style w:type="paragraph" w:customStyle="1" w:styleId="8A1A9E2E1BB8474D889F968B92E8E9CD1">
    <w:name w:val="8A1A9E2E1BB8474D889F968B92E8E9CD1"/>
    <w:rsid w:val="00B22705"/>
    <w:pPr>
      <w:spacing w:after="100" w:line="240" w:lineRule="auto"/>
    </w:pPr>
    <w:rPr>
      <w:rFonts w:ascii="Times New Roman" w:eastAsiaTheme="minorHAnsi" w:hAnsi="Times New Roman" w:cs="Times New Roman"/>
      <w:sz w:val="24"/>
      <w:szCs w:val="24"/>
    </w:rPr>
  </w:style>
  <w:style w:type="paragraph" w:customStyle="1" w:styleId="44FDCF15F74A40BCBCC13E953E65470D1">
    <w:name w:val="44FDCF15F74A40BCBCC13E953E65470D1"/>
    <w:rsid w:val="00B22705"/>
    <w:pPr>
      <w:spacing w:after="100" w:line="240" w:lineRule="auto"/>
    </w:pPr>
    <w:rPr>
      <w:rFonts w:ascii="Times New Roman" w:eastAsiaTheme="minorHAnsi" w:hAnsi="Times New Roman" w:cs="Times New Roman"/>
      <w:sz w:val="24"/>
      <w:szCs w:val="24"/>
    </w:rPr>
  </w:style>
  <w:style w:type="paragraph" w:customStyle="1" w:styleId="EE049A2234024A1E892755765673FD4C1">
    <w:name w:val="EE049A2234024A1E892755765673FD4C1"/>
    <w:rsid w:val="00B22705"/>
    <w:pPr>
      <w:spacing w:after="100" w:line="240" w:lineRule="auto"/>
    </w:pPr>
    <w:rPr>
      <w:rFonts w:ascii="Times New Roman" w:eastAsiaTheme="minorHAnsi" w:hAnsi="Times New Roman" w:cs="Times New Roman"/>
      <w:sz w:val="24"/>
      <w:szCs w:val="24"/>
    </w:rPr>
  </w:style>
  <w:style w:type="paragraph" w:customStyle="1" w:styleId="CA838C93ECD14C08B78D62BE9B647B471">
    <w:name w:val="CA838C93ECD14C08B78D62BE9B647B471"/>
    <w:rsid w:val="00B22705"/>
    <w:pPr>
      <w:spacing w:after="100" w:line="240" w:lineRule="auto"/>
    </w:pPr>
    <w:rPr>
      <w:rFonts w:ascii="Times New Roman" w:eastAsiaTheme="minorHAnsi" w:hAnsi="Times New Roman" w:cs="Times New Roman"/>
      <w:sz w:val="24"/>
      <w:szCs w:val="24"/>
    </w:rPr>
  </w:style>
  <w:style w:type="paragraph" w:customStyle="1" w:styleId="83DA3A32072A42A48F5C9EFF1BF98E6C1">
    <w:name w:val="83DA3A32072A42A48F5C9EFF1BF98E6C1"/>
    <w:rsid w:val="00B22705"/>
    <w:pPr>
      <w:spacing w:after="100" w:line="240" w:lineRule="auto"/>
    </w:pPr>
    <w:rPr>
      <w:rFonts w:ascii="Times New Roman" w:eastAsiaTheme="minorHAnsi" w:hAnsi="Times New Roman" w:cs="Times New Roman"/>
      <w:sz w:val="24"/>
      <w:szCs w:val="24"/>
    </w:rPr>
  </w:style>
  <w:style w:type="paragraph" w:customStyle="1" w:styleId="A5439EE1240D4F2987267FFD940CBF331">
    <w:name w:val="A5439EE1240D4F2987267FFD940CBF331"/>
    <w:rsid w:val="00B22705"/>
    <w:pPr>
      <w:spacing w:after="100" w:line="240" w:lineRule="auto"/>
    </w:pPr>
    <w:rPr>
      <w:rFonts w:ascii="Times New Roman" w:eastAsiaTheme="minorHAnsi" w:hAnsi="Times New Roman" w:cs="Times New Roman"/>
      <w:sz w:val="24"/>
      <w:szCs w:val="24"/>
    </w:rPr>
  </w:style>
  <w:style w:type="paragraph" w:customStyle="1" w:styleId="34975A9D5D4A4B24875D3616D5A3A373">
    <w:name w:val="34975A9D5D4A4B24875D3616D5A3A373"/>
    <w:rsid w:val="00B22705"/>
    <w:pPr>
      <w:spacing w:after="100" w:line="240" w:lineRule="auto"/>
    </w:pPr>
    <w:rPr>
      <w:rFonts w:ascii="Times New Roman" w:eastAsiaTheme="minorHAnsi" w:hAnsi="Times New Roman" w:cs="Times New Roman"/>
      <w:sz w:val="24"/>
      <w:szCs w:val="24"/>
    </w:rPr>
  </w:style>
  <w:style w:type="paragraph" w:customStyle="1" w:styleId="CF906E7A0AE149E79238F5EE3686FCFF">
    <w:name w:val="CF906E7A0AE149E79238F5EE3686FCFF"/>
    <w:rsid w:val="00B22705"/>
    <w:pPr>
      <w:spacing w:after="100" w:line="240" w:lineRule="auto"/>
    </w:pPr>
    <w:rPr>
      <w:rFonts w:ascii="Times New Roman" w:eastAsiaTheme="minorHAnsi" w:hAnsi="Times New Roman" w:cs="Times New Roman"/>
      <w:sz w:val="24"/>
      <w:szCs w:val="24"/>
    </w:rPr>
  </w:style>
  <w:style w:type="paragraph" w:customStyle="1" w:styleId="1B0D0DB7A48F42AEB6BBE32DCAF2185B">
    <w:name w:val="1B0D0DB7A48F42AEB6BBE32DCAF2185B"/>
    <w:rsid w:val="00B22705"/>
    <w:pPr>
      <w:spacing w:after="100" w:line="240" w:lineRule="auto"/>
    </w:pPr>
    <w:rPr>
      <w:rFonts w:ascii="Times New Roman" w:eastAsiaTheme="minorHAnsi" w:hAnsi="Times New Roman" w:cs="Times New Roman"/>
      <w:sz w:val="24"/>
      <w:szCs w:val="24"/>
    </w:rPr>
  </w:style>
  <w:style w:type="paragraph" w:customStyle="1" w:styleId="6E15C9D82AFE4068B30218D8E9A05B28">
    <w:name w:val="6E15C9D82AFE4068B30218D8E9A05B28"/>
    <w:rsid w:val="00B22705"/>
    <w:pPr>
      <w:spacing w:after="100" w:line="240" w:lineRule="auto"/>
    </w:pPr>
    <w:rPr>
      <w:rFonts w:ascii="Times New Roman" w:eastAsiaTheme="minorHAnsi" w:hAnsi="Times New Roman" w:cs="Times New Roman"/>
      <w:sz w:val="24"/>
      <w:szCs w:val="24"/>
    </w:rPr>
  </w:style>
  <w:style w:type="paragraph" w:customStyle="1" w:styleId="69C43850E0804251B20C100F7B31EEC9">
    <w:name w:val="69C43850E0804251B20C100F7B31EEC9"/>
    <w:rsid w:val="00B22705"/>
    <w:pPr>
      <w:spacing w:after="100" w:line="240" w:lineRule="auto"/>
    </w:pPr>
    <w:rPr>
      <w:rFonts w:ascii="Times New Roman" w:eastAsiaTheme="minorHAnsi" w:hAnsi="Times New Roman" w:cs="Times New Roman"/>
      <w:sz w:val="24"/>
      <w:szCs w:val="24"/>
    </w:rPr>
  </w:style>
  <w:style w:type="paragraph" w:customStyle="1" w:styleId="77FC0A65F7CD4818A6FB431F81465DFC">
    <w:name w:val="77FC0A65F7CD4818A6FB431F81465DFC"/>
    <w:rsid w:val="00B22705"/>
    <w:pPr>
      <w:spacing w:after="100" w:line="240" w:lineRule="auto"/>
    </w:pPr>
    <w:rPr>
      <w:rFonts w:ascii="Times New Roman" w:eastAsiaTheme="minorHAnsi" w:hAnsi="Times New Roman" w:cs="Times New Roman"/>
      <w:sz w:val="24"/>
      <w:szCs w:val="24"/>
    </w:rPr>
  </w:style>
  <w:style w:type="paragraph" w:customStyle="1" w:styleId="53E63DECDB6C4EC7A1D8E38393720E58">
    <w:name w:val="53E63DECDB6C4EC7A1D8E38393720E58"/>
    <w:rsid w:val="00B22705"/>
    <w:pPr>
      <w:spacing w:after="100" w:line="240" w:lineRule="auto"/>
    </w:pPr>
    <w:rPr>
      <w:rFonts w:ascii="Times New Roman" w:eastAsiaTheme="minorHAnsi" w:hAnsi="Times New Roman" w:cs="Times New Roman"/>
      <w:sz w:val="24"/>
      <w:szCs w:val="24"/>
    </w:rPr>
  </w:style>
  <w:style w:type="paragraph" w:customStyle="1" w:styleId="6A5309AFEBEB45EB85FFC7768E3B5677">
    <w:name w:val="6A5309AFEBEB45EB85FFC7768E3B5677"/>
    <w:rsid w:val="00B22705"/>
    <w:pPr>
      <w:spacing w:after="100" w:line="240" w:lineRule="auto"/>
    </w:pPr>
    <w:rPr>
      <w:rFonts w:ascii="Times New Roman" w:eastAsiaTheme="minorHAnsi" w:hAnsi="Times New Roman" w:cs="Times New Roman"/>
      <w:sz w:val="24"/>
      <w:szCs w:val="24"/>
    </w:rPr>
  </w:style>
  <w:style w:type="paragraph" w:customStyle="1" w:styleId="87976626F37541108B46AA7AF07650FA">
    <w:name w:val="87976626F37541108B46AA7AF07650FA"/>
    <w:rsid w:val="00B22705"/>
    <w:pPr>
      <w:spacing w:after="100" w:line="240" w:lineRule="auto"/>
    </w:pPr>
    <w:rPr>
      <w:rFonts w:ascii="Times New Roman" w:eastAsiaTheme="minorHAnsi" w:hAnsi="Times New Roman" w:cs="Times New Roman"/>
      <w:sz w:val="24"/>
      <w:szCs w:val="24"/>
    </w:rPr>
  </w:style>
  <w:style w:type="paragraph" w:customStyle="1" w:styleId="26996DFDEB7E491FBC34A3AE99131D9B">
    <w:name w:val="26996DFDEB7E491FBC34A3AE99131D9B"/>
    <w:rsid w:val="00B22705"/>
    <w:pPr>
      <w:spacing w:after="100" w:line="240" w:lineRule="auto"/>
    </w:pPr>
    <w:rPr>
      <w:rFonts w:ascii="Times New Roman" w:eastAsiaTheme="minorHAnsi" w:hAnsi="Times New Roman" w:cs="Times New Roman"/>
      <w:sz w:val="24"/>
      <w:szCs w:val="24"/>
    </w:rPr>
  </w:style>
  <w:style w:type="paragraph" w:customStyle="1" w:styleId="148B723818A04D46AD846A081158F293">
    <w:name w:val="148B723818A04D46AD846A081158F293"/>
    <w:rsid w:val="00B22705"/>
    <w:pPr>
      <w:spacing w:after="100" w:line="240" w:lineRule="auto"/>
    </w:pPr>
    <w:rPr>
      <w:rFonts w:ascii="Times New Roman" w:eastAsiaTheme="minorHAnsi" w:hAnsi="Times New Roman" w:cs="Times New Roman"/>
      <w:sz w:val="24"/>
      <w:szCs w:val="24"/>
    </w:rPr>
  </w:style>
  <w:style w:type="paragraph" w:customStyle="1" w:styleId="851854B154A14D99B40CF23E4B04888F">
    <w:name w:val="851854B154A14D99B40CF23E4B04888F"/>
    <w:rsid w:val="00B22705"/>
    <w:pPr>
      <w:spacing w:after="100" w:line="240" w:lineRule="auto"/>
    </w:pPr>
    <w:rPr>
      <w:rFonts w:ascii="Times New Roman" w:eastAsiaTheme="minorHAnsi" w:hAnsi="Times New Roman" w:cs="Times New Roman"/>
      <w:sz w:val="24"/>
      <w:szCs w:val="24"/>
    </w:rPr>
  </w:style>
  <w:style w:type="paragraph" w:customStyle="1" w:styleId="5EF3248CDB2F45E0BD8F9CBB93E6768D">
    <w:name w:val="5EF3248CDB2F45E0BD8F9CBB93E6768D"/>
    <w:rsid w:val="00B22705"/>
    <w:pPr>
      <w:spacing w:after="100" w:line="240" w:lineRule="auto"/>
    </w:pPr>
    <w:rPr>
      <w:rFonts w:ascii="Times New Roman" w:eastAsiaTheme="minorHAnsi" w:hAnsi="Times New Roman" w:cs="Times New Roman"/>
      <w:sz w:val="24"/>
      <w:szCs w:val="24"/>
    </w:rPr>
  </w:style>
  <w:style w:type="paragraph" w:customStyle="1" w:styleId="CD3395BA75BC456B8B69F1A124637578">
    <w:name w:val="CD3395BA75BC456B8B69F1A124637578"/>
    <w:rsid w:val="00B22705"/>
    <w:pPr>
      <w:spacing w:after="100" w:line="240" w:lineRule="auto"/>
    </w:pPr>
    <w:rPr>
      <w:rFonts w:ascii="Times New Roman" w:eastAsiaTheme="minorHAnsi" w:hAnsi="Times New Roman" w:cs="Times New Roman"/>
      <w:sz w:val="24"/>
      <w:szCs w:val="24"/>
    </w:rPr>
  </w:style>
  <w:style w:type="paragraph" w:customStyle="1" w:styleId="3A4AEC46E5604A5587A75D9BFCD25D85">
    <w:name w:val="3A4AEC46E5604A5587A75D9BFCD25D85"/>
    <w:rsid w:val="00B22705"/>
    <w:pPr>
      <w:spacing w:after="100" w:line="240" w:lineRule="auto"/>
    </w:pPr>
    <w:rPr>
      <w:rFonts w:ascii="Times New Roman" w:eastAsiaTheme="minorHAnsi" w:hAnsi="Times New Roman" w:cs="Times New Roman"/>
      <w:sz w:val="24"/>
      <w:szCs w:val="24"/>
    </w:rPr>
  </w:style>
  <w:style w:type="paragraph" w:customStyle="1" w:styleId="FEC190EB791C4751A5FC5A8429762BB1">
    <w:name w:val="FEC190EB791C4751A5FC5A8429762BB1"/>
    <w:rsid w:val="00B22705"/>
    <w:pPr>
      <w:spacing w:after="100" w:line="240" w:lineRule="auto"/>
    </w:pPr>
    <w:rPr>
      <w:rFonts w:ascii="Times New Roman" w:eastAsiaTheme="minorHAnsi" w:hAnsi="Times New Roman" w:cs="Times New Roman"/>
      <w:sz w:val="24"/>
      <w:szCs w:val="24"/>
    </w:rPr>
  </w:style>
  <w:style w:type="paragraph" w:customStyle="1" w:styleId="7EC0E04011A544ECB2FD8BA8AF357F13">
    <w:name w:val="7EC0E04011A544ECB2FD8BA8AF357F13"/>
    <w:rsid w:val="00B22705"/>
    <w:pPr>
      <w:spacing w:after="100" w:line="240" w:lineRule="auto"/>
    </w:pPr>
    <w:rPr>
      <w:rFonts w:ascii="Times New Roman" w:eastAsiaTheme="minorHAnsi" w:hAnsi="Times New Roman" w:cs="Times New Roman"/>
      <w:sz w:val="24"/>
      <w:szCs w:val="24"/>
    </w:rPr>
  </w:style>
  <w:style w:type="paragraph" w:customStyle="1" w:styleId="5A24EAAAD3DC4C22A875A9865DC635C2">
    <w:name w:val="5A24EAAAD3DC4C22A875A9865DC635C2"/>
    <w:rsid w:val="00B22705"/>
    <w:pPr>
      <w:spacing w:after="100" w:line="240" w:lineRule="auto"/>
    </w:pPr>
    <w:rPr>
      <w:rFonts w:ascii="Times New Roman" w:eastAsiaTheme="minorHAnsi" w:hAnsi="Times New Roman" w:cs="Times New Roman"/>
      <w:sz w:val="24"/>
      <w:szCs w:val="24"/>
    </w:rPr>
  </w:style>
  <w:style w:type="paragraph" w:customStyle="1" w:styleId="5A1F3BF11F084E9EA53E0B41A05F838E">
    <w:name w:val="5A1F3BF11F084E9EA53E0B41A05F838E"/>
    <w:rsid w:val="00B22705"/>
    <w:pPr>
      <w:spacing w:after="100" w:line="240" w:lineRule="auto"/>
    </w:pPr>
    <w:rPr>
      <w:rFonts w:ascii="Times New Roman" w:eastAsiaTheme="minorHAnsi" w:hAnsi="Times New Roman" w:cs="Times New Roman"/>
      <w:sz w:val="24"/>
      <w:szCs w:val="24"/>
    </w:rPr>
  </w:style>
  <w:style w:type="paragraph" w:customStyle="1" w:styleId="1DB5E7A7CE0C48C9A3E049760A84E12E">
    <w:name w:val="1DB5E7A7CE0C48C9A3E049760A84E12E"/>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
    <w:name w:val="1A9A5DAB91BD4FCC8E670B14F42056EF"/>
    <w:rsid w:val="00B22705"/>
    <w:pPr>
      <w:spacing w:after="100" w:line="240" w:lineRule="auto"/>
    </w:pPr>
    <w:rPr>
      <w:rFonts w:ascii="Times New Roman" w:eastAsiaTheme="minorHAnsi" w:hAnsi="Times New Roman" w:cs="Times New Roman"/>
      <w:sz w:val="24"/>
      <w:szCs w:val="24"/>
    </w:rPr>
  </w:style>
  <w:style w:type="paragraph" w:customStyle="1" w:styleId="8AF6290B069F4DCF80656E3C0F4CD16A">
    <w:name w:val="8AF6290B069F4DCF80656E3C0F4CD16A"/>
    <w:rsid w:val="00B22705"/>
    <w:pPr>
      <w:spacing w:after="100" w:line="240" w:lineRule="auto"/>
    </w:pPr>
    <w:rPr>
      <w:rFonts w:ascii="Times New Roman" w:eastAsiaTheme="minorHAnsi" w:hAnsi="Times New Roman" w:cs="Times New Roman"/>
      <w:sz w:val="24"/>
      <w:szCs w:val="24"/>
    </w:rPr>
  </w:style>
  <w:style w:type="paragraph" w:customStyle="1" w:styleId="E403FA9C647345EB8E678D28E6E019E4">
    <w:name w:val="E403FA9C647345EB8E678D28E6E019E4"/>
    <w:rsid w:val="00B22705"/>
    <w:pPr>
      <w:spacing w:after="100" w:line="240" w:lineRule="auto"/>
    </w:pPr>
    <w:rPr>
      <w:rFonts w:ascii="Times New Roman" w:eastAsiaTheme="minorHAnsi" w:hAnsi="Times New Roman" w:cs="Times New Roman"/>
      <w:sz w:val="24"/>
      <w:szCs w:val="24"/>
    </w:rPr>
  </w:style>
  <w:style w:type="paragraph" w:customStyle="1" w:styleId="C9FAFA6E3A8E425F8AB10F31744CF39E">
    <w:name w:val="C9FAFA6E3A8E425F8AB10F31744CF39E"/>
    <w:rsid w:val="00B22705"/>
    <w:pPr>
      <w:spacing w:after="100" w:line="240" w:lineRule="auto"/>
    </w:pPr>
    <w:rPr>
      <w:rFonts w:ascii="Times New Roman" w:eastAsiaTheme="minorHAnsi" w:hAnsi="Times New Roman" w:cs="Times New Roman"/>
      <w:sz w:val="24"/>
      <w:szCs w:val="24"/>
    </w:rPr>
  </w:style>
  <w:style w:type="paragraph" w:customStyle="1" w:styleId="B73B6DAF60494FDF9EC5C043E9F4982D">
    <w:name w:val="B73B6DAF60494FDF9EC5C043E9F4982D"/>
    <w:rsid w:val="00B22705"/>
    <w:pPr>
      <w:spacing w:after="100" w:line="240" w:lineRule="auto"/>
    </w:pPr>
    <w:rPr>
      <w:rFonts w:ascii="Times New Roman" w:eastAsiaTheme="minorHAnsi" w:hAnsi="Times New Roman" w:cs="Times New Roman"/>
      <w:sz w:val="24"/>
      <w:szCs w:val="24"/>
    </w:rPr>
  </w:style>
  <w:style w:type="paragraph" w:customStyle="1" w:styleId="8D2A3945B4C548E5B8D170C389E564DA">
    <w:name w:val="8D2A3945B4C548E5B8D170C389E564DA"/>
    <w:rsid w:val="00B22705"/>
    <w:pPr>
      <w:spacing w:after="100" w:line="240" w:lineRule="auto"/>
    </w:pPr>
    <w:rPr>
      <w:rFonts w:ascii="Times New Roman" w:eastAsiaTheme="minorHAnsi" w:hAnsi="Times New Roman" w:cs="Times New Roman"/>
      <w:sz w:val="24"/>
      <w:szCs w:val="24"/>
    </w:rPr>
  </w:style>
  <w:style w:type="paragraph" w:customStyle="1" w:styleId="6425DEAFD56A492D82D6EEF650C3F4DB">
    <w:name w:val="6425DEAFD56A492D82D6EEF650C3F4DB"/>
    <w:rsid w:val="00B22705"/>
    <w:pPr>
      <w:spacing w:after="100" w:line="240" w:lineRule="auto"/>
    </w:pPr>
    <w:rPr>
      <w:rFonts w:ascii="Times New Roman" w:eastAsiaTheme="minorHAnsi" w:hAnsi="Times New Roman" w:cs="Times New Roman"/>
      <w:sz w:val="24"/>
      <w:szCs w:val="24"/>
    </w:rPr>
  </w:style>
  <w:style w:type="paragraph" w:customStyle="1" w:styleId="68EAB57CD5274175BA56398612E8C004">
    <w:name w:val="68EAB57CD5274175BA56398612E8C004"/>
    <w:rsid w:val="00B22705"/>
    <w:pPr>
      <w:spacing w:after="100" w:line="240" w:lineRule="auto"/>
    </w:pPr>
    <w:rPr>
      <w:rFonts w:ascii="Times New Roman" w:eastAsiaTheme="minorHAnsi" w:hAnsi="Times New Roman" w:cs="Times New Roman"/>
      <w:sz w:val="24"/>
      <w:szCs w:val="24"/>
    </w:rPr>
  </w:style>
  <w:style w:type="paragraph" w:customStyle="1" w:styleId="1E6E4E72371043A48D625D6FDBF0A963">
    <w:name w:val="1E6E4E72371043A48D625D6FDBF0A963"/>
    <w:rsid w:val="00B22705"/>
    <w:pPr>
      <w:spacing w:after="100" w:line="240" w:lineRule="auto"/>
    </w:pPr>
    <w:rPr>
      <w:rFonts w:ascii="Times New Roman" w:eastAsiaTheme="minorHAnsi" w:hAnsi="Times New Roman" w:cs="Times New Roman"/>
      <w:sz w:val="24"/>
      <w:szCs w:val="24"/>
    </w:rPr>
  </w:style>
  <w:style w:type="paragraph" w:customStyle="1" w:styleId="95BBEAF51CB441BCB3EE7E5CABB6D458">
    <w:name w:val="95BBEAF51CB441BCB3EE7E5CABB6D458"/>
    <w:rsid w:val="00B22705"/>
    <w:pPr>
      <w:spacing w:after="100" w:line="240" w:lineRule="auto"/>
    </w:pPr>
    <w:rPr>
      <w:rFonts w:ascii="Times New Roman" w:eastAsiaTheme="minorHAnsi" w:hAnsi="Times New Roman" w:cs="Times New Roman"/>
      <w:sz w:val="24"/>
      <w:szCs w:val="24"/>
    </w:rPr>
  </w:style>
  <w:style w:type="paragraph" w:customStyle="1" w:styleId="9763377871074C18B35A6B212E088D80">
    <w:name w:val="9763377871074C18B35A6B212E088D80"/>
    <w:rsid w:val="00B22705"/>
    <w:pPr>
      <w:spacing w:after="100" w:line="240" w:lineRule="auto"/>
    </w:pPr>
    <w:rPr>
      <w:rFonts w:ascii="Times New Roman" w:eastAsiaTheme="minorHAnsi" w:hAnsi="Times New Roman" w:cs="Times New Roman"/>
      <w:sz w:val="24"/>
      <w:szCs w:val="24"/>
    </w:rPr>
  </w:style>
  <w:style w:type="paragraph" w:customStyle="1" w:styleId="4C4BD485B4D34444838D82C80A2FBF33">
    <w:name w:val="4C4BD485B4D34444838D82C80A2FBF33"/>
    <w:rsid w:val="00B22705"/>
    <w:pPr>
      <w:spacing w:after="100" w:line="240" w:lineRule="auto"/>
    </w:pPr>
    <w:rPr>
      <w:rFonts w:ascii="Times New Roman" w:eastAsiaTheme="minorHAnsi" w:hAnsi="Times New Roman" w:cs="Times New Roman"/>
      <w:sz w:val="24"/>
      <w:szCs w:val="24"/>
    </w:rPr>
  </w:style>
  <w:style w:type="paragraph" w:customStyle="1" w:styleId="2BDAF33C74434251A327F0BFD1EB54E9">
    <w:name w:val="2BDAF33C74434251A327F0BFD1EB54E9"/>
    <w:rsid w:val="00B22705"/>
    <w:pPr>
      <w:spacing w:after="100" w:line="240" w:lineRule="auto"/>
    </w:pPr>
    <w:rPr>
      <w:rFonts w:ascii="Times New Roman" w:eastAsiaTheme="minorHAnsi" w:hAnsi="Times New Roman" w:cs="Times New Roman"/>
      <w:sz w:val="24"/>
      <w:szCs w:val="24"/>
    </w:rPr>
  </w:style>
  <w:style w:type="paragraph" w:customStyle="1" w:styleId="1BC381B8C9ED41A6A0DA37781F04932C">
    <w:name w:val="1BC381B8C9ED41A6A0DA37781F04932C"/>
    <w:rsid w:val="00B22705"/>
    <w:pPr>
      <w:spacing w:after="100" w:line="240" w:lineRule="auto"/>
    </w:pPr>
    <w:rPr>
      <w:rFonts w:ascii="Times New Roman" w:eastAsiaTheme="minorHAnsi" w:hAnsi="Times New Roman" w:cs="Times New Roman"/>
      <w:sz w:val="24"/>
      <w:szCs w:val="24"/>
    </w:rPr>
  </w:style>
  <w:style w:type="paragraph" w:customStyle="1" w:styleId="585801C89BD340A4842E81910B7915D6">
    <w:name w:val="585801C89BD340A4842E81910B7915D6"/>
    <w:rsid w:val="00B22705"/>
    <w:pPr>
      <w:spacing w:after="100" w:line="240" w:lineRule="auto"/>
    </w:pPr>
    <w:rPr>
      <w:rFonts w:ascii="Times New Roman" w:eastAsiaTheme="minorHAnsi" w:hAnsi="Times New Roman" w:cs="Times New Roman"/>
      <w:sz w:val="24"/>
      <w:szCs w:val="24"/>
    </w:rPr>
  </w:style>
  <w:style w:type="paragraph" w:customStyle="1" w:styleId="5F0F90BB971F4CA08104D6CEFD4E05CA">
    <w:name w:val="5F0F90BB971F4CA08104D6CEFD4E05CA"/>
    <w:rsid w:val="00B22705"/>
    <w:pPr>
      <w:spacing w:after="100" w:line="240" w:lineRule="auto"/>
    </w:pPr>
    <w:rPr>
      <w:rFonts w:ascii="Times New Roman" w:eastAsiaTheme="minorHAnsi" w:hAnsi="Times New Roman" w:cs="Times New Roman"/>
      <w:sz w:val="24"/>
      <w:szCs w:val="24"/>
    </w:rPr>
  </w:style>
  <w:style w:type="paragraph" w:customStyle="1" w:styleId="1D221EF5E9D14CEE9B0880058A9D247B">
    <w:name w:val="1D221EF5E9D14CEE9B0880058A9D247B"/>
    <w:rsid w:val="00B22705"/>
    <w:pPr>
      <w:spacing w:after="100" w:line="240" w:lineRule="auto"/>
    </w:pPr>
    <w:rPr>
      <w:rFonts w:ascii="Times New Roman" w:eastAsiaTheme="minorHAnsi" w:hAnsi="Times New Roman" w:cs="Times New Roman"/>
      <w:sz w:val="24"/>
      <w:szCs w:val="24"/>
    </w:rPr>
  </w:style>
  <w:style w:type="paragraph" w:customStyle="1" w:styleId="818681A266454BDF8A38D31F9909BD2B">
    <w:name w:val="818681A266454BDF8A38D31F9909BD2B"/>
    <w:rsid w:val="00B22705"/>
    <w:pPr>
      <w:spacing w:after="100" w:line="240" w:lineRule="auto"/>
    </w:pPr>
    <w:rPr>
      <w:rFonts w:ascii="Times New Roman" w:eastAsiaTheme="minorHAnsi" w:hAnsi="Times New Roman" w:cs="Times New Roman"/>
      <w:sz w:val="24"/>
      <w:szCs w:val="24"/>
    </w:rPr>
  </w:style>
  <w:style w:type="paragraph" w:customStyle="1" w:styleId="D0192751BA7142848836317EFF209638">
    <w:name w:val="D0192751BA7142848836317EFF209638"/>
    <w:rsid w:val="00B22705"/>
    <w:pPr>
      <w:spacing w:after="100" w:line="240" w:lineRule="auto"/>
    </w:pPr>
    <w:rPr>
      <w:rFonts w:ascii="Times New Roman" w:eastAsiaTheme="minorHAnsi" w:hAnsi="Times New Roman" w:cs="Times New Roman"/>
      <w:sz w:val="24"/>
      <w:szCs w:val="24"/>
    </w:rPr>
  </w:style>
  <w:style w:type="paragraph" w:customStyle="1" w:styleId="FD03967E5BBD4067BF0914B8F7A0550F">
    <w:name w:val="FD03967E5BBD4067BF0914B8F7A0550F"/>
    <w:rsid w:val="00B22705"/>
    <w:pPr>
      <w:spacing w:after="100" w:line="240" w:lineRule="auto"/>
    </w:pPr>
    <w:rPr>
      <w:rFonts w:ascii="Times New Roman" w:eastAsiaTheme="minorHAnsi" w:hAnsi="Times New Roman" w:cs="Times New Roman"/>
      <w:sz w:val="24"/>
      <w:szCs w:val="24"/>
    </w:rPr>
  </w:style>
  <w:style w:type="paragraph" w:customStyle="1" w:styleId="934B958064074B019C4E56B3829E5A01">
    <w:name w:val="934B958064074B019C4E56B3829E5A01"/>
    <w:rsid w:val="00B22705"/>
    <w:pPr>
      <w:spacing w:after="100" w:line="240" w:lineRule="auto"/>
    </w:pPr>
    <w:rPr>
      <w:rFonts w:ascii="Times New Roman" w:eastAsiaTheme="minorHAnsi" w:hAnsi="Times New Roman" w:cs="Times New Roman"/>
      <w:sz w:val="24"/>
      <w:szCs w:val="24"/>
    </w:rPr>
  </w:style>
  <w:style w:type="paragraph" w:customStyle="1" w:styleId="7C8A1B76543046C9BE57FC54AF3ACEC3">
    <w:name w:val="7C8A1B76543046C9BE57FC54AF3ACEC3"/>
    <w:rsid w:val="00B22705"/>
    <w:pPr>
      <w:spacing w:after="100" w:line="240" w:lineRule="auto"/>
    </w:pPr>
    <w:rPr>
      <w:rFonts w:ascii="Times New Roman" w:eastAsiaTheme="minorHAnsi" w:hAnsi="Times New Roman" w:cs="Times New Roman"/>
      <w:sz w:val="24"/>
      <w:szCs w:val="24"/>
    </w:rPr>
  </w:style>
  <w:style w:type="paragraph" w:customStyle="1" w:styleId="D3A52E94A90F45B2A66E8ABEE5818549">
    <w:name w:val="D3A52E94A90F45B2A66E8ABEE5818549"/>
    <w:rsid w:val="00B22705"/>
    <w:pPr>
      <w:spacing w:after="100" w:line="240" w:lineRule="auto"/>
    </w:pPr>
    <w:rPr>
      <w:rFonts w:ascii="Times New Roman" w:eastAsiaTheme="minorHAnsi" w:hAnsi="Times New Roman" w:cs="Times New Roman"/>
      <w:sz w:val="24"/>
      <w:szCs w:val="24"/>
    </w:rPr>
  </w:style>
  <w:style w:type="paragraph" w:customStyle="1" w:styleId="88F380E0AA494181822260F35ABAFD422">
    <w:name w:val="88F380E0AA494181822260F35ABAFD42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2">
    <w:name w:val="E837F18BCE0C4A54BF1FF440FD994AF9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2">
    <w:name w:val="91C8541A9B994227A353D680CF02856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2">
    <w:name w:val="8A4A94C2F8104B659EAA1AE651D0AA1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
    <w:name w:val="BCC09F921BE54B1DAF16E9A0C85E624C2"/>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2">
    <w:name w:val="51AB895B8467423B870E3D669BA2E8F72"/>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2">
    <w:name w:val="0A29C254263F4018A790F7988EABD9002"/>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2">
    <w:name w:val="80E48399FB394F07A10940EA447FA18B2"/>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2">
    <w:name w:val="A39FD8EABA37434282A6BD7AC775F84C2"/>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2">
    <w:name w:val="780BAEE1CD364D8FB3FAD1817E6C813E2"/>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2">
    <w:name w:val="DE66441FB40D45C3B84DBCC8C0B914B92"/>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2">
    <w:name w:val="98031EDFA6F44EC3A95261EEEFA611D82"/>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2">
    <w:name w:val="ADD99607C9C34EA4978248DB5B6CBB312"/>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2">
    <w:name w:val="2356AFE943F74AEDBC2F158BCAEC4C8E2"/>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2">
    <w:name w:val="EE2297AF69334AEDB6A00F9F6ABC38202"/>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2">
    <w:name w:val="D74F0E662751487FA28FCD1E231A90042"/>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2">
    <w:name w:val="009D7B260C674ADFA3643A952EEA06092"/>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2">
    <w:name w:val="DB4691E81DC449F6A25AB6CA7614B5C52"/>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2">
    <w:name w:val="B309BD84C24F4C9E9FBF58A658F5FC7A2"/>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2">
    <w:name w:val="F08981EECAB34898A41E70D53F4531AC2"/>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2">
    <w:name w:val="136BEB0666004E79B616C5992049BA282"/>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2">
    <w:name w:val="0569B97422CF48208A990A941C0C46282"/>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2">
    <w:name w:val="7747AC3701614DF2B27345B9AED43A052"/>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2">
    <w:name w:val="9B6D0F423B1E45149D3841EFADA795412"/>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2">
    <w:name w:val="D436FD76169643E5A23AB0AC364543DF2"/>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2">
    <w:name w:val="57D48B27C9B346DE8BA45A595A38807E2"/>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2">
    <w:name w:val="78BF4377772745699244505866E0BEF42"/>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2">
    <w:name w:val="4724DF018511480E8D3E110D6C74B08D2"/>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2">
    <w:name w:val="4ECCAED3F26343428FFE9ACFC02E74E82"/>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2">
    <w:name w:val="840962F86C8E49D2991A6B96F4E602672"/>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2">
    <w:name w:val="67180C13A6DC4840AC8B1565A70397712"/>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2">
    <w:name w:val="637BB1CAA5F2403ABC15E92F5648672D2"/>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2">
    <w:name w:val="21EC1EF24BF242A7AAB2D7E28BA6DF632"/>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2">
    <w:name w:val="EEA2D3C6335442C0AD75427B1B60A0DF2"/>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2">
    <w:name w:val="895241DDEF8647D3A72FD5A2BB05D54E2"/>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2">
    <w:name w:val="C310472DE28C4C25962BB362EE3155E62"/>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2">
    <w:name w:val="4B00C1A4328F4DF8BAA2D067DDA920CE2"/>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2">
    <w:name w:val="A6EEB70F4ECC491A84505452C2E708F12"/>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2">
    <w:name w:val="37229F7D6AE64EBA84790C24157153FF2"/>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2">
    <w:name w:val="8A1A9E2E1BB8474D889F968B92E8E9CD2"/>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2">
    <w:name w:val="44FDCF15F74A40BCBCC13E953E65470D2"/>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2">
    <w:name w:val="EE049A2234024A1E892755765673FD4C2"/>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2">
    <w:name w:val="CA838C93ECD14C08B78D62BE9B647B472"/>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2">
    <w:name w:val="83DA3A32072A42A48F5C9EFF1BF98E6C2"/>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2">
    <w:name w:val="A5439EE1240D4F2987267FFD940CBF332"/>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1">
    <w:name w:val="34975A9D5D4A4B24875D3616D5A3A3731"/>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1">
    <w:name w:val="CF906E7A0AE149E79238F5EE3686FCFF1"/>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1">
    <w:name w:val="1B0D0DB7A48F42AEB6BBE32DCAF2185B1"/>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1">
    <w:name w:val="6E15C9D82AFE4068B30218D8E9A05B281"/>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1">
    <w:name w:val="69C43850E0804251B20C100F7B31EEC91"/>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1">
    <w:name w:val="77FC0A65F7CD4818A6FB431F81465DFC1"/>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1">
    <w:name w:val="53E63DECDB6C4EC7A1D8E38393720E581"/>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1">
    <w:name w:val="6A5309AFEBEB45EB85FFC7768E3B56771"/>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1">
    <w:name w:val="87976626F37541108B46AA7AF07650FA1"/>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1">
    <w:name w:val="26996DFDEB7E491FBC34A3AE99131D9B1"/>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1">
    <w:name w:val="148B723818A04D46AD846A081158F2931"/>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1">
    <w:name w:val="851854B154A14D99B40CF23E4B04888F1"/>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1">
    <w:name w:val="5EF3248CDB2F45E0BD8F9CBB93E6768D1"/>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1">
    <w:name w:val="CD3395BA75BC456B8B69F1A1246375781"/>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1">
    <w:name w:val="3A4AEC46E5604A5587A75D9BFCD25D851"/>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1">
    <w:name w:val="FEC190EB791C4751A5FC5A8429762BB11"/>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1">
    <w:name w:val="7EC0E04011A544ECB2FD8BA8AF357F131"/>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1">
    <w:name w:val="5A24EAAAD3DC4C22A875A9865DC635C21"/>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1">
    <w:name w:val="5A1F3BF11F084E9EA53E0B41A05F838E1"/>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1">
    <w:name w:val="1DB5E7A7CE0C48C9A3E049760A84E12E1"/>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
    <w:name w:val="1A9A5DAB91BD4FCC8E670B14F42056EF1"/>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1">
    <w:name w:val="8AF6290B069F4DCF80656E3C0F4CD16A1"/>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1">
    <w:name w:val="E403FA9C647345EB8E678D28E6E019E41"/>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1">
    <w:name w:val="C9FAFA6E3A8E425F8AB10F31744CF39E1"/>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1">
    <w:name w:val="B73B6DAF60494FDF9EC5C043E9F4982D1"/>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1">
    <w:name w:val="8D2A3945B4C548E5B8D170C389E564DA1"/>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1">
    <w:name w:val="6425DEAFD56A492D82D6EEF650C3F4DB1"/>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1">
    <w:name w:val="68EAB57CD5274175BA56398612E8C0041"/>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1">
    <w:name w:val="1E6E4E72371043A48D625D6FDBF0A9631"/>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1">
    <w:name w:val="95BBEAF51CB441BCB3EE7E5CABB6D4581"/>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1">
    <w:name w:val="9763377871074C18B35A6B212E088D801"/>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1">
    <w:name w:val="4C4BD485B4D34444838D82C80A2FBF331"/>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1">
    <w:name w:val="2BDAF33C74434251A327F0BFD1EB54E91"/>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1">
    <w:name w:val="1BC381B8C9ED41A6A0DA37781F04932C1"/>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1">
    <w:name w:val="585801C89BD340A4842E81910B7915D61"/>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1">
    <w:name w:val="5F0F90BB971F4CA08104D6CEFD4E05CA1"/>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1">
    <w:name w:val="1D221EF5E9D14CEE9B0880058A9D247B1"/>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1">
    <w:name w:val="818681A266454BDF8A38D31F9909BD2B1"/>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1">
    <w:name w:val="D0192751BA7142848836317EFF2096381"/>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1">
    <w:name w:val="FD03967E5BBD4067BF0914B8F7A0550F1"/>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1">
    <w:name w:val="934B958064074B019C4E56B3829E5A011"/>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
    <w:name w:val="621D60325ACA4811A3C8FC52C5311224"/>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
    <w:name w:val="0058DAF1FD1A4CBFBFA035020A3DEE77"/>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3">
    <w:name w:val="88F380E0AA494181822260F35ABAFD42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3">
    <w:name w:val="E837F18BCE0C4A54BF1FF440FD994AF9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3">
    <w:name w:val="91C8541A9B994227A353D680CF02856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3">
    <w:name w:val="8A4A94C2F8104B659EAA1AE651D0AA1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
    <w:name w:val="BCC09F921BE54B1DAF16E9A0C85E624C3"/>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3">
    <w:name w:val="51AB895B8467423B870E3D669BA2E8F73"/>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3">
    <w:name w:val="0A29C254263F4018A790F7988EABD9003"/>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3">
    <w:name w:val="80E48399FB394F07A10940EA447FA18B3"/>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3">
    <w:name w:val="A39FD8EABA37434282A6BD7AC775F84C3"/>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3">
    <w:name w:val="780BAEE1CD364D8FB3FAD1817E6C813E3"/>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3">
    <w:name w:val="DE66441FB40D45C3B84DBCC8C0B914B93"/>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3">
    <w:name w:val="98031EDFA6F44EC3A95261EEEFA611D83"/>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3">
    <w:name w:val="ADD99607C9C34EA4978248DB5B6CBB313"/>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3">
    <w:name w:val="2356AFE943F74AEDBC2F158BCAEC4C8E3"/>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3">
    <w:name w:val="EE2297AF69334AEDB6A00F9F6ABC38203"/>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3">
    <w:name w:val="D74F0E662751487FA28FCD1E231A90043"/>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3">
    <w:name w:val="009D7B260C674ADFA3643A952EEA06093"/>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3">
    <w:name w:val="DB4691E81DC449F6A25AB6CA7614B5C53"/>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3">
    <w:name w:val="B309BD84C24F4C9E9FBF58A658F5FC7A3"/>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3">
    <w:name w:val="F08981EECAB34898A41E70D53F4531AC3"/>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3">
    <w:name w:val="136BEB0666004E79B616C5992049BA283"/>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3">
    <w:name w:val="0569B97422CF48208A990A941C0C46283"/>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3">
    <w:name w:val="7747AC3701614DF2B27345B9AED43A053"/>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3">
    <w:name w:val="9B6D0F423B1E45149D3841EFADA795413"/>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3">
    <w:name w:val="D436FD76169643E5A23AB0AC364543DF3"/>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3">
    <w:name w:val="57D48B27C9B346DE8BA45A595A38807E3"/>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3">
    <w:name w:val="78BF4377772745699244505866E0BEF43"/>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3">
    <w:name w:val="4724DF018511480E8D3E110D6C74B08D3"/>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3">
    <w:name w:val="4ECCAED3F26343428FFE9ACFC02E74E83"/>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3">
    <w:name w:val="840962F86C8E49D2991A6B96F4E602673"/>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3">
    <w:name w:val="67180C13A6DC4840AC8B1565A70397713"/>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3">
    <w:name w:val="637BB1CAA5F2403ABC15E92F5648672D3"/>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3">
    <w:name w:val="21EC1EF24BF242A7AAB2D7E28BA6DF633"/>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3">
    <w:name w:val="EEA2D3C6335442C0AD75427B1B60A0DF3"/>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3">
    <w:name w:val="895241DDEF8647D3A72FD5A2BB05D54E3"/>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3">
    <w:name w:val="C310472DE28C4C25962BB362EE3155E63"/>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3">
    <w:name w:val="4B00C1A4328F4DF8BAA2D067DDA920CE3"/>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3">
    <w:name w:val="A6EEB70F4ECC491A84505452C2E708F13"/>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3">
    <w:name w:val="37229F7D6AE64EBA84790C24157153FF3"/>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3">
    <w:name w:val="8A1A9E2E1BB8474D889F968B92E8E9CD3"/>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3">
    <w:name w:val="44FDCF15F74A40BCBCC13E953E65470D3"/>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3">
    <w:name w:val="EE049A2234024A1E892755765673FD4C3"/>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3">
    <w:name w:val="CA838C93ECD14C08B78D62BE9B647B473"/>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3">
    <w:name w:val="83DA3A32072A42A48F5C9EFF1BF98E6C3"/>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3">
    <w:name w:val="A5439EE1240D4F2987267FFD940CBF333"/>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2">
    <w:name w:val="34975A9D5D4A4B24875D3616D5A3A3732"/>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2">
    <w:name w:val="CF906E7A0AE149E79238F5EE3686FCFF2"/>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2">
    <w:name w:val="1B0D0DB7A48F42AEB6BBE32DCAF2185B2"/>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2">
    <w:name w:val="6E15C9D82AFE4068B30218D8E9A05B282"/>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2">
    <w:name w:val="69C43850E0804251B20C100F7B31EEC92"/>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2">
    <w:name w:val="77FC0A65F7CD4818A6FB431F81465DFC2"/>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2">
    <w:name w:val="53E63DECDB6C4EC7A1D8E38393720E582"/>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2">
    <w:name w:val="6A5309AFEBEB45EB85FFC7768E3B56772"/>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2">
    <w:name w:val="87976626F37541108B46AA7AF07650FA2"/>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2">
    <w:name w:val="26996DFDEB7E491FBC34A3AE99131D9B2"/>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2">
    <w:name w:val="148B723818A04D46AD846A081158F2932"/>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2">
    <w:name w:val="851854B154A14D99B40CF23E4B04888F2"/>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2">
    <w:name w:val="5EF3248CDB2F45E0BD8F9CBB93E6768D2"/>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2">
    <w:name w:val="CD3395BA75BC456B8B69F1A1246375782"/>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2">
    <w:name w:val="3A4AEC46E5604A5587A75D9BFCD25D852"/>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2">
    <w:name w:val="FEC190EB791C4751A5FC5A8429762BB12"/>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2">
    <w:name w:val="7EC0E04011A544ECB2FD8BA8AF357F132"/>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2">
    <w:name w:val="5A24EAAAD3DC4C22A875A9865DC635C22"/>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2">
    <w:name w:val="5A1F3BF11F084E9EA53E0B41A05F838E2"/>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2">
    <w:name w:val="1DB5E7A7CE0C48C9A3E049760A84E12E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2">
    <w:name w:val="1A9A5DAB91BD4FCC8E670B14F42056EF2"/>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2">
    <w:name w:val="8AF6290B069F4DCF80656E3C0F4CD16A2"/>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2">
    <w:name w:val="E403FA9C647345EB8E678D28E6E019E42"/>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2">
    <w:name w:val="C9FAFA6E3A8E425F8AB10F31744CF39E2"/>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2">
    <w:name w:val="B73B6DAF60494FDF9EC5C043E9F4982D2"/>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2">
    <w:name w:val="8D2A3945B4C548E5B8D170C389E564DA2"/>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2">
    <w:name w:val="6425DEAFD56A492D82D6EEF650C3F4DB2"/>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2">
    <w:name w:val="68EAB57CD5274175BA56398612E8C0042"/>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2">
    <w:name w:val="1E6E4E72371043A48D625D6FDBF0A9632"/>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2">
    <w:name w:val="95BBEAF51CB441BCB3EE7E5CABB6D4582"/>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2">
    <w:name w:val="9763377871074C18B35A6B212E088D802"/>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2">
    <w:name w:val="4C4BD485B4D34444838D82C80A2FBF332"/>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2">
    <w:name w:val="2BDAF33C74434251A327F0BFD1EB54E92"/>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2">
    <w:name w:val="1BC381B8C9ED41A6A0DA37781F04932C2"/>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2">
    <w:name w:val="585801C89BD340A4842E81910B7915D62"/>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2">
    <w:name w:val="5F0F90BB971F4CA08104D6CEFD4E05CA2"/>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2">
    <w:name w:val="1D221EF5E9D14CEE9B0880058A9D247B2"/>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2">
    <w:name w:val="818681A266454BDF8A38D31F9909BD2B2"/>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2">
    <w:name w:val="D0192751BA7142848836317EFF2096382"/>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2">
    <w:name w:val="FD03967E5BBD4067BF0914B8F7A0550F2"/>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2">
    <w:name w:val="934B958064074B019C4E56B3829E5A012"/>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1">
    <w:name w:val="621D60325ACA4811A3C8FC52C53112241"/>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1">
    <w:name w:val="0058DAF1FD1A4CBFBFA035020A3DEE771"/>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4">
    <w:name w:val="88F380E0AA494181822260F35ABAFD42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4">
    <w:name w:val="E837F18BCE0C4A54BF1FF440FD994AF9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4">
    <w:name w:val="91C8541A9B994227A353D680CF02856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4">
    <w:name w:val="8A4A94C2F8104B659EAA1AE651D0AA1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
    <w:name w:val="BCC09F921BE54B1DAF16E9A0C85E624C4"/>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4">
    <w:name w:val="51AB895B8467423B870E3D669BA2E8F74"/>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4">
    <w:name w:val="0A29C254263F4018A790F7988EABD9004"/>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4">
    <w:name w:val="80E48399FB394F07A10940EA447FA18B4"/>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4">
    <w:name w:val="A39FD8EABA37434282A6BD7AC775F84C4"/>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4">
    <w:name w:val="780BAEE1CD364D8FB3FAD1817E6C813E4"/>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4">
    <w:name w:val="DE66441FB40D45C3B84DBCC8C0B914B94"/>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4">
    <w:name w:val="98031EDFA6F44EC3A95261EEEFA611D84"/>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4">
    <w:name w:val="ADD99607C9C34EA4978248DB5B6CBB314"/>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4">
    <w:name w:val="2356AFE943F74AEDBC2F158BCAEC4C8E4"/>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4">
    <w:name w:val="EE2297AF69334AEDB6A00F9F6ABC38204"/>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4">
    <w:name w:val="D74F0E662751487FA28FCD1E231A90044"/>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4">
    <w:name w:val="009D7B260C674ADFA3643A952EEA06094"/>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4">
    <w:name w:val="DB4691E81DC449F6A25AB6CA7614B5C54"/>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4">
    <w:name w:val="B309BD84C24F4C9E9FBF58A658F5FC7A4"/>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4">
    <w:name w:val="F08981EECAB34898A41E70D53F4531AC4"/>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4">
    <w:name w:val="136BEB0666004E79B616C5992049BA284"/>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4">
    <w:name w:val="0569B97422CF48208A990A941C0C46284"/>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4">
    <w:name w:val="7747AC3701614DF2B27345B9AED43A054"/>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4">
    <w:name w:val="9B6D0F423B1E45149D3841EFADA795414"/>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4">
    <w:name w:val="D436FD76169643E5A23AB0AC364543DF4"/>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4">
    <w:name w:val="57D48B27C9B346DE8BA45A595A38807E4"/>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4">
    <w:name w:val="78BF4377772745699244505866E0BEF44"/>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4">
    <w:name w:val="4724DF018511480E8D3E110D6C74B08D4"/>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4">
    <w:name w:val="4ECCAED3F26343428FFE9ACFC02E74E84"/>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4">
    <w:name w:val="840962F86C8E49D2991A6B96F4E602674"/>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4">
    <w:name w:val="67180C13A6DC4840AC8B1565A70397714"/>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4">
    <w:name w:val="637BB1CAA5F2403ABC15E92F5648672D4"/>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4">
    <w:name w:val="21EC1EF24BF242A7AAB2D7E28BA6DF634"/>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4">
    <w:name w:val="EEA2D3C6335442C0AD75427B1B60A0DF4"/>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4">
    <w:name w:val="895241DDEF8647D3A72FD5A2BB05D54E4"/>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4">
    <w:name w:val="C310472DE28C4C25962BB362EE3155E64"/>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4">
    <w:name w:val="4B00C1A4328F4DF8BAA2D067DDA920CE4"/>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4">
    <w:name w:val="A6EEB70F4ECC491A84505452C2E708F14"/>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4">
    <w:name w:val="37229F7D6AE64EBA84790C24157153FF4"/>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4">
    <w:name w:val="8A1A9E2E1BB8474D889F968B92E8E9CD4"/>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4">
    <w:name w:val="44FDCF15F74A40BCBCC13E953E65470D4"/>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4">
    <w:name w:val="EE049A2234024A1E892755765673FD4C4"/>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4">
    <w:name w:val="CA838C93ECD14C08B78D62BE9B647B474"/>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4">
    <w:name w:val="83DA3A32072A42A48F5C9EFF1BF98E6C4"/>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4">
    <w:name w:val="A5439EE1240D4F2987267FFD940CBF334"/>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3">
    <w:name w:val="34975A9D5D4A4B24875D3616D5A3A3733"/>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3">
    <w:name w:val="CF906E7A0AE149E79238F5EE3686FCFF3"/>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3">
    <w:name w:val="1B0D0DB7A48F42AEB6BBE32DCAF2185B3"/>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3">
    <w:name w:val="6E15C9D82AFE4068B30218D8E9A05B283"/>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3">
    <w:name w:val="69C43850E0804251B20C100F7B31EEC93"/>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3">
    <w:name w:val="77FC0A65F7CD4818A6FB431F81465DFC3"/>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3">
    <w:name w:val="53E63DECDB6C4EC7A1D8E38393720E583"/>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3">
    <w:name w:val="6A5309AFEBEB45EB85FFC7768E3B56773"/>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3">
    <w:name w:val="87976626F37541108B46AA7AF07650FA3"/>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3">
    <w:name w:val="26996DFDEB7E491FBC34A3AE99131D9B3"/>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3">
    <w:name w:val="148B723818A04D46AD846A081158F2933"/>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3">
    <w:name w:val="851854B154A14D99B40CF23E4B04888F3"/>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3">
    <w:name w:val="5EF3248CDB2F45E0BD8F9CBB93E6768D3"/>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3">
    <w:name w:val="CD3395BA75BC456B8B69F1A1246375783"/>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3">
    <w:name w:val="3A4AEC46E5604A5587A75D9BFCD25D853"/>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3">
    <w:name w:val="FEC190EB791C4751A5FC5A8429762BB13"/>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3">
    <w:name w:val="7EC0E04011A544ECB2FD8BA8AF357F133"/>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3">
    <w:name w:val="5A24EAAAD3DC4C22A875A9865DC635C23"/>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3">
    <w:name w:val="5A1F3BF11F084E9EA53E0B41A05F838E3"/>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3">
    <w:name w:val="1DB5E7A7CE0C48C9A3E049760A84E12E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3">
    <w:name w:val="1A9A5DAB91BD4FCC8E670B14F42056EF3"/>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3">
    <w:name w:val="8AF6290B069F4DCF80656E3C0F4CD16A3"/>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3">
    <w:name w:val="E403FA9C647345EB8E678D28E6E019E43"/>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3">
    <w:name w:val="C9FAFA6E3A8E425F8AB10F31744CF39E3"/>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3">
    <w:name w:val="B73B6DAF60494FDF9EC5C043E9F4982D3"/>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3">
    <w:name w:val="8D2A3945B4C548E5B8D170C389E564DA3"/>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3">
    <w:name w:val="6425DEAFD56A492D82D6EEF650C3F4DB3"/>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3">
    <w:name w:val="68EAB57CD5274175BA56398612E8C0043"/>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3">
    <w:name w:val="1E6E4E72371043A48D625D6FDBF0A9633"/>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3">
    <w:name w:val="95BBEAF51CB441BCB3EE7E5CABB6D4583"/>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3">
    <w:name w:val="9763377871074C18B35A6B212E088D803"/>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3">
    <w:name w:val="4C4BD485B4D34444838D82C80A2FBF333"/>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3">
    <w:name w:val="2BDAF33C74434251A327F0BFD1EB54E93"/>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3">
    <w:name w:val="1BC381B8C9ED41A6A0DA37781F04932C3"/>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3">
    <w:name w:val="585801C89BD340A4842E81910B7915D63"/>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3">
    <w:name w:val="5F0F90BB971F4CA08104D6CEFD4E05CA3"/>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3">
    <w:name w:val="1D221EF5E9D14CEE9B0880058A9D247B3"/>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3">
    <w:name w:val="818681A266454BDF8A38D31F9909BD2B3"/>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3">
    <w:name w:val="D0192751BA7142848836317EFF2096383"/>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3">
    <w:name w:val="FD03967E5BBD4067BF0914B8F7A0550F3"/>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3">
    <w:name w:val="934B958064074B019C4E56B3829E5A013"/>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2">
    <w:name w:val="621D60325ACA4811A3C8FC52C53112242"/>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2">
    <w:name w:val="0058DAF1FD1A4CBFBFA035020A3DEE772"/>
    <w:rsid w:val="00137934"/>
    <w:pPr>
      <w:spacing w:after="100" w:line="240" w:lineRule="auto"/>
    </w:pPr>
    <w:rPr>
      <w:rFonts w:ascii="Times New Roman" w:eastAsiaTheme="minorHAnsi" w:hAnsi="Times New Roman" w:cs="Times New Roman"/>
      <w:sz w:val="24"/>
      <w:szCs w:val="24"/>
    </w:rPr>
  </w:style>
  <w:style w:type="paragraph" w:customStyle="1" w:styleId="510522E17DE642839209C6B040CF095E">
    <w:name w:val="510522E17DE642839209C6B040CF095E"/>
    <w:rsid w:val="00290A87"/>
  </w:style>
  <w:style w:type="paragraph" w:customStyle="1" w:styleId="0AC0610B2DD94FD09BB1309337A3BD23">
    <w:name w:val="0AC0610B2DD94FD09BB1309337A3BD23"/>
    <w:rsid w:val="00290A87"/>
  </w:style>
  <w:style w:type="paragraph" w:customStyle="1" w:styleId="A4131321BB8A4E40BFE807CEA4E8DCCA">
    <w:name w:val="A4131321BB8A4E40BFE807CEA4E8DCCA"/>
    <w:rsid w:val="00290A87"/>
  </w:style>
  <w:style w:type="paragraph" w:customStyle="1" w:styleId="376C39B42C4D4A448846DD5A3764A502">
    <w:name w:val="376C39B42C4D4A448846DD5A3764A502"/>
    <w:rsid w:val="00290A87"/>
  </w:style>
  <w:style w:type="paragraph" w:customStyle="1" w:styleId="9F58991ED3774971B2018B1E56C6A28F">
    <w:name w:val="9F58991ED3774971B2018B1E56C6A28F"/>
    <w:rsid w:val="00290A87"/>
  </w:style>
  <w:style w:type="paragraph" w:customStyle="1" w:styleId="9DBB3E9271D847FD820045B3A8AC3AB4">
    <w:name w:val="9DBB3E9271D847FD820045B3A8AC3AB4"/>
    <w:rsid w:val="00290A87"/>
  </w:style>
  <w:style w:type="paragraph" w:customStyle="1" w:styleId="CDEA2D36EBB044C4B4EEAEBE9511AE24">
    <w:name w:val="CDEA2D36EBB044C4B4EEAEBE9511AE24"/>
    <w:rsid w:val="00290A87"/>
  </w:style>
  <w:style w:type="paragraph" w:customStyle="1" w:styleId="799FAD8C0DA249469F818CC4EF9A5F2F">
    <w:name w:val="799FAD8C0DA249469F818CC4EF9A5F2F"/>
    <w:rsid w:val="00290A87"/>
  </w:style>
  <w:style w:type="paragraph" w:customStyle="1" w:styleId="AAA87F0B7C49462AA3D2C830B37AD927">
    <w:name w:val="AAA87F0B7C49462AA3D2C830B37AD927"/>
    <w:rsid w:val="00290A87"/>
  </w:style>
  <w:style w:type="paragraph" w:customStyle="1" w:styleId="568ADDBED1304F1A89F5E0B6976444F3">
    <w:name w:val="568ADDBED1304F1A89F5E0B6976444F3"/>
    <w:rsid w:val="00290A87"/>
  </w:style>
  <w:style w:type="paragraph" w:customStyle="1" w:styleId="BF1C21B84AB5406E9D9536C603C5A8BD">
    <w:name w:val="BF1C21B84AB5406E9D9536C603C5A8BD"/>
    <w:rsid w:val="00290A87"/>
  </w:style>
  <w:style w:type="paragraph" w:customStyle="1" w:styleId="CB00827021B2495DBBF57D61B98031F7">
    <w:name w:val="CB00827021B2495DBBF57D61B98031F7"/>
    <w:rsid w:val="00290A87"/>
  </w:style>
  <w:style w:type="paragraph" w:customStyle="1" w:styleId="2AF21E88F4374CD8889FA64D72FF7B96">
    <w:name w:val="2AF21E88F4374CD8889FA64D72FF7B96"/>
    <w:rsid w:val="00290A87"/>
  </w:style>
  <w:style w:type="paragraph" w:customStyle="1" w:styleId="420E8451C4DD446EBB3E4261E6208537">
    <w:name w:val="420E8451C4DD446EBB3E4261E6208537"/>
    <w:rsid w:val="00290A87"/>
  </w:style>
  <w:style w:type="paragraph" w:customStyle="1" w:styleId="13806338E66340E0A47719F6352C0649">
    <w:name w:val="13806338E66340E0A47719F6352C0649"/>
    <w:rsid w:val="00290A87"/>
  </w:style>
  <w:style w:type="paragraph" w:customStyle="1" w:styleId="C8AA38639FB84CCB9EBF126267916414">
    <w:name w:val="C8AA38639FB84CCB9EBF126267916414"/>
    <w:rsid w:val="00290A87"/>
  </w:style>
  <w:style w:type="paragraph" w:customStyle="1" w:styleId="C5D96440612D49E5AD9C55A6B9E4E5B3">
    <w:name w:val="C5D96440612D49E5AD9C55A6B9E4E5B3"/>
    <w:rsid w:val="00290A87"/>
  </w:style>
  <w:style w:type="paragraph" w:customStyle="1" w:styleId="388952ABFE70468493EDF4267E27129C">
    <w:name w:val="388952ABFE70468493EDF4267E27129C"/>
    <w:rsid w:val="00290A87"/>
  </w:style>
  <w:style w:type="paragraph" w:customStyle="1" w:styleId="6C9A34BACECE410AB63B920274D7BEAB">
    <w:name w:val="6C9A34BACECE410AB63B920274D7BEAB"/>
    <w:rsid w:val="00290A87"/>
  </w:style>
  <w:style w:type="paragraph" w:customStyle="1" w:styleId="265F2664FF1D4722B39D8DD04DC9BDE9">
    <w:name w:val="265F2664FF1D4722B39D8DD04DC9BDE9"/>
    <w:rsid w:val="00290A87"/>
  </w:style>
  <w:style w:type="paragraph" w:customStyle="1" w:styleId="C8519DD2AA3B4C0C90AB33E5569F4D24">
    <w:name w:val="C8519DD2AA3B4C0C90AB33E5569F4D24"/>
    <w:rsid w:val="00290A87"/>
  </w:style>
  <w:style w:type="paragraph" w:customStyle="1" w:styleId="75E92813674147C7BFBC5187F04E37E5">
    <w:name w:val="75E92813674147C7BFBC5187F04E37E5"/>
    <w:rsid w:val="00290A87"/>
  </w:style>
  <w:style w:type="paragraph" w:customStyle="1" w:styleId="636A34E5ADB04FF69BD27E64369BCFBE">
    <w:name w:val="636A34E5ADB04FF69BD27E64369BCFBE"/>
    <w:rsid w:val="00290A87"/>
  </w:style>
  <w:style w:type="paragraph" w:customStyle="1" w:styleId="508C0D29F6254687959A9989F45D5D8D">
    <w:name w:val="508C0D29F6254687959A9989F45D5D8D"/>
    <w:rsid w:val="00290A87"/>
  </w:style>
  <w:style w:type="paragraph" w:customStyle="1" w:styleId="88F380E0AA494181822260F35ABAFD425">
    <w:name w:val="88F380E0AA494181822260F35ABAFD42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5">
    <w:name w:val="E837F18BCE0C4A54BF1FF440FD994AF9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5">
    <w:name w:val="91C8541A9B994227A353D680CF02856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5">
    <w:name w:val="8A4A94C2F8104B659EAA1AE651D0AA1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5">
    <w:name w:val="BCC09F921BE54B1DAF16E9A0C85E624C5"/>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5">
    <w:name w:val="51AB895B8467423B870E3D669BA2E8F75"/>
    <w:rsid w:val="004446D4"/>
    <w:pPr>
      <w:spacing w:after="100" w:line="240" w:lineRule="auto"/>
    </w:pPr>
    <w:rPr>
      <w:rFonts w:ascii="Times New Roman" w:eastAsiaTheme="minorHAnsi" w:hAnsi="Times New Roman" w:cs="Times New Roman"/>
      <w:sz w:val="24"/>
      <w:szCs w:val="24"/>
    </w:rPr>
  </w:style>
  <w:style w:type="paragraph" w:customStyle="1" w:styleId="0A29C254263F4018A790F7988EABD9005">
    <w:name w:val="0A29C254263F4018A790F7988EABD9005"/>
    <w:rsid w:val="004446D4"/>
    <w:pPr>
      <w:spacing w:after="100" w:line="240" w:lineRule="auto"/>
    </w:pPr>
    <w:rPr>
      <w:rFonts w:ascii="Times New Roman" w:eastAsiaTheme="minorHAnsi" w:hAnsi="Times New Roman" w:cs="Times New Roman"/>
      <w:sz w:val="24"/>
      <w:szCs w:val="24"/>
    </w:rPr>
  </w:style>
  <w:style w:type="paragraph" w:customStyle="1" w:styleId="80E48399FB394F07A10940EA447FA18B5">
    <w:name w:val="80E48399FB394F07A10940EA447FA18B5"/>
    <w:rsid w:val="004446D4"/>
    <w:pPr>
      <w:spacing w:after="100" w:line="240" w:lineRule="auto"/>
    </w:pPr>
    <w:rPr>
      <w:rFonts w:ascii="Times New Roman" w:eastAsiaTheme="minorHAnsi" w:hAnsi="Times New Roman" w:cs="Times New Roman"/>
      <w:sz w:val="24"/>
      <w:szCs w:val="24"/>
    </w:rPr>
  </w:style>
  <w:style w:type="paragraph" w:customStyle="1" w:styleId="A39FD8EABA37434282A6BD7AC775F84C5">
    <w:name w:val="A39FD8EABA37434282A6BD7AC775F84C5"/>
    <w:rsid w:val="004446D4"/>
    <w:pPr>
      <w:spacing w:after="100" w:line="240" w:lineRule="auto"/>
    </w:pPr>
    <w:rPr>
      <w:rFonts w:ascii="Times New Roman" w:eastAsiaTheme="minorHAnsi" w:hAnsi="Times New Roman" w:cs="Times New Roman"/>
      <w:sz w:val="24"/>
      <w:szCs w:val="24"/>
    </w:rPr>
  </w:style>
  <w:style w:type="paragraph" w:customStyle="1" w:styleId="510522E17DE642839209C6B040CF095E1">
    <w:name w:val="510522E17DE642839209C6B040CF095E1"/>
    <w:rsid w:val="004446D4"/>
    <w:pPr>
      <w:spacing w:after="100" w:line="240" w:lineRule="auto"/>
    </w:pPr>
    <w:rPr>
      <w:rFonts w:ascii="Times New Roman" w:eastAsiaTheme="minorHAnsi" w:hAnsi="Times New Roman" w:cs="Times New Roman"/>
      <w:sz w:val="24"/>
      <w:szCs w:val="24"/>
    </w:rPr>
  </w:style>
  <w:style w:type="paragraph" w:customStyle="1" w:styleId="DE66441FB40D45C3B84DBCC8C0B914B95">
    <w:name w:val="DE66441FB40D45C3B84DBCC8C0B914B95"/>
    <w:rsid w:val="004446D4"/>
    <w:pPr>
      <w:spacing w:after="100" w:line="240" w:lineRule="auto"/>
    </w:pPr>
    <w:rPr>
      <w:rFonts w:ascii="Times New Roman" w:eastAsiaTheme="minorHAnsi" w:hAnsi="Times New Roman" w:cs="Times New Roman"/>
      <w:sz w:val="24"/>
      <w:szCs w:val="24"/>
    </w:rPr>
  </w:style>
  <w:style w:type="paragraph" w:customStyle="1" w:styleId="98031EDFA6F44EC3A95261EEEFA611D85">
    <w:name w:val="98031EDFA6F44EC3A95261EEEFA611D85"/>
    <w:rsid w:val="004446D4"/>
    <w:pPr>
      <w:spacing w:after="100" w:line="240" w:lineRule="auto"/>
    </w:pPr>
    <w:rPr>
      <w:rFonts w:ascii="Times New Roman" w:eastAsiaTheme="minorHAnsi" w:hAnsi="Times New Roman" w:cs="Times New Roman"/>
      <w:sz w:val="24"/>
      <w:szCs w:val="24"/>
    </w:rPr>
  </w:style>
  <w:style w:type="paragraph" w:customStyle="1" w:styleId="ADD99607C9C34EA4978248DB5B6CBB315">
    <w:name w:val="ADD99607C9C34EA4978248DB5B6CBB315"/>
    <w:rsid w:val="004446D4"/>
    <w:pPr>
      <w:spacing w:after="100" w:line="240" w:lineRule="auto"/>
    </w:pPr>
    <w:rPr>
      <w:rFonts w:ascii="Times New Roman" w:eastAsiaTheme="minorHAnsi" w:hAnsi="Times New Roman" w:cs="Times New Roman"/>
      <w:sz w:val="24"/>
      <w:szCs w:val="24"/>
    </w:rPr>
  </w:style>
  <w:style w:type="paragraph" w:customStyle="1" w:styleId="2356AFE943F74AEDBC2F158BCAEC4C8E5">
    <w:name w:val="2356AFE943F74AEDBC2F158BCAEC4C8E5"/>
    <w:rsid w:val="004446D4"/>
    <w:pPr>
      <w:spacing w:after="100" w:line="240" w:lineRule="auto"/>
    </w:pPr>
    <w:rPr>
      <w:rFonts w:ascii="Times New Roman" w:eastAsiaTheme="minorHAnsi" w:hAnsi="Times New Roman" w:cs="Times New Roman"/>
      <w:sz w:val="24"/>
      <w:szCs w:val="24"/>
    </w:rPr>
  </w:style>
  <w:style w:type="paragraph" w:customStyle="1" w:styleId="EE2297AF69334AEDB6A00F9F6ABC38205">
    <w:name w:val="EE2297AF69334AEDB6A00F9F6ABC38205"/>
    <w:rsid w:val="004446D4"/>
    <w:pPr>
      <w:spacing w:after="100" w:line="240" w:lineRule="auto"/>
    </w:pPr>
    <w:rPr>
      <w:rFonts w:ascii="Times New Roman" w:eastAsiaTheme="minorHAnsi" w:hAnsi="Times New Roman" w:cs="Times New Roman"/>
      <w:sz w:val="24"/>
      <w:szCs w:val="24"/>
    </w:rPr>
  </w:style>
  <w:style w:type="paragraph" w:customStyle="1" w:styleId="D74F0E662751487FA28FCD1E231A90045">
    <w:name w:val="D74F0E662751487FA28FCD1E231A90045"/>
    <w:rsid w:val="004446D4"/>
    <w:pPr>
      <w:spacing w:after="100" w:line="240" w:lineRule="auto"/>
    </w:pPr>
    <w:rPr>
      <w:rFonts w:ascii="Times New Roman" w:eastAsiaTheme="minorHAnsi" w:hAnsi="Times New Roman" w:cs="Times New Roman"/>
      <w:sz w:val="24"/>
      <w:szCs w:val="24"/>
    </w:rPr>
  </w:style>
  <w:style w:type="paragraph" w:customStyle="1" w:styleId="009D7B260C674ADFA3643A952EEA06095">
    <w:name w:val="009D7B260C674ADFA3643A952EEA06095"/>
    <w:rsid w:val="004446D4"/>
    <w:pPr>
      <w:spacing w:after="100" w:line="240" w:lineRule="auto"/>
    </w:pPr>
    <w:rPr>
      <w:rFonts w:ascii="Times New Roman" w:eastAsiaTheme="minorHAnsi" w:hAnsi="Times New Roman" w:cs="Times New Roman"/>
      <w:sz w:val="24"/>
      <w:szCs w:val="24"/>
    </w:rPr>
  </w:style>
  <w:style w:type="paragraph" w:customStyle="1" w:styleId="DB4691E81DC449F6A25AB6CA7614B5C55">
    <w:name w:val="DB4691E81DC449F6A25AB6CA7614B5C55"/>
    <w:rsid w:val="004446D4"/>
    <w:pPr>
      <w:spacing w:after="100" w:line="240" w:lineRule="auto"/>
    </w:pPr>
    <w:rPr>
      <w:rFonts w:ascii="Times New Roman" w:eastAsiaTheme="minorHAnsi" w:hAnsi="Times New Roman" w:cs="Times New Roman"/>
      <w:sz w:val="24"/>
      <w:szCs w:val="24"/>
    </w:rPr>
  </w:style>
  <w:style w:type="paragraph" w:customStyle="1" w:styleId="0AC0610B2DD94FD09BB1309337A3BD231">
    <w:name w:val="0AC0610B2DD94FD09BB1309337A3BD231"/>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5">
    <w:name w:val="B309BD84C24F4C9E9FBF58A658F5FC7A5"/>
    <w:rsid w:val="004446D4"/>
    <w:pPr>
      <w:spacing w:after="100" w:line="240" w:lineRule="auto"/>
    </w:pPr>
    <w:rPr>
      <w:rFonts w:ascii="Times New Roman" w:eastAsiaTheme="minorHAnsi" w:hAnsi="Times New Roman" w:cs="Times New Roman"/>
      <w:sz w:val="24"/>
      <w:szCs w:val="24"/>
    </w:rPr>
  </w:style>
  <w:style w:type="paragraph" w:customStyle="1" w:styleId="F08981EECAB34898A41E70D53F4531AC5">
    <w:name w:val="F08981EECAB34898A41E70D53F4531AC5"/>
    <w:rsid w:val="004446D4"/>
    <w:pPr>
      <w:spacing w:after="100" w:line="240" w:lineRule="auto"/>
    </w:pPr>
    <w:rPr>
      <w:rFonts w:ascii="Times New Roman" w:eastAsiaTheme="minorHAnsi" w:hAnsi="Times New Roman" w:cs="Times New Roman"/>
      <w:sz w:val="24"/>
      <w:szCs w:val="24"/>
    </w:rPr>
  </w:style>
  <w:style w:type="paragraph" w:customStyle="1" w:styleId="136BEB0666004E79B616C5992049BA285">
    <w:name w:val="136BEB0666004E79B616C5992049BA285"/>
    <w:rsid w:val="004446D4"/>
    <w:pPr>
      <w:spacing w:after="100" w:line="240" w:lineRule="auto"/>
    </w:pPr>
    <w:rPr>
      <w:rFonts w:ascii="Times New Roman" w:eastAsiaTheme="minorHAnsi" w:hAnsi="Times New Roman" w:cs="Times New Roman"/>
      <w:sz w:val="24"/>
      <w:szCs w:val="24"/>
    </w:rPr>
  </w:style>
  <w:style w:type="paragraph" w:customStyle="1" w:styleId="A4131321BB8A4E40BFE807CEA4E8DCCA1">
    <w:name w:val="A4131321BB8A4E40BFE807CEA4E8DCCA1"/>
    <w:rsid w:val="004446D4"/>
    <w:pPr>
      <w:spacing w:after="100" w:line="240" w:lineRule="auto"/>
    </w:pPr>
    <w:rPr>
      <w:rFonts w:ascii="Times New Roman" w:eastAsiaTheme="minorHAnsi" w:hAnsi="Times New Roman" w:cs="Times New Roman"/>
      <w:sz w:val="24"/>
      <w:szCs w:val="24"/>
    </w:rPr>
  </w:style>
  <w:style w:type="paragraph" w:customStyle="1" w:styleId="376C39B42C4D4A448846DD5A3764A5021">
    <w:name w:val="376C39B42C4D4A448846DD5A3764A5021"/>
    <w:rsid w:val="004446D4"/>
    <w:pPr>
      <w:spacing w:after="100" w:line="240" w:lineRule="auto"/>
    </w:pPr>
    <w:rPr>
      <w:rFonts w:ascii="Times New Roman" w:eastAsiaTheme="minorHAnsi" w:hAnsi="Times New Roman" w:cs="Times New Roman"/>
      <w:sz w:val="24"/>
      <w:szCs w:val="24"/>
    </w:rPr>
  </w:style>
  <w:style w:type="paragraph" w:customStyle="1" w:styleId="9F58991ED3774971B2018B1E56C6A28F1">
    <w:name w:val="9F58991ED3774971B2018B1E56C6A28F1"/>
    <w:rsid w:val="004446D4"/>
    <w:pPr>
      <w:spacing w:after="100" w:line="240" w:lineRule="auto"/>
    </w:pPr>
    <w:rPr>
      <w:rFonts w:ascii="Times New Roman" w:eastAsiaTheme="minorHAnsi" w:hAnsi="Times New Roman" w:cs="Times New Roman"/>
      <w:sz w:val="24"/>
      <w:szCs w:val="24"/>
    </w:rPr>
  </w:style>
  <w:style w:type="paragraph" w:customStyle="1" w:styleId="0569B97422CF48208A990A941C0C46285">
    <w:name w:val="0569B97422CF48208A990A941C0C46285"/>
    <w:rsid w:val="004446D4"/>
    <w:pPr>
      <w:spacing w:after="100" w:line="240" w:lineRule="auto"/>
    </w:pPr>
    <w:rPr>
      <w:rFonts w:ascii="Times New Roman" w:eastAsiaTheme="minorHAnsi" w:hAnsi="Times New Roman" w:cs="Times New Roman"/>
      <w:sz w:val="24"/>
      <w:szCs w:val="24"/>
    </w:rPr>
  </w:style>
  <w:style w:type="paragraph" w:customStyle="1" w:styleId="7747AC3701614DF2B27345B9AED43A055">
    <w:name w:val="7747AC3701614DF2B27345B9AED43A055"/>
    <w:rsid w:val="004446D4"/>
    <w:pPr>
      <w:spacing w:after="100" w:line="240" w:lineRule="auto"/>
    </w:pPr>
    <w:rPr>
      <w:rFonts w:ascii="Times New Roman" w:eastAsiaTheme="minorHAnsi" w:hAnsi="Times New Roman" w:cs="Times New Roman"/>
      <w:sz w:val="24"/>
      <w:szCs w:val="24"/>
    </w:rPr>
  </w:style>
  <w:style w:type="paragraph" w:customStyle="1" w:styleId="9B6D0F423B1E45149D3841EFADA795415">
    <w:name w:val="9B6D0F423B1E45149D3841EFADA795415"/>
    <w:rsid w:val="004446D4"/>
    <w:pPr>
      <w:spacing w:after="100" w:line="240" w:lineRule="auto"/>
    </w:pPr>
    <w:rPr>
      <w:rFonts w:ascii="Times New Roman" w:eastAsiaTheme="minorHAnsi" w:hAnsi="Times New Roman" w:cs="Times New Roman"/>
      <w:sz w:val="24"/>
      <w:szCs w:val="24"/>
    </w:rPr>
  </w:style>
  <w:style w:type="paragraph" w:customStyle="1" w:styleId="CDEA2D36EBB044C4B4EEAEBE9511AE241">
    <w:name w:val="CDEA2D36EBB044C4B4EEAEBE9511AE241"/>
    <w:rsid w:val="004446D4"/>
    <w:pPr>
      <w:spacing w:after="100" w:line="240" w:lineRule="auto"/>
    </w:pPr>
    <w:rPr>
      <w:rFonts w:ascii="Times New Roman" w:eastAsiaTheme="minorHAnsi" w:hAnsi="Times New Roman" w:cs="Times New Roman"/>
      <w:sz w:val="24"/>
      <w:szCs w:val="24"/>
    </w:rPr>
  </w:style>
  <w:style w:type="paragraph" w:customStyle="1" w:styleId="799FAD8C0DA249469F818CC4EF9A5F2F1">
    <w:name w:val="799FAD8C0DA249469F818CC4EF9A5F2F1"/>
    <w:rsid w:val="004446D4"/>
    <w:pPr>
      <w:spacing w:after="100" w:line="240" w:lineRule="auto"/>
    </w:pPr>
    <w:rPr>
      <w:rFonts w:ascii="Times New Roman" w:eastAsiaTheme="minorHAnsi" w:hAnsi="Times New Roman" w:cs="Times New Roman"/>
      <w:sz w:val="24"/>
      <w:szCs w:val="24"/>
    </w:rPr>
  </w:style>
  <w:style w:type="paragraph" w:customStyle="1" w:styleId="78BF4377772745699244505866E0BEF45">
    <w:name w:val="78BF4377772745699244505866E0BEF45"/>
    <w:rsid w:val="004446D4"/>
    <w:pPr>
      <w:spacing w:after="100" w:line="240" w:lineRule="auto"/>
    </w:pPr>
    <w:rPr>
      <w:rFonts w:ascii="Times New Roman" w:eastAsiaTheme="minorHAnsi" w:hAnsi="Times New Roman" w:cs="Times New Roman"/>
      <w:sz w:val="24"/>
      <w:szCs w:val="24"/>
    </w:rPr>
  </w:style>
  <w:style w:type="paragraph" w:customStyle="1" w:styleId="AAA87F0B7C49462AA3D2C830B37AD9271">
    <w:name w:val="AAA87F0B7C49462AA3D2C830B37AD927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1">
    <w:name w:val="568ADDBED1304F1A89F5E0B6976444F3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5">
    <w:name w:val="4724DF018511480E8D3E110D6C74B08D5"/>
    <w:rsid w:val="004446D4"/>
    <w:pPr>
      <w:spacing w:after="100" w:line="240" w:lineRule="auto"/>
    </w:pPr>
    <w:rPr>
      <w:rFonts w:ascii="Times New Roman" w:eastAsiaTheme="minorHAnsi" w:hAnsi="Times New Roman" w:cs="Times New Roman"/>
      <w:sz w:val="24"/>
      <w:szCs w:val="24"/>
    </w:rPr>
  </w:style>
  <w:style w:type="paragraph" w:customStyle="1" w:styleId="4ECCAED3F26343428FFE9ACFC02E74E85">
    <w:name w:val="4ECCAED3F26343428FFE9ACFC02E74E85"/>
    <w:rsid w:val="004446D4"/>
    <w:pPr>
      <w:spacing w:after="100" w:line="240" w:lineRule="auto"/>
    </w:pPr>
    <w:rPr>
      <w:rFonts w:ascii="Times New Roman" w:eastAsiaTheme="minorHAnsi" w:hAnsi="Times New Roman" w:cs="Times New Roman"/>
      <w:sz w:val="24"/>
      <w:szCs w:val="24"/>
    </w:rPr>
  </w:style>
  <w:style w:type="paragraph" w:customStyle="1" w:styleId="840962F86C8E49D2991A6B96F4E602675">
    <w:name w:val="840962F86C8E49D2991A6B96F4E602675"/>
    <w:rsid w:val="004446D4"/>
    <w:pPr>
      <w:spacing w:after="100" w:line="240" w:lineRule="auto"/>
    </w:pPr>
    <w:rPr>
      <w:rFonts w:ascii="Times New Roman" w:eastAsiaTheme="minorHAnsi" w:hAnsi="Times New Roman" w:cs="Times New Roman"/>
      <w:sz w:val="24"/>
      <w:szCs w:val="24"/>
    </w:rPr>
  </w:style>
  <w:style w:type="paragraph" w:customStyle="1" w:styleId="67180C13A6DC4840AC8B1565A70397715">
    <w:name w:val="67180C13A6DC4840AC8B1565A70397715"/>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420E8451C4DD446EBB3E4261E62085371">
    <w:name w:val="420E8451C4DD446EBB3E4261E62085371"/>
    <w:rsid w:val="004446D4"/>
    <w:pPr>
      <w:spacing w:after="100" w:line="240" w:lineRule="auto"/>
    </w:pPr>
    <w:rPr>
      <w:rFonts w:ascii="Times New Roman" w:eastAsiaTheme="minorHAnsi" w:hAnsi="Times New Roman" w:cs="Times New Roman"/>
      <w:sz w:val="24"/>
      <w:szCs w:val="24"/>
    </w:rPr>
  </w:style>
  <w:style w:type="paragraph" w:customStyle="1" w:styleId="13806338E66340E0A47719F6352C06491">
    <w:name w:val="13806338E66340E0A47719F6352C06491"/>
    <w:rsid w:val="004446D4"/>
    <w:pPr>
      <w:spacing w:after="100" w:line="240" w:lineRule="auto"/>
    </w:pPr>
    <w:rPr>
      <w:rFonts w:ascii="Times New Roman" w:eastAsiaTheme="minorHAnsi" w:hAnsi="Times New Roman" w:cs="Times New Roman"/>
      <w:sz w:val="24"/>
      <w:szCs w:val="24"/>
    </w:rPr>
  </w:style>
  <w:style w:type="paragraph" w:customStyle="1" w:styleId="C8AA38639FB84CCB9EBF1262679164141">
    <w:name w:val="C8AA38639FB84CCB9EBF1262679164141"/>
    <w:rsid w:val="004446D4"/>
    <w:pPr>
      <w:spacing w:after="100" w:line="240" w:lineRule="auto"/>
    </w:pPr>
    <w:rPr>
      <w:rFonts w:ascii="Times New Roman" w:eastAsiaTheme="minorHAnsi" w:hAnsi="Times New Roman" w:cs="Times New Roman"/>
      <w:sz w:val="24"/>
      <w:szCs w:val="24"/>
    </w:rPr>
  </w:style>
  <w:style w:type="paragraph" w:customStyle="1" w:styleId="EEA2D3C6335442C0AD75427B1B60A0DF5">
    <w:name w:val="EEA2D3C6335442C0AD75427B1B60A0DF5"/>
    <w:rsid w:val="004446D4"/>
    <w:pPr>
      <w:spacing w:after="100" w:line="240" w:lineRule="auto"/>
    </w:pPr>
    <w:rPr>
      <w:rFonts w:ascii="Times New Roman" w:eastAsiaTheme="minorHAnsi" w:hAnsi="Times New Roman" w:cs="Times New Roman"/>
      <w:sz w:val="24"/>
      <w:szCs w:val="24"/>
    </w:rPr>
  </w:style>
  <w:style w:type="paragraph" w:customStyle="1" w:styleId="895241DDEF8647D3A72FD5A2BB05D54E5">
    <w:name w:val="895241DDEF8647D3A72FD5A2BB05D54E5"/>
    <w:rsid w:val="004446D4"/>
    <w:pPr>
      <w:spacing w:after="100" w:line="240" w:lineRule="auto"/>
    </w:pPr>
    <w:rPr>
      <w:rFonts w:ascii="Times New Roman" w:eastAsiaTheme="minorHAnsi" w:hAnsi="Times New Roman" w:cs="Times New Roman"/>
      <w:sz w:val="24"/>
      <w:szCs w:val="24"/>
    </w:rPr>
  </w:style>
  <w:style w:type="paragraph" w:customStyle="1" w:styleId="C5D96440612D49E5AD9C55A6B9E4E5B31">
    <w:name w:val="C5D96440612D49E5AD9C55A6B9E4E5B31"/>
    <w:rsid w:val="004446D4"/>
    <w:pPr>
      <w:spacing w:after="100" w:line="240" w:lineRule="auto"/>
    </w:pPr>
    <w:rPr>
      <w:rFonts w:ascii="Times New Roman" w:eastAsiaTheme="minorHAnsi" w:hAnsi="Times New Roman" w:cs="Times New Roman"/>
      <w:sz w:val="24"/>
      <w:szCs w:val="24"/>
    </w:rPr>
  </w:style>
  <w:style w:type="paragraph" w:customStyle="1" w:styleId="C310472DE28C4C25962BB362EE3155E65">
    <w:name w:val="C310472DE28C4C25962BB362EE3155E65"/>
    <w:rsid w:val="004446D4"/>
    <w:pPr>
      <w:spacing w:after="100" w:line="240" w:lineRule="auto"/>
    </w:pPr>
    <w:rPr>
      <w:rFonts w:ascii="Times New Roman" w:eastAsiaTheme="minorHAnsi" w:hAnsi="Times New Roman" w:cs="Times New Roman"/>
      <w:sz w:val="24"/>
      <w:szCs w:val="24"/>
    </w:rPr>
  </w:style>
  <w:style w:type="paragraph" w:customStyle="1" w:styleId="4B00C1A4328F4DF8BAA2D067DDA920CE5">
    <w:name w:val="4B00C1A4328F4DF8BAA2D067DDA920CE5"/>
    <w:rsid w:val="004446D4"/>
    <w:pPr>
      <w:spacing w:after="100" w:line="240" w:lineRule="auto"/>
    </w:pPr>
    <w:rPr>
      <w:rFonts w:ascii="Times New Roman" w:eastAsiaTheme="minorHAnsi" w:hAnsi="Times New Roman" w:cs="Times New Roman"/>
      <w:sz w:val="24"/>
      <w:szCs w:val="24"/>
    </w:rPr>
  </w:style>
  <w:style w:type="paragraph" w:customStyle="1" w:styleId="A6EEB70F4ECC491A84505452C2E708F15">
    <w:name w:val="A6EEB70F4ECC491A84505452C2E708F15"/>
    <w:rsid w:val="004446D4"/>
    <w:pPr>
      <w:spacing w:after="100" w:line="240" w:lineRule="auto"/>
    </w:pPr>
    <w:rPr>
      <w:rFonts w:ascii="Times New Roman" w:eastAsiaTheme="minorHAnsi" w:hAnsi="Times New Roman" w:cs="Times New Roman"/>
      <w:sz w:val="24"/>
      <w:szCs w:val="24"/>
    </w:rPr>
  </w:style>
  <w:style w:type="paragraph" w:customStyle="1" w:styleId="37229F7D6AE64EBA84790C24157153FF5">
    <w:name w:val="37229F7D6AE64EBA84790C24157153FF5"/>
    <w:rsid w:val="004446D4"/>
    <w:pPr>
      <w:spacing w:after="100" w:line="240" w:lineRule="auto"/>
    </w:pPr>
    <w:rPr>
      <w:rFonts w:ascii="Times New Roman" w:eastAsiaTheme="minorHAnsi" w:hAnsi="Times New Roman" w:cs="Times New Roman"/>
      <w:sz w:val="24"/>
      <w:szCs w:val="24"/>
    </w:rPr>
  </w:style>
  <w:style w:type="paragraph" w:customStyle="1" w:styleId="8A1A9E2E1BB8474D889F968B92E8E9CD5">
    <w:name w:val="8A1A9E2E1BB8474D889F968B92E8E9CD5"/>
    <w:rsid w:val="004446D4"/>
    <w:pPr>
      <w:spacing w:after="100" w:line="240" w:lineRule="auto"/>
    </w:pPr>
    <w:rPr>
      <w:rFonts w:ascii="Times New Roman" w:eastAsiaTheme="minorHAnsi" w:hAnsi="Times New Roman" w:cs="Times New Roman"/>
      <w:sz w:val="24"/>
      <w:szCs w:val="24"/>
    </w:rPr>
  </w:style>
  <w:style w:type="paragraph" w:customStyle="1" w:styleId="44FDCF15F74A40BCBCC13E953E65470D5">
    <w:name w:val="44FDCF15F74A40BCBCC13E953E65470D5"/>
    <w:rsid w:val="004446D4"/>
    <w:pPr>
      <w:spacing w:after="100" w:line="240" w:lineRule="auto"/>
    </w:pPr>
    <w:rPr>
      <w:rFonts w:ascii="Times New Roman" w:eastAsiaTheme="minorHAnsi" w:hAnsi="Times New Roman" w:cs="Times New Roman"/>
      <w:sz w:val="24"/>
      <w:szCs w:val="24"/>
    </w:rPr>
  </w:style>
  <w:style w:type="paragraph" w:customStyle="1" w:styleId="388952ABFE70468493EDF4267E27129C1">
    <w:name w:val="388952ABFE70468493EDF4267E27129C1"/>
    <w:rsid w:val="004446D4"/>
    <w:pPr>
      <w:spacing w:after="100" w:line="240" w:lineRule="auto"/>
    </w:pPr>
    <w:rPr>
      <w:rFonts w:ascii="Times New Roman" w:eastAsiaTheme="minorHAnsi" w:hAnsi="Times New Roman" w:cs="Times New Roman"/>
      <w:sz w:val="24"/>
      <w:szCs w:val="24"/>
    </w:rPr>
  </w:style>
  <w:style w:type="paragraph" w:customStyle="1" w:styleId="6C9A34BACECE410AB63B920274D7BEAB1">
    <w:name w:val="6C9A34BACECE410AB63B920274D7BEAB1"/>
    <w:rsid w:val="004446D4"/>
    <w:pPr>
      <w:spacing w:after="100" w:line="240" w:lineRule="auto"/>
    </w:pPr>
    <w:rPr>
      <w:rFonts w:ascii="Times New Roman" w:eastAsiaTheme="minorHAnsi" w:hAnsi="Times New Roman" w:cs="Times New Roman"/>
      <w:sz w:val="24"/>
      <w:szCs w:val="24"/>
    </w:rPr>
  </w:style>
  <w:style w:type="paragraph" w:customStyle="1" w:styleId="265F2664FF1D4722B39D8DD04DC9BDE91">
    <w:name w:val="265F2664FF1D4722B39D8DD04DC9BDE91"/>
    <w:rsid w:val="004446D4"/>
    <w:pPr>
      <w:spacing w:after="100" w:line="240" w:lineRule="auto"/>
    </w:pPr>
    <w:rPr>
      <w:rFonts w:ascii="Times New Roman" w:eastAsiaTheme="minorHAnsi" w:hAnsi="Times New Roman" w:cs="Times New Roman"/>
      <w:sz w:val="24"/>
      <w:szCs w:val="24"/>
    </w:rPr>
  </w:style>
  <w:style w:type="paragraph" w:customStyle="1" w:styleId="C8519DD2AA3B4C0C90AB33E5569F4D241">
    <w:name w:val="C8519DD2AA3B4C0C90AB33E5569F4D241"/>
    <w:rsid w:val="004446D4"/>
    <w:pPr>
      <w:spacing w:after="100" w:line="240" w:lineRule="auto"/>
    </w:pPr>
    <w:rPr>
      <w:rFonts w:ascii="Times New Roman" w:eastAsiaTheme="minorHAnsi" w:hAnsi="Times New Roman" w:cs="Times New Roman"/>
      <w:sz w:val="24"/>
      <w:szCs w:val="24"/>
    </w:rPr>
  </w:style>
  <w:style w:type="paragraph" w:customStyle="1" w:styleId="75E92813674147C7BFBC5187F04E37E51">
    <w:name w:val="75E92813674147C7BFBC5187F04E37E51"/>
    <w:rsid w:val="004446D4"/>
    <w:pPr>
      <w:spacing w:after="100" w:line="240" w:lineRule="auto"/>
    </w:pPr>
    <w:rPr>
      <w:rFonts w:ascii="Times New Roman" w:eastAsiaTheme="minorHAnsi" w:hAnsi="Times New Roman" w:cs="Times New Roman"/>
      <w:sz w:val="24"/>
      <w:szCs w:val="24"/>
    </w:rPr>
  </w:style>
  <w:style w:type="paragraph" w:customStyle="1" w:styleId="636A34E5ADB04FF69BD27E64369BCFBE1">
    <w:name w:val="636A34E5ADB04FF69BD27E64369BCFBE1"/>
    <w:rsid w:val="004446D4"/>
    <w:pPr>
      <w:spacing w:after="100" w:line="240" w:lineRule="auto"/>
    </w:pPr>
    <w:rPr>
      <w:rFonts w:ascii="Times New Roman" w:eastAsiaTheme="minorHAnsi" w:hAnsi="Times New Roman" w:cs="Times New Roman"/>
      <w:sz w:val="24"/>
      <w:szCs w:val="24"/>
    </w:rPr>
  </w:style>
  <w:style w:type="paragraph" w:customStyle="1" w:styleId="CF906E7A0AE149E79238F5EE3686FCFF4">
    <w:name w:val="CF906E7A0AE149E79238F5EE3686FCFF4"/>
    <w:rsid w:val="004446D4"/>
    <w:pPr>
      <w:spacing w:after="100" w:line="240" w:lineRule="auto"/>
    </w:pPr>
    <w:rPr>
      <w:rFonts w:ascii="Times New Roman" w:eastAsiaTheme="minorHAnsi" w:hAnsi="Times New Roman" w:cs="Times New Roman"/>
      <w:sz w:val="24"/>
      <w:szCs w:val="24"/>
    </w:rPr>
  </w:style>
  <w:style w:type="paragraph" w:customStyle="1" w:styleId="1B0D0DB7A48F42AEB6BBE32DCAF2185B4">
    <w:name w:val="1B0D0DB7A48F42AEB6BBE32DCAF2185B4"/>
    <w:rsid w:val="004446D4"/>
    <w:pPr>
      <w:spacing w:after="100" w:line="240" w:lineRule="auto"/>
    </w:pPr>
    <w:rPr>
      <w:rFonts w:ascii="Times New Roman" w:eastAsiaTheme="minorHAnsi" w:hAnsi="Times New Roman" w:cs="Times New Roman"/>
      <w:sz w:val="24"/>
      <w:szCs w:val="24"/>
    </w:rPr>
  </w:style>
  <w:style w:type="paragraph" w:customStyle="1" w:styleId="6E15C9D82AFE4068B30218D8E9A05B284">
    <w:name w:val="6E15C9D82AFE4068B30218D8E9A05B284"/>
    <w:rsid w:val="004446D4"/>
    <w:pPr>
      <w:spacing w:after="100" w:line="240" w:lineRule="auto"/>
    </w:pPr>
    <w:rPr>
      <w:rFonts w:ascii="Times New Roman" w:eastAsiaTheme="minorHAnsi" w:hAnsi="Times New Roman" w:cs="Times New Roman"/>
      <w:sz w:val="24"/>
      <w:szCs w:val="24"/>
    </w:rPr>
  </w:style>
  <w:style w:type="paragraph" w:customStyle="1" w:styleId="69C43850E0804251B20C100F7B31EEC94">
    <w:name w:val="69C43850E0804251B20C100F7B31EEC94"/>
    <w:rsid w:val="004446D4"/>
    <w:pPr>
      <w:spacing w:after="100" w:line="240" w:lineRule="auto"/>
    </w:pPr>
    <w:rPr>
      <w:rFonts w:ascii="Times New Roman" w:eastAsiaTheme="minorHAnsi" w:hAnsi="Times New Roman" w:cs="Times New Roman"/>
      <w:sz w:val="24"/>
      <w:szCs w:val="24"/>
    </w:rPr>
  </w:style>
  <w:style w:type="paragraph" w:customStyle="1" w:styleId="77FC0A65F7CD4818A6FB431F81465DFC4">
    <w:name w:val="77FC0A65F7CD4818A6FB431F81465DFC4"/>
    <w:rsid w:val="004446D4"/>
    <w:pPr>
      <w:spacing w:after="100" w:line="240" w:lineRule="auto"/>
    </w:pPr>
    <w:rPr>
      <w:rFonts w:ascii="Times New Roman" w:eastAsiaTheme="minorHAnsi" w:hAnsi="Times New Roman" w:cs="Times New Roman"/>
      <w:sz w:val="24"/>
      <w:szCs w:val="24"/>
    </w:rPr>
  </w:style>
  <w:style w:type="paragraph" w:customStyle="1" w:styleId="53E63DECDB6C4EC7A1D8E38393720E584">
    <w:name w:val="53E63DECDB6C4EC7A1D8E38393720E584"/>
    <w:rsid w:val="004446D4"/>
    <w:pPr>
      <w:spacing w:after="100" w:line="240" w:lineRule="auto"/>
    </w:pPr>
    <w:rPr>
      <w:rFonts w:ascii="Times New Roman" w:eastAsiaTheme="minorHAnsi" w:hAnsi="Times New Roman" w:cs="Times New Roman"/>
      <w:sz w:val="24"/>
      <w:szCs w:val="24"/>
    </w:rPr>
  </w:style>
  <w:style w:type="paragraph" w:customStyle="1" w:styleId="6A5309AFEBEB45EB85FFC7768E3B56774">
    <w:name w:val="6A5309AFEBEB45EB85FFC7768E3B56774"/>
    <w:rsid w:val="004446D4"/>
    <w:pPr>
      <w:spacing w:after="100" w:line="240" w:lineRule="auto"/>
    </w:pPr>
    <w:rPr>
      <w:rFonts w:ascii="Times New Roman" w:eastAsiaTheme="minorHAnsi" w:hAnsi="Times New Roman" w:cs="Times New Roman"/>
      <w:sz w:val="24"/>
      <w:szCs w:val="24"/>
    </w:rPr>
  </w:style>
  <w:style w:type="paragraph" w:customStyle="1" w:styleId="87976626F37541108B46AA7AF07650FA4">
    <w:name w:val="87976626F37541108B46AA7AF07650FA4"/>
    <w:rsid w:val="004446D4"/>
    <w:pPr>
      <w:spacing w:after="100" w:line="240" w:lineRule="auto"/>
    </w:pPr>
    <w:rPr>
      <w:rFonts w:ascii="Times New Roman" w:eastAsiaTheme="minorHAnsi" w:hAnsi="Times New Roman" w:cs="Times New Roman"/>
      <w:sz w:val="24"/>
      <w:szCs w:val="24"/>
    </w:rPr>
  </w:style>
  <w:style w:type="paragraph" w:customStyle="1" w:styleId="26996DFDEB7E491FBC34A3AE99131D9B4">
    <w:name w:val="26996DFDEB7E491FBC34A3AE99131D9B4"/>
    <w:rsid w:val="004446D4"/>
    <w:pPr>
      <w:spacing w:after="100" w:line="240" w:lineRule="auto"/>
    </w:pPr>
    <w:rPr>
      <w:rFonts w:ascii="Times New Roman" w:eastAsiaTheme="minorHAnsi" w:hAnsi="Times New Roman" w:cs="Times New Roman"/>
      <w:sz w:val="24"/>
      <w:szCs w:val="24"/>
    </w:rPr>
  </w:style>
  <w:style w:type="paragraph" w:customStyle="1" w:styleId="148B723818A04D46AD846A081158F2934">
    <w:name w:val="148B723818A04D46AD846A081158F2934"/>
    <w:rsid w:val="004446D4"/>
    <w:pPr>
      <w:spacing w:after="100" w:line="240" w:lineRule="auto"/>
    </w:pPr>
    <w:rPr>
      <w:rFonts w:ascii="Times New Roman" w:eastAsiaTheme="minorHAnsi" w:hAnsi="Times New Roman" w:cs="Times New Roman"/>
      <w:sz w:val="24"/>
      <w:szCs w:val="24"/>
    </w:rPr>
  </w:style>
  <w:style w:type="paragraph" w:customStyle="1" w:styleId="851854B154A14D99B40CF23E4B04888F4">
    <w:name w:val="851854B154A14D99B40CF23E4B04888F4"/>
    <w:rsid w:val="004446D4"/>
    <w:pPr>
      <w:spacing w:after="100" w:line="240" w:lineRule="auto"/>
    </w:pPr>
    <w:rPr>
      <w:rFonts w:ascii="Times New Roman" w:eastAsiaTheme="minorHAnsi" w:hAnsi="Times New Roman" w:cs="Times New Roman"/>
      <w:sz w:val="24"/>
      <w:szCs w:val="24"/>
    </w:rPr>
  </w:style>
  <w:style w:type="paragraph" w:customStyle="1" w:styleId="5EF3248CDB2F45E0BD8F9CBB93E6768D4">
    <w:name w:val="5EF3248CDB2F45E0BD8F9CBB93E6768D4"/>
    <w:rsid w:val="004446D4"/>
    <w:pPr>
      <w:spacing w:after="100" w:line="240" w:lineRule="auto"/>
    </w:pPr>
    <w:rPr>
      <w:rFonts w:ascii="Times New Roman" w:eastAsiaTheme="minorHAnsi" w:hAnsi="Times New Roman" w:cs="Times New Roman"/>
      <w:sz w:val="24"/>
      <w:szCs w:val="24"/>
    </w:rPr>
  </w:style>
  <w:style w:type="paragraph" w:customStyle="1" w:styleId="CD3395BA75BC456B8B69F1A1246375784">
    <w:name w:val="CD3395BA75BC456B8B69F1A1246375784"/>
    <w:rsid w:val="004446D4"/>
    <w:pPr>
      <w:spacing w:after="100" w:line="240" w:lineRule="auto"/>
    </w:pPr>
    <w:rPr>
      <w:rFonts w:ascii="Times New Roman" w:eastAsiaTheme="minorHAnsi" w:hAnsi="Times New Roman" w:cs="Times New Roman"/>
      <w:sz w:val="24"/>
      <w:szCs w:val="24"/>
    </w:rPr>
  </w:style>
  <w:style w:type="paragraph" w:customStyle="1" w:styleId="3A4AEC46E5604A5587A75D9BFCD25D854">
    <w:name w:val="3A4AEC46E5604A5587A75D9BFCD25D854"/>
    <w:rsid w:val="004446D4"/>
    <w:pPr>
      <w:spacing w:after="100" w:line="240" w:lineRule="auto"/>
    </w:pPr>
    <w:rPr>
      <w:rFonts w:ascii="Times New Roman" w:eastAsiaTheme="minorHAnsi" w:hAnsi="Times New Roman" w:cs="Times New Roman"/>
      <w:sz w:val="24"/>
      <w:szCs w:val="24"/>
    </w:rPr>
  </w:style>
  <w:style w:type="paragraph" w:customStyle="1" w:styleId="FEC190EB791C4751A5FC5A8429762BB14">
    <w:name w:val="FEC190EB791C4751A5FC5A8429762BB14"/>
    <w:rsid w:val="004446D4"/>
    <w:pPr>
      <w:spacing w:after="100" w:line="240" w:lineRule="auto"/>
    </w:pPr>
    <w:rPr>
      <w:rFonts w:ascii="Times New Roman" w:eastAsiaTheme="minorHAnsi" w:hAnsi="Times New Roman" w:cs="Times New Roman"/>
      <w:sz w:val="24"/>
      <w:szCs w:val="24"/>
    </w:rPr>
  </w:style>
  <w:style w:type="paragraph" w:customStyle="1" w:styleId="7EC0E04011A544ECB2FD8BA8AF357F134">
    <w:name w:val="7EC0E04011A544ECB2FD8BA8AF357F134"/>
    <w:rsid w:val="004446D4"/>
    <w:pPr>
      <w:spacing w:after="100" w:line="240" w:lineRule="auto"/>
    </w:pPr>
    <w:rPr>
      <w:rFonts w:ascii="Times New Roman" w:eastAsiaTheme="minorHAnsi" w:hAnsi="Times New Roman" w:cs="Times New Roman"/>
      <w:sz w:val="24"/>
      <w:szCs w:val="24"/>
    </w:rPr>
  </w:style>
  <w:style w:type="paragraph" w:customStyle="1" w:styleId="5A24EAAAD3DC4C22A875A9865DC635C24">
    <w:name w:val="5A24EAAAD3DC4C22A875A9865DC635C24"/>
    <w:rsid w:val="004446D4"/>
    <w:pPr>
      <w:spacing w:after="100" w:line="240" w:lineRule="auto"/>
    </w:pPr>
    <w:rPr>
      <w:rFonts w:ascii="Times New Roman" w:eastAsiaTheme="minorHAnsi" w:hAnsi="Times New Roman" w:cs="Times New Roman"/>
      <w:sz w:val="24"/>
      <w:szCs w:val="24"/>
    </w:rPr>
  </w:style>
  <w:style w:type="paragraph" w:customStyle="1" w:styleId="5A1F3BF11F084E9EA53E0B41A05F838E4">
    <w:name w:val="5A1F3BF11F084E9EA53E0B41A05F838E4"/>
    <w:rsid w:val="004446D4"/>
    <w:pPr>
      <w:spacing w:after="100" w:line="240" w:lineRule="auto"/>
    </w:pPr>
    <w:rPr>
      <w:rFonts w:ascii="Times New Roman" w:eastAsiaTheme="minorHAnsi" w:hAnsi="Times New Roman" w:cs="Times New Roman"/>
      <w:sz w:val="24"/>
      <w:szCs w:val="24"/>
    </w:rPr>
  </w:style>
  <w:style w:type="paragraph" w:customStyle="1" w:styleId="508C0D29F6254687959A9989F45D5D8D1">
    <w:name w:val="508C0D29F6254687959A9989F45D5D8D1"/>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4">
    <w:name w:val="1A9A5DAB91BD4FCC8E670B14F42056EF4"/>
    <w:rsid w:val="004446D4"/>
    <w:pPr>
      <w:spacing w:after="100" w:line="240" w:lineRule="auto"/>
    </w:pPr>
    <w:rPr>
      <w:rFonts w:ascii="Times New Roman" w:eastAsiaTheme="minorHAnsi" w:hAnsi="Times New Roman" w:cs="Times New Roman"/>
      <w:sz w:val="24"/>
      <w:szCs w:val="24"/>
    </w:rPr>
  </w:style>
  <w:style w:type="paragraph" w:customStyle="1" w:styleId="8AF6290B069F4DCF80656E3C0F4CD16A4">
    <w:name w:val="8AF6290B069F4DCF80656E3C0F4CD16A4"/>
    <w:rsid w:val="004446D4"/>
    <w:pPr>
      <w:spacing w:after="100" w:line="240" w:lineRule="auto"/>
    </w:pPr>
    <w:rPr>
      <w:rFonts w:ascii="Times New Roman" w:eastAsiaTheme="minorHAnsi" w:hAnsi="Times New Roman" w:cs="Times New Roman"/>
      <w:sz w:val="24"/>
      <w:szCs w:val="24"/>
    </w:rPr>
  </w:style>
  <w:style w:type="paragraph" w:customStyle="1" w:styleId="E403FA9C647345EB8E678D28E6E019E44">
    <w:name w:val="E403FA9C647345EB8E678D28E6E019E44"/>
    <w:rsid w:val="004446D4"/>
    <w:pPr>
      <w:spacing w:after="100" w:line="240" w:lineRule="auto"/>
    </w:pPr>
    <w:rPr>
      <w:rFonts w:ascii="Times New Roman" w:eastAsiaTheme="minorHAnsi" w:hAnsi="Times New Roman" w:cs="Times New Roman"/>
      <w:sz w:val="24"/>
      <w:szCs w:val="24"/>
    </w:rPr>
  </w:style>
  <w:style w:type="paragraph" w:customStyle="1" w:styleId="C9FAFA6E3A8E425F8AB10F31744CF39E4">
    <w:name w:val="C9FAFA6E3A8E425F8AB10F31744CF39E4"/>
    <w:rsid w:val="004446D4"/>
    <w:pPr>
      <w:spacing w:after="100" w:line="240" w:lineRule="auto"/>
    </w:pPr>
    <w:rPr>
      <w:rFonts w:ascii="Times New Roman" w:eastAsiaTheme="minorHAnsi" w:hAnsi="Times New Roman" w:cs="Times New Roman"/>
      <w:sz w:val="24"/>
      <w:szCs w:val="24"/>
    </w:rPr>
  </w:style>
  <w:style w:type="paragraph" w:customStyle="1" w:styleId="B73B6DAF60494FDF9EC5C043E9F4982D4">
    <w:name w:val="B73B6DAF60494FDF9EC5C043E9F4982D4"/>
    <w:rsid w:val="004446D4"/>
    <w:pPr>
      <w:spacing w:after="100" w:line="240" w:lineRule="auto"/>
    </w:pPr>
    <w:rPr>
      <w:rFonts w:ascii="Times New Roman" w:eastAsiaTheme="minorHAnsi" w:hAnsi="Times New Roman" w:cs="Times New Roman"/>
      <w:sz w:val="24"/>
      <w:szCs w:val="24"/>
    </w:rPr>
  </w:style>
  <w:style w:type="paragraph" w:customStyle="1" w:styleId="8D2A3945B4C548E5B8D170C389E564DA4">
    <w:name w:val="8D2A3945B4C548E5B8D170C389E564DA4"/>
    <w:rsid w:val="004446D4"/>
    <w:pPr>
      <w:spacing w:after="100" w:line="240" w:lineRule="auto"/>
    </w:pPr>
    <w:rPr>
      <w:rFonts w:ascii="Times New Roman" w:eastAsiaTheme="minorHAnsi" w:hAnsi="Times New Roman" w:cs="Times New Roman"/>
      <w:sz w:val="24"/>
      <w:szCs w:val="24"/>
    </w:rPr>
  </w:style>
  <w:style w:type="paragraph" w:customStyle="1" w:styleId="6425DEAFD56A492D82D6EEF650C3F4DB4">
    <w:name w:val="6425DEAFD56A492D82D6EEF650C3F4DB4"/>
    <w:rsid w:val="004446D4"/>
    <w:pPr>
      <w:spacing w:after="100" w:line="240" w:lineRule="auto"/>
    </w:pPr>
    <w:rPr>
      <w:rFonts w:ascii="Times New Roman" w:eastAsiaTheme="minorHAnsi" w:hAnsi="Times New Roman" w:cs="Times New Roman"/>
      <w:sz w:val="24"/>
      <w:szCs w:val="24"/>
    </w:rPr>
  </w:style>
  <w:style w:type="paragraph" w:customStyle="1" w:styleId="68EAB57CD5274175BA56398612E8C0044">
    <w:name w:val="68EAB57CD5274175BA56398612E8C0044"/>
    <w:rsid w:val="004446D4"/>
    <w:pPr>
      <w:spacing w:after="100" w:line="240" w:lineRule="auto"/>
    </w:pPr>
    <w:rPr>
      <w:rFonts w:ascii="Times New Roman" w:eastAsiaTheme="minorHAnsi" w:hAnsi="Times New Roman" w:cs="Times New Roman"/>
      <w:sz w:val="24"/>
      <w:szCs w:val="24"/>
    </w:rPr>
  </w:style>
  <w:style w:type="paragraph" w:customStyle="1" w:styleId="1E6E4E72371043A48D625D6FDBF0A9634">
    <w:name w:val="1E6E4E72371043A48D625D6FDBF0A9634"/>
    <w:rsid w:val="004446D4"/>
    <w:pPr>
      <w:spacing w:after="100" w:line="240" w:lineRule="auto"/>
    </w:pPr>
    <w:rPr>
      <w:rFonts w:ascii="Times New Roman" w:eastAsiaTheme="minorHAnsi" w:hAnsi="Times New Roman" w:cs="Times New Roman"/>
      <w:sz w:val="24"/>
      <w:szCs w:val="24"/>
    </w:rPr>
  </w:style>
  <w:style w:type="paragraph" w:customStyle="1" w:styleId="95BBEAF51CB441BCB3EE7E5CABB6D4584">
    <w:name w:val="95BBEAF51CB441BCB3EE7E5CABB6D4584"/>
    <w:rsid w:val="004446D4"/>
    <w:pPr>
      <w:spacing w:after="100" w:line="240" w:lineRule="auto"/>
    </w:pPr>
    <w:rPr>
      <w:rFonts w:ascii="Times New Roman" w:eastAsiaTheme="minorHAnsi" w:hAnsi="Times New Roman" w:cs="Times New Roman"/>
      <w:sz w:val="24"/>
      <w:szCs w:val="24"/>
    </w:rPr>
  </w:style>
  <w:style w:type="paragraph" w:customStyle="1" w:styleId="9763377871074C18B35A6B212E088D804">
    <w:name w:val="9763377871074C18B35A6B212E088D804"/>
    <w:rsid w:val="004446D4"/>
    <w:pPr>
      <w:spacing w:after="100" w:line="240" w:lineRule="auto"/>
    </w:pPr>
    <w:rPr>
      <w:rFonts w:ascii="Times New Roman" w:eastAsiaTheme="minorHAnsi" w:hAnsi="Times New Roman" w:cs="Times New Roman"/>
      <w:sz w:val="24"/>
      <w:szCs w:val="24"/>
    </w:rPr>
  </w:style>
  <w:style w:type="paragraph" w:customStyle="1" w:styleId="4C4BD485B4D34444838D82C80A2FBF334">
    <w:name w:val="4C4BD485B4D34444838D82C80A2FBF334"/>
    <w:rsid w:val="004446D4"/>
    <w:pPr>
      <w:spacing w:after="100" w:line="240" w:lineRule="auto"/>
    </w:pPr>
    <w:rPr>
      <w:rFonts w:ascii="Times New Roman" w:eastAsiaTheme="minorHAnsi" w:hAnsi="Times New Roman" w:cs="Times New Roman"/>
      <w:sz w:val="24"/>
      <w:szCs w:val="24"/>
    </w:rPr>
  </w:style>
  <w:style w:type="paragraph" w:customStyle="1" w:styleId="2BDAF33C74434251A327F0BFD1EB54E94">
    <w:name w:val="2BDAF33C74434251A327F0BFD1EB54E94"/>
    <w:rsid w:val="004446D4"/>
    <w:pPr>
      <w:spacing w:after="100" w:line="240" w:lineRule="auto"/>
    </w:pPr>
    <w:rPr>
      <w:rFonts w:ascii="Times New Roman" w:eastAsiaTheme="minorHAnsi" w:hAnsi="Times New Roman" w:cs="Times New Roman"/>
      <w:sz w:val="24"/>
      <w:szCs w:val="24"/>
    </w:rPr>
  </w:style>
  <w:style w:type="paragraph" w:customStyle="1" w:styleId="1BC381B8C9ED41A6A0DA37781F04932C4">
    <w:name w:val="1BC381B8C9ED41A6A0DA37781F04932C4"/>
    <w:rsid w:val="004446D4"/>
    <w:pPr>
      <w:spacing w:after="100" w:line="240" w:lineRule="auto"/>
    </w:pPr>
    <w:rPr>
      <w:rFonts w:ascii="Times New Roman" w:eastAsiaTheme="minorHAnsi" w:hAnsi="Times New Roman" w:cs="Times New Roman"/>
      <w:sz w:val="24"/>
      <w:szCs w:val="24"/>
    </w:rPr>
  </w:style>
  <w:style w:type="paragraph" w:customStyle="1" w:styleId="3AD6A8062D7843DF96494EC3A7F8085A">
    <w:name w:val="3AD6A8062D7843DF96494EC3A7F8085A"/>
    <w:rsid w:val="004446D4"/>
    <w:pPr>
      <w:spacing w:after="100" w:line="240" w:lineRule="auto"/>
    </w:pPr>
    <w:rPr>
      <w:rFonts w:ascii="Times New Roman" w:eastAsiaTheme="minorHAnsi" w:hAnsi="Times New Roman" w:cs="Times New Roman"/>
      <w:sz w:val="24"/>
      <w:szCs w:val="24"/>
    </w:rPr>
  </w:style>
  <w:style w:type="paragraph" w:customStyle="1" w:styleId="6643950E48C24C98889465E92C0A9C29">
    <w:name w:val="6643950E48C24C98889465E92C0A9C29"/>
    <w:rsid w:val="004446D4"/>
    <w:pPr>
      <w:spacing w:after="100" w:line="240" w:lineRule="auto"/>
    </w:pPr>
    <w:rPr>
      <w:rFonts w:ascii="Times New Roman" w:eastAsiaTheme="minorHAnsi" w:hAnsi="Times New Roman" w:cs="Times New Roman"/>
      <w:sz w:val="24"/>
      <w:szCs w:val="24"/>
    </w:rPr>
  </w:style>
  <w:style w:type="paragraph" w:customStyle="1" w:styleId="5F0F90BB971F4CA08104D6CEFD4E05CA4">
    <w:name w:val="5F0F90BB971F4CA08104D6CEFD4E05CA4"/>
    <w:rsid w:val="004446D4"/>
    <w:pPr>
      <w:spacing w:after="100" w:line="240" w:lineRule="auto"/>
    </w:pPr>
    <w:rPr>
      <w:rFonts w:ascii="Times New Roman" w:eastAsiaTheme="minorHAnsi" w:hAnsi="Times New Roman" w:cs="Times New Roman"/>
      <w:sz w:val="24"/>
      <w:szCs w:val="24"/>
    </w:rPr>
  </w:style>
  <w:style w:type="paragraph" w:customStyle="1" w:styleId="1D221EF5E9D14CEE9B0880058A9D247B4">
    <w:name w:val="1D221EF5E9D14CEE9B0880058A9D247B4"/>
    <w:rsid w:val="004446D4"/>
    <w:pPr>
      <w:spacing w:after="100" w:line="240" w:lineRule="auto"/>
    </w:pPr>
    <w:rPr>
      <w:rFonts w:ascii="Times New Roman" w:eastAsiaTheme="minorHAnsi" w:hAnsi="Times New Roman" w:cs="Times New Roman"/>
      <w:sz w:val="24"/>
      <w:szCs w:val="24"/>
    </w:rPr>
  </w:style>
  <w:style w:type="paragraph" w:customStyle="1" w:styleId="818681A266454BDF8A38D31F9909BD2B4">
    <w:name w:val="818681A266454BDF8A38D31F9909BD2B4"/>
    <w:rsid w:val="004446D4"/>
    <w:pPr>
      <w:spacing w:after="100" w:line="240" w:lineRule="auto"/>
    </w:pPr>
    <w:rPr>
      <w:rFonts w:ascii="Times New Roman" w:eastAsiaTheme="minorHAnsi" w:hAnsi="Times New Roman" w:cs="Times New Roman"/>
      <w:sz w:val="24"/>
      <w:szCs w:val="24"/>
    </w:rPr>
  </w:style>
  <w:style w:type="paragraph" w:customStyle="1" w:styleId="D0192751BA7142848836317EFF2096384">
    <w:name w:val="D0192751BA7142848836317EFF2096384"/>
    <w:rsid w:val="004446D4"/>
    <w:pPr>
      <w:spacing w:after="100" w:line="240" w:lineRule="auto"/>
    </w:pPr>
    <w:rPr>
      <w:rFonts w:ascii="Times New Roman" w:eastAsiaTheme="minorHAnsi" w:hAnsi="Times New Roman" w:cs="Times New Roman"/>
      <w:sz w:val="24"/>
      <w:szCs w:val="24"/>
    </w:rPr>
  </w:style>
  <w:style w:type="paragraph" w:customStyle="1" w:styleId="FD03967E5BBD4067BF0914B8F7A0550F4">
    <w:name w:val="FD03967E5BBD4067BF0914B8F7A0550F4"/>
    <w:rsid w:val="004446D4"/>
    <w:pPr>
      <w:spacing w:after="100" w:line="240" w:lineRule="auto"/>
    </w:pPr>
    <w:rPr>
      <w:rFonts w:ascii="Times New Roman" w:eastAsiaTheme="minorHAnsi" w:hAnsi="Times New Roman" w:cs="Times New Roman"/>
      <w:sz w:val="24"/>
      <w:szCs w:val="24"/>
    </w:rPr>
  </w:style>
  <w:style w:type="paragraph" w:customStyle="1" w:styleId="934B958064074B019C4E56B3829E5A014">
    <w:name w:val="934B958064074B019C4E56B3829E5A014"/>
    <w:rsid w:val="004446D4"/>
    <w:pPr>
      <w:spacing w:after="100" w:line="240" w:lineRule="auto"/>
    </w:pPr>
    <w:rPr>
      <w:rFonts w:ascii="Times New Roman" w:eastAsiaTheme="minorHAnsi" w:hAnsi="Times New Roman" w:cs="Times New Roman"/>
      <w:sz w:val="24"/>
      <w:szCs w:val="24"/>
    </w:rPr>
  </w:style>
  <w:style w:type="paragraph" w:customStyle="1" w:styleId="74C3AF06A77541138AE6F4B4F2226CA1">
    <w:name w:val="74C3AF06A77541138AE6F4B4F2226CA1"/>
    <w:rsid w:val="004446D4"/>
    <w:pPr>
      <w:spacing w:after="100" w:line="240" w:lineRule="auto"/>
    </w:pPr>
    <w:rPr>
      <w:rFonts w:ascii="Times New Roman" w:eastAsiaTheme="minorHAnsi" w:hAnsi="Times New Roman" w:cs="Times New Roman"/>
      <w:sz w:val="24"/>
      <w:szCs w:val="24"/>
    </w:rPr>
  </w:style>
  <w:style w:type="paragraph" w:customStyle="1" w:styleId="2569D61644044B449C682B99D3CF65BD">
    <w:name w:val="2569D61644044B449C682B99D3CF65BD"/>
    <w:rsid w:val="004446D4"/>
    <w:pPr>
      <w:spacing w:after="100" w:line="240" w:lineRule="auto"/>
    </w:pPr>
    <w:rPr>
      <w:rFonts w:ascii="Times New Roman" w:eastAsiaTheme="minorHAnsi" w:hAnsi="Times New Roman" w:cs="Times New Roman"/>
      <w:sz w:val="24"/>
      <w:szCs w:val="24"/>
    </w:rPr>
  </w:style>
  <w:style w:type="paragraph" w:customStyle="1" w:styleId="14C1EEE9CDB242F3B584B0E29BA7156A">
    <w:name w:val="14C1EEE9CDB242F3B584B0E29BA7156A"/>
    <w:rsid w:val="001530A7"/>
  </w:style>
  <w:style w:type="paragraph" w:customStyle="1" w:styleId="88F380E0AA494181822260F35ABAFD426">
    <w:name w:val="88F380E0AA494181822260F35ABAFD42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6">
    <w:name w:val="E837F18BCE0C4A54BF1FF440FD994AF9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6">
    <w:name w:val="91C8541A9B994227A353D680CF02856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6">
    <w:name w:val="8A4A94C2F8104B659EAA1AE651D0AA1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6">
    <w:name w:val="BCC09F921BE54B1DAF16E9A0C85E624C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6">
    <w:name w:val="51AB895B8467423B870E3D669BA2E8F76"/>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6">
    <w:name w:val="0A29C254263F4018A790F7988EABD9006"/>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6">
    <w:name w:val="80E48399FB394F07A10940EA447FA18B6"/>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6">
    <w:name w:val="A39FD8EABA37434282A6BD7AC775F84C6"/>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5">
    <w:name w:val="780BAEE1CD364D8FB3FAD1817E6C813E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6">
    <w:name w:val="DE66441FB40D45C3B84DBCC8C0B914B96"/>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6">
    <w:name w:val="98031EDFA6F44EC3A95261EEEFA611D86"/>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6">
    <w:name w:val="ADD99607C9C34EA4978248DB5B6CBB316"/>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6">
    <w:name w:val="2356AFE943F74AEDBC2F158BCAEC4C8E6"/>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6">
    <w:name w:val="EE2297AF69334AEDB6A00F9F6ABC38206"/>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6">
    <w:name w:val="D74F0E662751487FA28FCD1E231A90046"/>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6">
    <w:name w:val="009D7B260C674ADFA3643A952EEA06096"/>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6">
    <w:name w:val="DB4691E81DC449F6A25AB6CA7614B5C56"/>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2">
    <w:name w:val="0AC0610B2DD94FD09BB1309337A3BD232"/>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6">
    <w:name w:val="B309BD84C24F4C9E9FBF58A658F5FC7A6"/>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6">
    <w:name w:val="F08981EECAB34898A41E70D53F4531AC6"/>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6">
    <w:name w:val="136BEB0666004E79B616C5992049BA286"/>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2">
    <w:name w:val="A4131321BB8A4E40BFE807CEA4E8DCCA2"/>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2">
    <w:name w:val="376C39B42C4D4A448846DD5A3764A5022"/>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2">
    <w:name w:val="9F58991ED3774971B2018B1E56C6A28F2"/>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6">
    <w:name w:val="0569B97422CF48208A990A941C0C46286"/>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6">
    <w:name w:val="7747AC3701614DF2B27345B9AED43A056"/>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6">
    <w:name w:val="9B6D0F423B1E45149D3841EFADA795416"/>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2">
    <w:name w:val="CDEA2D36EBB044C4B4EEAEBE9511AE242"/>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2">
    <w:name w:val="799FAD8C0DA249469F818CC4EF9A5F2F2"/>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6">
    <w:name w:val="78BF4377772745699244505866E0BEF46"/>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2">
    <w:name w:val="AAA87F0B7C49462AA3D2C830B37AD927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2">
    <w:name w:val="568ADDBED1304F1A89F5E0B6976444F3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6">
    <w:name w:val="4724DF018511480E8D3E110D6C74B08D6"/>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6">
    <w:name w:val="4ECCAED3F26343428FFE9ACFC02E74E86"/>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6">
    <w:name w:val="840962F86C8E49D2991A6B96F4E602676"/>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1">
    <w:name w:val="14C1EEE9CDB242F3B584B0E29BA7156A1"/>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2">
    <w:name w:val="420E8451C4DD446EBB3E4261E62085372"/>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2">
    <w:name w:val="13806338E66340E0A47719F6352C06492"/>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2">
    <w:name w:val="C8AA38639FB84CCB9EBF1262679164142"/>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6">
    <w:name w:val="EEA2D3C6335442C0AD75427B1B60A0DF6"/>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6">
    <w:name w:val="895241DDEF8647D3A72FD5A2BB05D54E6"/>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2">
    <w:name w:val="C5D96440612D49E5AD9C55A6B9E4E5B32"/>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6">
    <w:name w:val="C310472DE28C4C25962BB362EE3155E66"/>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6">
    <w:name w:val="4B00C1A4328F4DF8BAA2D067DDA920CE6"/>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6">
    <w:name w:val="A6EEB70F4ECC491A84505452C2E708F16"/>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6">
    <w:name w:val="37229F7D6AE64EBA84790C24157153FF6"/>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6">
    <w:name w:val="8A1A9E2E1BB8474D889F968B92E8E9CD6"/>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6">
    <w:name w:val="44FDCF15F74A40BCBCC13E953E65470D6"/>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2">
    <w:name w:val="388952ABFE70468493EDF4267E27129C2"/>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2">
    <w:name w:val="6C9A34BACECE410AB63B920274D7BEAB2"/>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2">
    <w:name w:val="265F2664FF1D4722B39D8DD04DC9BDE92"/>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2">
    <w:name w:val="C8519DD2AA3B4C0C90AB33E5569F4D242"/>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2">
    <w:name w:val="75E92813674147C7BFBC5187F04E37E52"/>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2">
    <w:name w:val="636A34E5ADB04FF69BD27E64369BCFBE2"/>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5">
    <w:name w:val="CF906E7A0AE149E79238F5EE3686FCFF5"/>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5">
    <w:name w:val="1B0D0DB7A48F42AEB6BBE32DCAF2185B5"/>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5">
    <w:name w:val="6E15C9D82AFE4068B30218D8E9A05B285"/>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5">
    <w:name w:val="69C43850E0804251B20C100F7B31EEC95"/>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5">
    <w:name w:val="77FC0A65F7CD4818A6FB431F81465DFC5"/>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5">
    <w:name w:val="53E63DECDB6C4EC7A1D8E38393720E585"/>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5">
    <w:name w:val="6A5309AFEBEB45EB85FFC7768E3B56775"/>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5">
    <w:name w:val="87976626F37541108B46AA7AF07650FA5"/>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5">
    <w:name w:val="26996DFDEB7E491FBC34A3AE99131D9B5"/>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5">
    <w:name w:val="148B723818A04D46AD846A081158F2935"/>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5">
    <w:name w:val="851854B154A14D99B40CF23E4B04888F5"/>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5">
    <w:name w:val="5EF3248CDB2F45E0BD8F9CBB93E6768D5"/>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5">
    <w:name w:val="CD3395BA75BC456B8B69F1A1246375785"/>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5">
    <w:name w:val="3A4AEC46E5604A5587A75D9BFCD25D855"/>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5">
    <w:name w:val="FEC190EB791C4751A5FC5A8429762BB15"/>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5">
    <w:name w:val="7EC0E04011A544ECB2FD8BA8AF357F135"/>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5">
    <w:name w:val="5A24EAAAD3DC4C22A875A9865DC635C25"/>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5">
    <w:name w:val="5A1F3BF11F084E9EA53E0B41A05F838E5"/>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2">
    <w:name w:val="508C0D29F6254687959A9989F45D5D8D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5">
    <w:name w:val="1A9A5DAB91BD4FCC8E670B14F42056EF5"/>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5">
    <w:name w:val="8AF6290B069F4DCF80656E3C0F4CD16A5"/>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5">
    <w:name w:val="E403FA9C647345EB8E678D28E6E019E45"/>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5">
    <w:name w:val="C9FAFA6E3A8E425F8AB10F31744CF39E5"/>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5">
    <w:name w:val="B73B6DAF60494FDF9EC5C043E9F4982D5"/>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5">
    <w:name w:val="8D2A3945B4C548E5B8D170C389E564DA5"/>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5">
    <w:name w:val="6425DEAFD56A492D82D6EEF650C3F4DB5"/>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5">
    <w:name w:val="68EAB57CD5274175BA56398612E8C0045"/>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5">
    <w:name w:val="1E6E4E72371043A48D625D6FDBF0A9635"/>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5">
    <w:name w:val="95BBEAF51CB441BCB3EE7E5CABB6D4585"/>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5">
    <w:name w:val="9763377871074C18B35A6B212E088D805"/>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5">
    <w:name w:val="4C4BD485B4D34444838D82C80A2FBF335"/>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5">
    <w:name w:val="2BDAF33C74434251A327F0BFD1EB54E95"/>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5">
    <w:name w:val="1BC381B8C9ED41A6A0DA37781F04932C5"/>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1">
    <w:name w:val="3AD6A8062D7843DF96494EC3A7F8085A1"/>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1">
    <w:name w:val="6643950E48C24C98889465E92C0A9C291"/>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5">
    <w:name w:val="5F0F90BB971F4CA08104D6CEFD4E05CA5"/>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5">
    <w:name w:val="1D221EF5E9D14CEE9B0880058A9D247B5"/>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5">
    <w:name w:val="818681A266454BDF8A38D31F9909BD2B5"/>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5">
    <w:name w:val="D0192751BA7142848836317EFF2096385"/>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
    <w:name w:val="387D9FBCBB5B418CA1AD979AA5D03AAA"/>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
    <w:name w:val="1D207CA7D39B44A7967E05A306D1ABB8"/>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
    <w:name w:val="C49C0E9EB8934822AC67C5DCD8C8C6A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
    <w:name w:val="9DFDF80FD44F4CD5BC8277B62B70AFDD"/>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7">
    <w:name w:val="88F380E0AA494181822260F35ABAFD42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7">
    <w:name w:val="E837F18BCE0C4A54BF1FF440FD994AF9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7">
    <w:name w:val="91C8541A9B994227A353D680CF02856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7">
    <w:name w:val="8A4A94C2F8104B659EAA1AE651D0AA1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7">
    <w:name w:val="BCC09F921BE54B1DAF16E9A0C85E624C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7">
    <w:name w:val="51AB895B8467423B870E3D669BA2E8F77"/>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7">
    <w:name w:val="0A29C254263F4018A790F7988EABD9007"/>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7">
    <w:name w:val="80E48399FB394F07A10940EA447FA18B7"/>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7">
    <w:name w:val="A39FD8EABA37434282A6BD7AC775F84C7"/>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6">
    <w:name w:val="780BAEE1CD364D8FB3FAD1817E6C813E6"/>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7">
    <w:name w:val="DE66441FB40D45C3B84DBCC8C0B914B97"/>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7">
    <w:name w:val="98031EDFA6F44EC3A95261EEEFA611D87"/>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7">
    <w:name w:val="ADD99607C9C34EA4978248DB5B6CBB317"/>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7">
    <w:name w:val="2356AFE943F74AEDBC2F158BCAEC4C8E7"/>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7">
    <w:name w:val="EE2297AF69334AEDB6A00F9F6ABC38207"/>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7">
    <w:name w:val="D74F0E662751487FA28FCD1E231A90047"/>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7">
    <w:name w:val="009D7B260C674ADFA3643A952EEA06097"/>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7">
    <w:name w:val="DB4691E81DC449F6A25AB6CA7614B5C57"/>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3">
    <w:name w:val="0AC0610B2DD94FD09BB1309337A3BD233"/>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7">
    <w:name w:val="B309BD84C24F4C9E9FBF58A658F5FC7A7"/>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7">
    <w:name w:val="F08981EECAB34898A41E70D53F4531AC7"/>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7">
    <w:name w:val="136BEB0666004E79B616C5992049BA287"/>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3">
    <w:name w:val="A4131321BB8A4E40BFE807CEA4E8DCCA3"/>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3">
    <w:name w:val="376C39B42C4D4A448846DD5A3764A5023"/>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3">
    <w:name w:val="9F58991ED3774971B2018B1E56C6A28F3"/>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7">
    <w:name w:val="0569B97422CF48208A990A941C0C46287"/>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7">
    <w:name w:val="7747AC3701614DF2B27345B9AED43A057"/>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7">
    <w:name w:val="9B6D0F423B1E45149D3841EFADA795417"/>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3">
    <w:name w:val="CDEA2D36EBB044C4B4EEAEBE9511AE243"/>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3">
    <w:name w:val="799FAD8C0DA249469F818CC4EF9A5F2F3"/>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7">
    <w:name w:val="78BF4377772745699244505866E0BEF47"/>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3">
    <w:name w:val="AAA87F0B7C49462AA3D2C830B37AD927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3">
    <w:name w:val="568ADDBED1304F1A89F5E0B6976444F3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7">
    <w:name w:val="4724DF018511480E8D3E110D6C74B08D7"/>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7">
    <w:name w:val="4ECCAED3F26343428FFE9ACFC02E74E87"/>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7">
    <w:name w:val="840962F86C8E49D2991A6B96F4E602677"/>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2">
    <w:name w:val="14C1EEE9CDB242F3B584B0E29BA7156A2"/>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3">
    <w:name w:val="420E8451C4DD446EBB3E4261E62085373"/>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3">
    <w:name w:val="13806338E66340E0A47719F6352C06493"/>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3">
    <w:name w:val="C8AA38639FB84CCB9EBF1262679164143"/>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7">
    <w:name w:val="EEA2D3C6335442C0AD75427B1B60A0DF7"/>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7">
    <w:name w:val="895241DDEF8647D3A72FD5A2BB05D54E7"/>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3">
    <w:name w:val="C5D96440612D49E5AD9C55A6B9E4E5B33"/>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7">
    <w:name w:val="C310472DE28C4C25962BB362EE3155E67"/>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7">
    <w:name w:val="4B00C1A4328F4DF8BAA2D067DDA920CE7"/>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7">
    <w:name w:val="A6EEB70F4ECC491A84505452C2E708F17"/>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7">
    <w:name w:val="37229F7D6AE64EBA84790C24157153FF7"/>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7">
    <w:name w:val="8A1A9E2E1BB8474D889F968B92E8E9CD7"/>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7">
    <w:name w:val="44FDCF15F74A40BCBCC13E953E65470D7"/>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3">
    <w:name w:val="388952ABFE70468493EDF4267E27129C3"/>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3">
    <w:name w:val="6C9A34BACECE410AB63B920274D7BEAB3"/>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3">
    <w:name w:val="265F2664FF1D4722B39D8DD04DC9BDE93"/>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3">
    <w:name w:val="C8519DD2AA3B4C0C90AB33E5569F4D243"/>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3">
    <w:name w:val="75E92813674147C7BFBC5187F04E37E53"/>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3">
    <w:name w:val="636A34E5ADB04FF69BD27E64369BCFBE3"/>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6">
    <w:name w:val="CF906E7A0AE149E79238F5EE3686FCFF6"/>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6">
    <w:name w:val="1B0D0DB7A48F42AEB6BBE32DCAF2185B6"/>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6">
    <w:name w:val="6E15C9D82AFE4068B30218D8E9A05B286"/>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6">
    <w:name w:val="69C43850E0804251B20C100F7B31EEC96"/>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6">
    <w:name w:val="77FC0A65F7CD4818A6FB431F81465DFC6"/>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6">
    <w:name w:val="53E63DECDB6C4EC7A1D8E38393720E586"/>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6">
    <w:name w:val="6A5309AFEBEB45EB85FFC7768E3B56776"/>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6">
    <w:name w:val="87976626F37541108B46AA7AF07650FA6"/>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6">
    <w:name w:val="26996DFDEB7E491FBC34A3AE99131D9B6"/>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6">
    <w:name w:val="148B723818A04D46AD846A081158F2936"/>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6">
    <w:name w:val="851854B154A14D99B40CF23E4B04888F6"/>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6">
    <w:name w:val="5EF3248CDB2F45E0BD8F9CBB93E6768D6"/>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6">
    <w:name w:val="CD3395BA75BC456B8B69F1A1246375786"/>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6">
    <w:name w:val="3A4AEC46E5604A5587A75D9BFCD25D856"/>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6">
    <w:name w:val="FEC190EB791C4751A5FC5A8429762BB16"/>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6">
    <w:name w:val="7EC0E04011A544ECB2FD8BA8AF357F136"/>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6">
    <w:name w:val="5A24EAAAD3DC4C22A875A9865DC635C26"/>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6">
    <w:name w:val="5A1F3BF11F084E9EA53E0B41A05F838E6"/>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3">
    <w:name w:val="508C0D29F6254687959A9989F45D5D8D3"/>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6">
    <w:name w:val="1A9A5DAB91BD4FCC8E670B14F42056EF6"/>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6">
    <w:name w:val="8AF6290B069F4DCF80656E3C0F4CD16A6"/>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6">
    <w:name w:val="E403FA9C647345EB8E678D28E6E019E46"/>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6">
    <w:name w:val="C9FAFA6E3A8E425F8AB10F31744CF39E6"/>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6">
    <w:name w:val="B73B6DAF60494FDF9EC5C043E9F4982D6"/>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6">
    <w:name w:val="8D2A3945B4C548E5B8D170C389E564DA6"/>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6">
    <w:name w:val="6425DEAFD56A492D82D6EEF650C3F4DB6"/>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6">
    <w:name w:val="68EAB57CD5274175BA56398612E8C0046"/>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6">
    <w:name w:val="1E6E4E72371043A48D625D6FDBF0A9636"/>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6">
    <w:name w:val="95BBEAF51CB441BCB3EE7E5CABB6D4586"/>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6">
    <w:name w:val="9763377871074C18B35A6B212E088D806"/>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6">
    <w:name w:val="4C4BD485B4D34444838D82C80A2FBF336"/>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6">
    <w:name w:val="2BDAF33C74434251A327F0BFD1EB54E96"/>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6">
    <w:name w:val="1BC381B8C9ED41A6A0DA37781F04932C6"/>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2">
    <w:name w:val="3AD6A8062D7843DF96494EC3A7F8085A2"/>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2">
    <w:name w:val="6643950E48C24C98889465E92C0A9C292"/>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6">
    <w:name w:val="5F0F90BB971F4CA08104D6CEFD4E05CA6"/>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6">
    <w:name w:val="1D221EF5E9D14CEE9B0880058A9D247B6"/>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6">
    <w:name w:val="818681A266454BDF8A38D31F9909BD2B6"/>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6">
    <w:name w:val="D0192751BA7142848836317EFF2096386"/>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1">
    <w:name w:val="387D9FBCBB5B418CA1AD979AA5D03AAA1"/>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1">
    <w:name w:val="1D207CA7D39B44A7967E05A306D1ABB81"/>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1">
    <w:name w:val="C49C0E9EB8934822AC67C5DCD8C8C6A31"/>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1">
    <w:name w:val="9DFDF80FD44F4CD5BC8277B62B70AFDD1"/>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
    <w:name w:val="5537C033DF69480D92005439A4D1AB62"/>
    <w:rsid w:val="00006599"/>
  </w:style>
  <w:style w:type="paragraph" w:customStyle="1" w:styleId="88F380E0AA494181822260F35ABAFD428">
    <w:name w:val="88F380E0AA494181822260F35ABAFD42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8">
    <w:name w:val="E837F18BCE0C4A54BF1FF440FD994AF9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8">
    <w:name w:val="91C8541A9B994227A353D680CF02856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8">
    <w:name w:val="8A4A94C2F8104B659EAA1AE651D0AA1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8">
    <w:name w:val="BCC09F921BE54B1DAF16E9A0C85E624C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8">
    <w:name w:val="51AB895B8467423B870E3D669BA2E8F78"/>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8">
    <w:name w:val="0A29C254263F4018A790F7988EABD9008"/>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8">
    <w:name w:val="80E48399FB394F07A10940EA447FA18B8"/>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8">
    <w:name w:val="A39FD8EABA37434282A6BD7AC775F84C8"/>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1">
    <w:name w:val="5537C033DF69480D92005439A4D1AB62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8">
    <w:name w:val="DE66441FB40D45C3B84DBCC8C0B914B98"/>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8">
    <w:name w:val="98031EDFA6F44EC3A95261EEEFA611D88"/>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8">
    <w:name w:val="ADD99607C9C34EA4978248DB5B6CBB318"/>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8">
    <w:name w:val="2356AFE943F74AEDBC2F158BCAEC4C8E8"/>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8">
    <w:name w:val="EE2297AF69334AEDB6A00F9F6ABC38208"/>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8">
    <w:name w:val="D74F0E662751487FA28FCD1E231A90048"/>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8">
    <w:name w:val="009D7B260C674ADFA3643A952EEA06098"/>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8">
    <w:name w:val="DB4691E81DC449F6A25AB6CA7614B5C58"/>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4">
    <w:name w:val="0AC0610B2DD94FD09BB1309337A3BD234"/>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8">
    <w:name w:val="B309BD84C24F4C9E9FBF58A658F5FC7A8"/>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8">
    <w:name w:val="F08981EECAB34898A41E70D53F4531AC8"/>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8">
    <w:name w:val="136BEB0666004E79B616C5992049BA288"/>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4">
    <w:name w:val="A4131321BB8A4E40BFE807CEA4E8DCCA4"/>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4">
    <w:name w:val="376C39B42C4D4A448846DD5A3764A5024"/>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4">
    <w:name w:val="9F58991ED3774971B2018B1E56C6A28F4"/>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8">
    <w:name w:val="0569B97422CF48208A990A941C0C46288"/>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8">
    <w:name w:val="7747AC3701614DF2B27345B9AED43A058"/>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8">
    <w:name w:val="9B6D0F423B1E45149D3841EFADA795418"/>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4">
    <w:name w:val="CDEA2D36EBB044C4B4EEAEBE9511AE244"/>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4">
    <w:name w:val="799FAD8C0DA249469F818CC4EF9A5F2F4"/>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8">
    <w:name w:val="78BF4377772745699244505866E0BEF48"/>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4">
    <w:name w:val="AAA87F0B7C49462AA3D2C830B37AD927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4">
    <w:name w:val="568ADDBED1304F1A89F5E0B6976444F3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8">
    <w:name w:val="4724DF018511480E8D3E110D6C74B08D8"/>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8">
    <w:name w:val="4ECCAED3F26343428FFE9ACFC02E74E88"/>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8">
    <w:name w:val="840962F86C8E49D2991A6B96F4E602678"/>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3">
    <w:name w:val="14C1EEE9CDB242F3B584B0E29BA7156A3"/>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4">
    <w:name w:val="420E8451C4DD446EBB3E4261E62085374"/>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4">
    <w:name w:val="13806338E66340E0A47719F6352C06494"/>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4">
    <w:name w:val="C8AA38639FB84CCB9EBF1262679164144"/>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8">
    <w:name w:val="EEA2D3C6335442C0AD75427B1B60A0DF8"/>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8">
    <w:name w:val="895241DDEF8647D3A72FD5A2BB05D54E8"/>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4">
    <w:name w:val="C5D96440612D49E5AD9C55A6B9E4E5B34"/>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8">
    <w:name w:val="C310472DE28C4C25962BB362EE3155E68"/>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8">
    <w:name w:val="4B00C1A4328F4DF8BAA2D067DDA920CE8"/>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8">
    <w:name w:val="A6EEB70F4ECC491A84505452C2E708F18"/>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8">
    <w:name w:val="37229F7D6AE64EBA84790C24157153FF8"/>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8">
    <w:name w:val="8A1A9E2E1BB8474D889F968B92E8E9CD8"/>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8">
    <w:name w:val="44FDCF15F74A40BCBCC13E953E65470D8"/>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4">
    <w:name w:val="388952ABFE70468493EDF4267E27129C4"/>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4">
    <w:name w:val="6C9A34BACECE410AB63B920274D7BEAB4"/>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4">
    <w:name w:val="265F2664FF1D4722B39D8DD04DC9BDE94"/>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4">
    <w:name w:val="C8519DD2AA3B4C0C90AB33E5569F4D244"/>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4">
    <w:name w:val="75E92813674147C7BFBC5187F04E37E54"/>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4">
    <w:name w:val="636A34E5ADB04FF69BD27E64369BCFBE4"/>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7">
    <w:name w:val="CF906E7A0AE149E79238F5EE3686FCFF7"/>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7">
    <w:name w:val="1B0D0DB7A48F42AEB6BBE32DCAF2185B7"/>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7">
    <w:name w:val="6E15C9D82AFE4068B30218D8E9A05B287"/>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7">
    <w:name w:val="69C43850E0804251B20C100F7B31EEC97"/>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7">
    <w:name w:val="77FC0A65F7CD4818A6FB431F81465DFC7"/>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7">
    <w:name w:val="53E63DECDB6C4EC7A1D8E38393720E587"/>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7">
    <w:name w:val="6A5309AFEBEB45EB85FFC7768E3B56777"/>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7">
    <w:name w:val="87976626F37541108B46AA7AF07650FA7"/>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7">
    <w:name w:val="26996DFDEB7E491FBC34A3AE99131D9B7"/>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7">
    <w:name w:val="148B723818A04D46AD846A081158F2937"/>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7">
    <w:name w:val="851854B154A14D99B40CF23E4B04888F7"/>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7">
    <w:name w:val="5EF3248CDB2F45E0BD8F9CBB93E6768D7"/>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7">
    <w:name w:val="CD3395BA75BC456B8B69F1A1246375787"/>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7">
    <w:name w:val="3A4AEC46E5604A5587A75D9BFCD25D857"/>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7">
    <w:name w:val="FEC190EB791C4751A5FC5A8429762BB17"/>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7">
    <w:name w:val="7EC0E04011A544ECB2FD8BA8AF357F137"/>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7">
    <w:name w:val="5A24EAAAD3DC4C22A875A9865DC635C27"/>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7">
    <w:name w:val="5A1F3BF11F084E9EA53E0B41A05F838E7"/>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4">
    <w:name w:val="508C0D29F6254687959A9989F45D5D8D4"/>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7">
    <w:name w:val="1A9A5DAB91BD4FCC8E670B14F42056EF7"/>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7">
    <w:name w:val="8AF6290B069F4DCF80656E3C0F4CD16A7"/>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7">
    <w:name w:val="E403FA9C647345EB8E678D28E6E019E47"/>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7">
    <w:name w:val="C9FAFA6E3A8E425F8AB10F31744CF39E7"/>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7">
    <w:name w:val="B73B6DAF60494FDF9EC5C043E9F4982D7"/>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7">
    <w:name w:val="8D2A3945B4C548E5B8D170C389E564DA7"/>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7">
    <w:name w:val="6425DEAFD56A492D82D6EEF650C3F4DB7"/>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7">
    <w:name w:val="68EAB57CD5274175BA56398612E8C0047"/>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7">
    <w:name w:val="1E6E4E72371043A48D625D6FDBF0A9637"/>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7">
    <w:name w:val="95BBEAF51CB441BCB3EE7E5CABB6D4587"/>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7">
    <w:name w:val="9763377871074C18B35A6B212E088D807"/>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7">
    <w:name w:val="4C4BD485B4D34444838D82C80A2FBF337"/>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7">
    <w:name w:val="2BDAF33C74434251A327F0BFD1EB54E97"/>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7">
    <w:name w:val="1BC381B8C9ED41A6A0DA37781F04932C7"/>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3">
    <w:name w:val="3AD6A8062D7843DF96494EC3A7F8085A3"/>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3">
    <w:name w:val="6643950E48C24C98889465E92C0A9C293"/>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7">
    <w:name w:val="5F0F90BB971F4CA08104D6CEFD4E05CA7"/>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7">
    <w:name w:val="1D221EF5E9D14CEE9B0880058A9D247B7"/>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7">
    <w:name w:val="818681A266454BDF8A38D31F9909BD2B7"/>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7">
    <w:name w:val="D0192751BA7142848836317EFF2096387"/>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2">
    <w:name w:val="387D9FBCBB5B418CA1AD979AA5D03AAA2"/>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2">
    <w:name w:val="1D207CA7D39B44A7967E05A306D1ABB82"/>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2">
    <w:name w:val="C49C0E9EB8934822AC67C5DCD8C8C6A32"/>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2">
    <w:name w:val="9DFDF80FD44F4CD5BC8277B62B70AFDD2"/>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9">
    <w:name w:val="88F380E0AA494181822260F35ABAFD42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9">
    <w:name w:val="E837F18BCE0C4A54BF1FF440FD994AF9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9">
    <w:name w:val="91C8541A9B994227A353D680CF02856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9">
    <w:name w:val="8A4A94C2F8104B659EAA1AE651D0AA1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9">
    <w:name w:val="BCC09F921BE54B1DAF16E9A0C85E624C9"/>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9">
    <w:name w:val="51AB895B8467423B870E3D669BA2E8F79"/>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9">
    <w:name w:val="0A29C254263F4018A790F7988EABD9009"/>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9">
    <w:name w:val="80E48399FB394F07A10940EA447FA18B9"/>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9">
    <w:name w:val="A39FD8EABA37434282A6BD7AC775F84C9"/>
    <w:rsid w:val="00006599"/>
    <w:pPr>
      <w:spacing w:after="100" w:line="240" w:lineRule="auto"/>
    </w:pPr>
    <w:rPr>
      <w:rFonts w:ascii="Times New Roman" w:eastAsiaTheme="minorHAnsi" w:hAnsi="Times New Roman" w:cs="Times New Roman"/>
      <w:sz w:val="24"/>
      <w:szCs w:val="24"/>
    </w:rPr>
  </w:style>
  <w:style w:type="paragraph" w:customStyle="1" w:styleId="65107F447AF840BF817A23A04B1ABC75">
    <w:name w:val="65107F447AF840BF817A23A04B1ABC7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9">
    <w:name w:val="DE66441FB40D45C3B84DBCC8C0B914B99"/>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9">
    <w:name w:val="98031EDFA6F44EC3A95261EEEFA611D89"/>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9">
    <w:name w:val="ADD99607C9C34EA4978248DB5B6CBB319"/>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9">
    <w:name w:val="2356AFE943F74AEDBC2F158BCAEC4C8E9"/>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9">
    <w:name w:val="EE2297AF69334AEDB6A00F9F6ABC38209"/>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9">
    <w:name w:val="D74F0E662751487FA28FCD1E231A90049"/>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9">
    <w:name w:val="009D7B260C674ADFA3643A952EEA06099"/>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9">
    <w:name w:val="DB4691E81DC449F6A25AB6CA7614B5C59"/>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5">
    <w:name w:val="0AC0610B2DD94FD09BB1309337A3BD235"/>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9">
    <w:name w:val="B309BD84C24F4C9E9FBF58A658F5FC7A9"/>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9">
    <w:name w:val="F08981EECAB34898A41E70D53F4531AC9"/>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9">
    <w:name w:val="136BEB0666004E79B616C5992049BA289"/>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5">
    <w:name w:val="A4131321BB8A4E40BFE807CEA4E8DCCA5"/>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5">
    <w:name w:val="376C39B42C4D4A448846DD5A3764A5025"/>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5">
    <w:name w:val="9F58991ED3774971B2018B1E56C6A28F5"/>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9">
    <w:name w:val="0569B97422CF48208A990A941C0C46289"/>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9">
    <w:name w:val="7747AC3701614DF2B27345B9AED43A059"/>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9">
    <w:name w:val="9B6D0F423B1E45149D3841EFADA795419"/>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5">
    <w:name w:val="CDEA2D36EBB044C4B4EEAEBE9511AE245"/>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5">
    <w:name w:val="799FAD8C0DA249469F818CC4EF9A5F2F5"/>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9">
    <w:name w:val="78BF4377772745699244505866E0BEF49"/>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5">
    <w:name w:val="AAA87F0B7C49462AA3D2C830B37AD927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5">
    <w:name w:val="568ADDBED1304F1A89F5E0B6976444F3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9">
    <w:name w:val="4724DF018511480E8D3E110D6C74B08D9"/>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9">
    <w:name w:val="4ECCAED3F26343428FFE9ACFC02E74E89"/>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9">
    <w:name w:val="840962F86C8E49D2991A6B96F4E602679"/>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4">
    <w:name w:val="14C1EEE9CDB242F3B584B0E29BA7156A4"/>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5">
    <w:name w:val="420E8451C4DD446EBB3E4261E62085375"/>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5">
    <w:name w:val="13806338E66340E0A47719F6352C06495"/>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5">
    <w:name w:val="C8AA38639FB84CCB9EBF1262679164145"/>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9">
    <w:name w:val="EEA2D3C6335442C0AD75427B1B60A0DF9"/>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9">
    <w:name w:val="895241DDEF8647D3A72FD5A2BB05D54E9"/>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5">
    <w:name w:val="C5D96440612D49E5AD9C55A6B9E4E5B35"/>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9">
    <w:name w:val="C310472DE28C4C25962BB362EE3155E69"/>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9">
    <w:name w:val="4B00C1A4328F4DF8BAA2D067DDA920CE9"/>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9">
    <w:name w:val="A6EEB70F4ECC491A84505452C2E708F19"/>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9">
    <w:name w:val="37229F7D6AE64EBA84790C24157153FF9"/>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9">
    <w:name w:val="8A1A9E2E1BB8474D889F968B92E8E9CD9"/>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9">
    <w:name w:val="44FDCF15F74A40BCBCC13E953E65470D9"/>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5">
    <w:name w:val="388952ABFE70468493EDF4267E27129C5"/>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5">
    <w:name w:val="6C9A34BACECE410AB63B920274D7BEAB5"/>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5">
    <w:name w:val="265F2664FF1D4722B39D8DD04DC9BDE95"/>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5">
    <w:name w:val="C8519DD2AA3B4C0C90AB33E5569F4D245"/>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5">
    <w:name w:val="75E92813674147C7BFBC5187F04E37E55"/>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5">
    <w:name w:val="636A34E5ADB04FF69BD27E64369BCFBE5"/>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8">
    <w:name w:val="CF906E7A0AE149E79238F5EE3686FCFF8"/>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8">
    <w:name w:val="1B0D0DB7A48F42AEB6BBE32DCAF2185B8"/>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8">
    <w:name w:val="6E15C9D82AFE4068B30218D8E9A05B288"/>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8">
    <w:name w:val="69C43850E0804251B20C100F7B31EEC98"/>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8">
    <w:name w:val="77FC0A65F7CD4818A6FB431F81465DFC8"/>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8">
    <w:name w:val="53E63DECDB6C4EC7A1D8E38393720E588"/>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8">
    <w:name w:val="6A5309AFEBEB45EB85FFC7768E3B56778"/>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8">
    <w:name w:val="87976626F37541108B46AA7AF07650FA8"/>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8">
    <w:name w:val="26996DFDEB7E491FBC34A3AE99131D9B8"/>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8">
    <w:name w:val="148B723818A04D46AD846A081158F2938"/>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8">
    <w:name w:val="851854B154A14D99B40CF23E4B04888F8"/>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8">
    <w:name w:val="5EF3248CDB2F45E0BD8F9CBB93E6768D8"/>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8">
    <w:name w:val="CD3395BA75BC456B8B69F1A1246375788"/>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8">
    <w:name w:val="3A4AEC46E5604A5587A75D9BFCD25D858"/>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8">
    <w:name w:val="FEC190EB791C4751A5FC5A8429762BB18"/>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8">
    <w:name w:val="7EC0E04011A544ECB2FD8BA8AF357F138"/>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8">
    <w:name w:val="5A24EAAAD3DC4C22A875A9865DC635C28"/>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8">
    <w:name w:val="5A1F3BF11F084E9EA53E0B41A05F838E8"/>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5">
    <w:name w:val="508C0D29F6254687959A9989F45D5D8D5"/>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8">
    <w:name w:val="1A9A5DAB91BD4FCC8E670B14F42056EF8"/>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8">
    <w:name w:val="8AF6290B069F4DCF80656E3C0F4CD16A8"/>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8">
    <w:name w:val="E403FA9C647345EB8E678D28E6E019E48"/>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8">
    <w:name w:val="C9FAFA6E3A8E425F8AB10F31744CF39E8"/>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8">
    <w:name w:val="B73B6DAF60494FDF9EC5C043E9F4982D8"/>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8">
    <w:name w:val="8D2A3945B4C548E5B8D170C389E564DA8"/>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8">
    <w:name w:val="6425DEAFD56A492D82D6EEF650C3F4DB8"/>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8">
    <w:name w:val="68EAB57CD5274175BA56398612E8C0048"/>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8">
    <w:name w:val="1E6E4E72371043A48D625D6FDBF0A9638"/>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8">
    <w:name w:val="95BBEAF51CB441BCB3EE7E5CABB6D4588"/>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8">
    <w:name w:val="9763377871074C18B35A6B212E088D808"/>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8">
    <w:name w:val="4C4BD485B4D34444838D82C80A2FBF338"/>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8">
    <w:name w:val="2BDAF33C74434251A327F0BFD1EB54E98"/>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8">
    <w:name w:val="1BC381B8C9ED41A6A0DA37781F04932C8"/>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4">
    <w:name w:val="3AD6A8062D7843DF96494EC3A7F8085A4"/>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4">
    <w:name w:val="6643950E48C24C98889465E92C0A9C294"/>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8">
    <w:name w:val="5F0F90BB971F4CA08104D6CEFD4E05CA8"/>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8">
    <w:name w:val="1D221EF5E9D14CEE9B0880058A9D247B8"/>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8">
    <w:name w:val="818681A266454BDF8A38D31F9909BD2B8"/>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8">
    <w:name w:val="D0192751BA7142848836317EFF2096388"/>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3">
    <w:name w:val="387D9FBCBB5B418CA1AD979AA5D03AAA3"/>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3">
    <w:name w:val="1D207CA7D39B44A7967E05A306D1ABB83"/>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3">
    <w:name w:val="C49C0E9EB8934822AC67C5DCD8C8C6A3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3">
    <w:name w:val="9DFDF80FD44F4CD5BC8277B62B70AFDD3"/>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
    <w:name w:val="FF0B0CA0FC98497E9CC67C0B59FF4CAF"/>
    <w:rsid w:val="00006599"/>
  </w:style>
  <w:style w:type="paragraph" w:customStyle="1" w:styleId="88F380E0AA494181822260F35ABAFD4210">
    <w:name w:val="88F380E0AA494181822260F35ABAFD42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0">
    <w:name w:val="E837F18BCE0C4A54BF1FF440FD994AF9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0">
    <w:name w:val="91C8541A9B994227A353D680CF02856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0">
    <w:name w:val="8A4A94C2F8104B659EAA1AE651D0AA1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0">
    <w:name w:val="BCC09F921BE54B1DAF16E9A0C85E624C10"/>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0">
    <w:name w:val="51AB895B8467423B870E3D669BA2E8F710"/>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0">
    <w:name w:val="0A29C254263F4018A790F7988EABD90010"/>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0">
    <w:name w:val="80E48399FB394F07A10940EA447FA18B10"/>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0">
    <w:name w:val="A39FD8EABA37434282A6BD7AC775F84C10"/>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1">
    <w:name w:val="FF0B0CA0FC98497E9CC67C0B59FF4CAF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0">
    <w:name w:val="DE66441FB40D45C3B84DBCC8C0B914B910"/>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0">
    <w:name w:val="98031EDFA6F44EC3A95261EEEFA611D810"/>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0">
    <w:name w:val="ADD99607C9C34EA4978248DB5B6CBB3110"/>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0">
    <w:name w:val="2356AFE943F74AEDBC2F158BCAEC4C8E10"/>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0">
    <w:name w:val="EE2297AF69334AEDB6A00F9F6ABC382010"/>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0">
    <w:name w:val="D74F0E662751487FA28FCD1E231A900410"/>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0">
    <w:name w:val="009D7B260C674ADFA3643A952EEA060910"/>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0">
    <w:name w:val="DB4691E81DC449F6A25AB6CA7614B5C510"/>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6">
    <w:name w:val="0AC0610B2DD94FD09BB1309337A3BD236"/>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0">
    <w:name w:val="B309BD84C24F4C9E9FBF58A658F5FC7A10"/>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0">
    <w:name w:val="F08981EECAB34898A41E70D53F4531AC10"/>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0">
    <w:name w:val="136BEB0666004E79B616C5992049BA2810"/>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6">
    <w:name w:val="A4131321BB8A4E40BFE807CEA4E8DCCA6"/>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6">
    <w:name w:val="376C39B42C4D4A448846DD5A3764A5026"/>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6">
    <w:name w:val="9F58991ED3774971B2018B1E56C6A28F6"/>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0">
    <w:name w:val="0569B97422CF48208A990A941C0C462810"/>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0">
    <w:name w:val="7747AC3701614DF2B27345B9AED43A0510"/>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0">
    <w:name w:val="9B6D0F423B1E45149D3841EFADA7954110"/>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6">
    <w:name w:val="CDEA2D36EBB044C4B4EEAEBE9511AE246"/>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6">
    <w:name w:val="799FAD8C0DA249469F818CC4EF9A5F2F6"/>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0">
    <w:name w:val="78BF4377772745699244505866E0BEF410"/>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6">
    <w:name w:val="AAA87F0B7C49462AA3D2C830B37AD927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6">
    <w:name w:val="568ADDBED1304F1A89F5E0B6976444F3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0">
    <w:name w:val="4724DF018511480E8D3E110D6C74B08D10"/>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0">
    <w:name w:val="4ECCAED3F26343428FFE9ACFC02E74E810"/>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0">
    <w:name w:val="840962F86C8E49D2991A6B96F4E6026710"/>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5">
    <w:name w:val="14C1EEE9CDB242F3B584B0E29BA7156A5"/>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6">
    <w:name w:val="420E8451C4DD446EBB3E4261E62085376"/>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6">
    <w:name w:val="13806338E66340E0A47719F6352C06496"/>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6">
    <w:name w:val="C8AA38639FB84CCB9EBF1262679164146"/>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0">
    <w:name w:val="EEA2D3C6335442C0AD75427B1B60A0DF10"/>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0">
    <w:name w:val="895241DDEF8647D3A72FD5A2BB05D54E10"/>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6">
    <w:name w:val="C5D96440612D49E5AD9C55A6B9E4E5B36"/>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0">
    <w:name w:val="C310472DE28C4C25962BB362EE3155E610"/>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0">
    <w:name w:val="4B00C1A4328F4DF8BAA2D067DDA920CE10"/>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0">
    <w:name w:val="A6EEB70F4ECC491A84505452C2E708F110"/>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0">
    <w:name w:val="37229F7D6AE64EBA84790C24157153FF10"/>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0">
    <w:name w:val="8A1A9E2E1BB8474D889F968B92E8E9CD10"/>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0">
    <w:name w:val="44FDCF15F74A40BCBCC13E953E65470D10"/>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6">
    <w:name w:val="388952ABFE70468493EDF4267E27129C6"/>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6">
    <w:name w:val="6C9A34BACECE410AB63B920274D7BEAB6"/>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6">
    <w:name w:val="265F2664FF1D4722B39D8DD04DC9BDE96"/>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6">
    <w:name w:val="C8519DD2AA3B4C0C90AB33E5569F4D246"/>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6">
    <w:name w:val="75E92813674147C7BFBC5187F04E37E56"/>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6">
    <w:name w:val="636A34E5ADB04FF69BD27E64369BCFBE6"/>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9">
    <w:name w:val="CF906E7A0AE149E79238F5EE3686FCFF9"/>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9">
    <w:name w:val="1B0D0DB7A48F42AEB6BBE32DCAF2185B9"/>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9">
    <w:name w:val="6E15C9D82AFE4068B30218D8E9A05B289"/>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9">
    <w:name w:val="69C43850E0804251B20C100F7B31EEC99"/>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9">
    <w:name w:val="77FC0A65F7CD4818A6FB431F81465DFC9"/>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9">
    <w:name w:val="53E63DECDB6C4EC7A1D8E38393720E589"/>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9">
    <w:name w:val="6A5309AFEBEB45EB85FFC7768E3B56779"/>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9">
    <w:name w:val="87976626F37541108B46AA7AF07650FA9"/>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9">
    <w:name w:val="26996DFDEB7E491FBC34A3AE99131D9B9"/>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9">
    <w:name w:val="148B723818A04D46AD846A081158F2939"/>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9">
    <w:name w:val="851854B154A14D99B40CF23E4B04888F9"/>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9">
    <w:name w:val="5EF3248CDB2F45E0BD8F9CBB93E6768D9"/>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9">
    <w:name w:val="CD3395BA75BC456B8B69F1A1246375789"/>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9">
    <w:name w:val="3A4AEC46E5604A5587A75D9BFCD25D859"/>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9">
    <w:name w:val="FEC190EB791C4751A5FC5A8429762BB19"/>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9">
    <w:name w:val="7EC0E04011A544ECB2FD8BA8AF357F139"/>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9">
    <w:name w:val="5A24EAAAD3DC4C22A875A9865DC635C29"/>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9">
    <w:name w:val="5A1F3BF11F084E9EA53E0B41A05F838E9"/>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6">
    <w:name w:val="508C0D29F6254687959A9989F45D5D8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9">
    <w:name w:val="1A9A5DAB91BD4FCC8E670B14F42056EF9"/>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9">
    <w:name w:val="8AF6290B069F4DCF80656E3C0F4CD16A9"/>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9">
    <w:name w:val="E403FA9C647345EB8E678D28E6E019E49"/>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9">
    <w:name w:val="C9FAFA6E3A8E425F8AB10F31744CF39E9"/>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9">
    <w:name w:val="B73B6DAF60494FDF9EC5C043E9F4982D9"/>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9">
    <w:name w:val="8D2A3945B4C548E5B8D170C389E564DA9"/>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9">
    <w:name w:val="6425DEAFD56A492D82D6EEF650C3F4DB9"/>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9">
    <w:name w:val="68EAB57CD5274175BA56398612E8C0049"/>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9">
    <w:name w:val="1E6E4E72371043A48D625D6FDBF0A9639"/>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9">
    <w:name w:val="95BBEAF51CB441BCB3EE7E5CABB6D4589"/>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9">
    <w:name w:val="9763377871074C18B35A6B212E088D809"/>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9">
    <w:name w:val="4C4BD485B4D34444838D82C80A2FBF339"/>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9">
    <w:name w:val="2BDAF33C74434251A327F0BFD1EB54E99"/>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9">
    <w:name w:val="1BC381B8C9ED41A6A0DA37781F04932C9"/>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5">
    <w:name w:val="3AD6A8062D7843DF96494EC3A7F8085A5"/>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5">
    <w:name w:val="6643950E48C24C98889465E92C0A9C295"/>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9">
    <w:name w:val="5F0F90BB971F4CA08104D6CEFD4E05CA9"/>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9">
    <w:name w:val="1D221EF5E9D14CEE9B0880058A9D247B9"/>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9">
    <w:name w:val="818681A266454BDF8A38D31F9909BD2B9"/>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9">
    <w:name w:val="D0192751BA7142848836317EFF2096389"/>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4">
    <w:name w:val="387D9FBCBB5B418CA1AD979AA5D03AAA4"/>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4">
    <w:name w:val="1D207CA7D39B44A7967E05A306D1ABB84"/>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4">
    <w:name w:val="C49C0E9EB8934822AC67C5DCD8C8C6A34"/>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4">
    <w:name w:val="9DFDF80FD44F4CD5BC8277B62B70AFDD4"/>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1">
    <w:name w:val="88F380E0AA494181822260F35ABAFD42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1">
    <w:name w:val="E837F18BCE0C4A54BF1FF440FD994AF9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1">
    <w:name w:val="91C8541A9B994227A353D680CF02856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1">
    <w:name w:val="8A4A94C2F8104B659EAA1AE651D0AA1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1">
    <w:name w:val="BCC09F921BE54B1DAF16E9A0C85E624C11"/>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1">
    <w:name w:val="51AB895B8467423B870E3D669BA2E8F711"/>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1">
    <w:name w:val="0A29C254263F4018A790F7988EABD90011"/>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1">
    <w:name w:val="80E48399FB394F07A10940EA447FA18B11"/>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1">
    <w:name w:val="A39FD8EABA37434282A6BD7AC775F84C11"/>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2">
    <w:name w:val="FF0B0CA0FC98497E9CC67C0B59FF4CAF2"/>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1">
    <w:name w:val="DE66441FB40D45C3B84DBCC8C0B914B911"/>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1">
    <w:name w:val="98031EDFA6F44EC3A95261EEEFA611D811"/>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1">
    <w:name w:val="ADD99607C9C34EA4978248DB5B6CBB3111"/>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1">
    <w:name w:val="2356AFE943F74AEDBC2F158BCAEC4C8E11"/>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1">
    <w:name w:val="EE2297AF69334AEDB6A00F9F6ABC382011"/>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1">
    <w:name w:val="D74F0E662751487FA28FCD1E231A900411"/>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1">
    <w:name w:val="009D7B260C674ADFA3643A952EEA060911"/>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1">
    <w:name w:val="DB4691E81DC449F6A25AB6CA7614B5C511"/>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7">
    <w:name w:val="0AC0610B2DD94FD09BB1309337A3BD237"/>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1">
    <w:name w:val="B309BD84C24F4C9E9FBF58A658F5FC7A11"/>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1">
    <w:name w:val="F08981EECAB34898A41E70D53F4531AC11"/>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1">
    <w:name w:val="136BEB0666004E79B616C5992049BA2811"/>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7">
    <w:name w:val="A4131321BB8A4E40BFE807CEA4E8DCCA7"/>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7">
    <w:name w:val="376C39B42C4D4A448846DD5A3764A5027"/>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7">
    <w:name w:val="9F58991ED3774971B2018B1E56C6A28F7"/>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1">
    <w:name w:val="0569B97422CF48208A990A941C0C462811"/>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1">
    <w:name w:val="7747AC3701614DF2B27345B9AED43A0511"/>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1">
    <w:name w:val="9B6D0F423B1E45149D3841EFADA7954111"/>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7">
    <w:name w:val="CDEA2D36EBB044C4B4EEAEBE9511AE247"/>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7">
    <w:name w:val="799FAD8C0DA249469F818CC4EF9A5F2F7"/>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1">
    <w:name w:val="78BF4377772745699244505866E0BEF411"/>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7">
    <w:name w:val="AAA87F0B7C49462AA3D2C830B37AD927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7">
    <w:name w:val="568ADDBED1304F1A89F5E0B6976444F3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1">
    <w:name w:val="4724DF018511480E8D3E110D6C74B08D11"/>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1">
    <w:name w:val="4ECCAED3F26343428FFE9ACFC02E74E811"/>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1">
    <w:name w:val="840962F86C8E49D2991A6B96F4E6026711"/>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6">
    <w:name w:val="14C1EEE9CDB242F3B584B0E29BA7156A6"/>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7">
    <w:name w:val="420E8451C4DD446EBB3E4261E62085377"/>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7">
    <w:name w:val="13806338E66340E0A47719F6352C06497"/>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7">
    <w:name w:val="C8AA38639FB84CCB9EBF1262679164147"/>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1">
    <w:name w:val="EEA2D3C6335442C0AD75427B1B60A0DF11"/>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1">
    <w:name w:val="895241DDEF8647D3A72FD5A2BB05D54E11"/>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7">
    <w:name w:val="C5D96440612D49E5AD9C55A6B9E4E5B37"/>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1">
    <w:name w:val="C310472DE28C4C25962BB362EE3155E611"/>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1">
    <w:name w:val="4B00C1A4328F4DF8BAA2D067DDA920CE11"/>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1">
    <w:name w:val="A6EEB70F4ECC491A84505452C2E708F111"/>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1">
    <w:name w:val="37229F7D6AE64EBA84790C24157153FF11"/>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1">
    <w:name w:val="8A1A9E2E1BB8474D889F968B92E8E9CD11"/>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1">
    <w:name w:val="44FDCF15F74A40BCBCC13E953E65470D11"/>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7">
    <w:name w:val="388952ABFE70468493EDF4267E27129C7"/>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7">
    <w:name w:val="6C9A34BACECE410AB63B920274D7BEAB7"/>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7">
    <w:name w:val="265F2664FF1D4722B39D8DD04DC9BDE97"/>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7">
    <w:name w:val="C8519DD2AA3B4C0C90AB33E5569F4D247"/>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7">
    <w:name w:val="75E92813674147C7BFBC5187F04E37E57"/>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7">
    <w:name w:val="636A34E5ADB04FF69BD27E64369BCFBE7"/>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0">
    <w:name w:val="CF906E7A0AE149E79238F5EE3686FCFF10"/>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0">
    <w:name w:val="1B0D0DB7A48F42AEB6BBE32DCAF2185B10"/>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0">
    <w:name w:val="6E15C9D82AFE4068B30218D8E9A05B2810"/>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0">
    <w:name w:val="69C43850E0804251B20C100F7B31EEC910"/>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0">
    <w:name w:val="77FC0A65F7CD4818A6FB431F81465DFC10"/>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0">
    <w:name w:val="53E63DECDB6C4EC7A1D8E38393720E5810"/>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0">
    <w:name w:val="6A5309AFEBEB45EB85FFC7768E3B567710"/>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0">
    <w:name w:val="87976626F37541108B46AA7AF07650FA10"/>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0">
    <w:name w:val="26996DFDEB7E491FBC34A3AE99131D9B10"/>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0">
    <w:name w:val="148B723818A04D46AD846A081158F29310"/>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0">
    <w:name w:val="851854B154A14D99B40CF23E4B04888F10"/>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0">
    <w:name w:val="5EF3248CDB2F45E0BD8F9CBB93E6768D10"/>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0">
    <w:name w:val="CD3395BA75BC456B8B69F1A12463757810"/>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0">
    <w:name w:val="3A4AEC46E5604A5587A75D9BFCD25D8510"/>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0">
    <w:name w:val="FEC190EB791C4751A5FC5A8429762BB110"/>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0">
    <w:name w:val="7EC0E04011A544ECB2FD8BA8AF357F1310"/>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0">
    <w:name w:val="5A24EAAAD3DC4C22A875A9865DC635C210"/>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0">
    <w:name w:val="5A1F3BF11F084E9EA53E0B41A05F838E10"/>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7">
    <w:name w:val="508C0D29F6254687959A9989F45D5D8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0">
    <w:name w:val="1A9A5DAB91BD4FCC8E670B14F42056EF10"/>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0">
    <w:name w:val="8AF6290B069F4DCF80656E3C0F4CD16A10"/>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0">
    <w:name w:val="E403FA9C647345EB8E678D28E6E019E410"/>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0">
    <w:name w:val="C9FAFA6E3A8E425F8AB10F31744CF39E10"/>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0">
    <w:name w:val="B73B6DAF60494FDF9EC5C043E9F4982D10"/>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0">
    <w:name w:val="8D2A3945B4C548E5B8D170C389E564DA10"/>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0">
    <w:name w:val="6425DEAFD56A492D82D6EEF650C3F4DB10"/>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0">
    <w:name w:val="68EAB57CD5274175BA56398612E8C00410"/>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0">
    <w:name w:val="1E6E4E72371043A48D625D6FDBF0A96310"/>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0">
    <w:name w:val="95BBEAF51CB441BCB3EE7E5CABB6D45810"/>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0">
    <w:name w:val="9763377871074C18B35A6B212E088D8010"/>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0">
    <w:name w:val="4C4BD485B4D34444838D82C80A2FBF3310"/>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0">
    <w:name w:val="2BDAF33C74434251A327F0BFD1EB54E910"/>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0">
    <w:name w:val="1BC381B8C9ED41A6A0DA37781F04932C10"/>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6">
    <w:name w:val="3AD6A8062D7843DF96494EC3A7F8085A6"/>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6">
    <w:name w:val="6643950E48C24C98889465E92C0A9C296"/>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0">
    <w:name w:val="5F0F90BB971F4CA08104D6CEFD4E05CA10"/>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0">
    <w:name w:val="1D221EF5E9D14CEE9B0880058A9D247B10"/>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0">
    <w:name w:val="818681A266454BDF8A38D31F9909BD2B10"/>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0">
    <w:name w:val="D0192751BA7142848836317EFF20963810"/>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5">
    <w:name w:val="387D9FBCBB5B418CA1AD979AA5D03AAA5"/>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5">
    <w:name w:val="1D207CA7D39B44A7967E05A306D1ABB85"/>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5">
    <w:name w:val="C49C0E9EB8934822AC67C5DCD8C8C6A35"/>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5">
    <w:name w:val="9DFDF80FD44F4CD5BC8277B62B70AFDD5"/>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2">
    <w:name w:val="88F380E0AA494181822260F35ABAFD42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2">
    <w:name w:val="E837F18BCE0C4A54BF1FF440FD994AF9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2">
    <w:name w:val="91C8541A9B994227A353D680CF02856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2">
    <w:name w:val="8A4A94C2F8104B659EAA1AE651D0AA1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2">
    <w:name w:val="BCC09F921BE54B1DAF16E9A0C85E624C1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2">
    <w:name w:val="51AB895B8467423B870E3D669BA2E8F712"/>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2">
    <w:name w:val="0A29C254263F4018A790F7988EABD90012"/>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2">
    <w:name w:val="80E48399FB394F07A10940EA447FA18B12"/>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2">
    <w:name w:val="A39FD8EABA37434282A6BD7AC775F84C12"/>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3">
    <w:name w:val="FF0B0CA0FC98497E9CC67C0B59FF4CAF3"/>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2">
    <w:name w:val="DE66441FB40D45C3B84DBCC8C0B914B912"/>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2">
    <w:name w:val="98031EDFA6F44EC3A95261EEEFA611D812"/>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2">
    <w:name w:val="ADD99607C9C34EA4978248DB5B6CBB3112"/>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2">
    <w:name w:val="2356AFE943F74AEDBC2F158BCAEC4C8E12"/>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2">
    <w:name w:val="EE2297AF69334AEDB6A00F9F6ABC382012"/>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2">
    <w:name w:val="D74F0E662751487FA28FCD1E231A900412"/>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2">
    <w:name w:val="009D7B260C674ADFA3643A952EEA060912"/>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2">
    <w:name w:val="DB4691E81DC449F6A25AB6CA7614B5C512"/>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8">
    <w:name w:val="0AC0610B2DD94FD09BB1309337A3BD238"/>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2">
    <w:name w:val="B309BD84C24F4C9E9FBF58A658F5FC7A12"/>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2">
    <w:name w:val="F08981EECAB34898A41E70D53F4531AC12"/>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2">
    <w:name w:val="136BEB0666004E79B616C5992049BA2812"/>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8">
    <w:name w:val="A4131321BB8A4E40BFE807CEA4E8DCCA8"/>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8">
    <w:name w:val="376C39B42C4D4A448846DD5A3764A5028"/>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8">
    <w:name w:val="9F58991ED3774971B2018B1E56C6A28F8"/>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2">
    <w:name w:val="0569B97422CF48208A990A941C0C462812"/>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2">
    <w:name w:val="7747AC3701614DF2B27345B9AED43A0512"/>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2">
    <w:name w:val="9B6D0F423B1E45149D3841EFADA7954112"/>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8">
    <w:name w:val="CDEA2D36EBB044C4B4EEAEBE9511AE248"/>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8">
    <w:name w:val="799FAD8C0DA249469F818CC4EF9A5F2F8"/>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2">
    <w:name w:val="78BF4377772745699244505866E0BEF412"/>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8">
    <w:name w:val="AAA87F0B7C49462AA3D2C830B37AD927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8">
    <w:name w:val="568ADDBED1304F1A89F5E0B6976444F3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2">
    <w:name w:val="4724DF018511480E8D3E110D6C74B08D12"/>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2">
    <w:name w:val="4ECCAED3F26343428FFE9ACFC02E74E812"/>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2">
    <w:name w:val="840962F86C8E49D2991A6B96F4E6026712"/>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7">
    <w:name w:val="14C1EEE9CDB242F3B584B0E29BA7156A7"/>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8">
    <w:name w:val="420E8451C4DD446EBB3E4261E62085378"/>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8">
    <w:name w:val="13806338E66340E0A47719F6352C06498"/>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8">
    <w:name w:val="C8AA38639FB84CCB9EBF1262679164148"/>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2">
    <w:name w:val="EEA2D3C6335442C0AD75427B1B60A0DF12"/>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2">
    <w:name w:val="895241DDEF8647D3A72FD5A2BB05D54E12"/>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8">
    <w:name w:val="C5D96440612D49E5AD9C55A6B9E4E5B38"/>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2">
    <w:name w:val="C310472DE28C4C25962BB362EE3155E612"/>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2">
    <w:name w:val="4B00C1A4328F4DF8BAA2D067DDA920CE12"/>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2">
    <w:name w:val="A6EEB70F4ECC491A84505452C2E708F112"/>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2">
    <w:name w:val="37229F7D6AE64EBA84790C24157153FF12"/>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2">
    <w:name w:val="8A1A9E2E1BB8474D889F968B92E8E9CD12"/>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2">
    <w:name w:val="44FDCF15F74A40BCBCC13E953E65470D12"/>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8">
    <w:name w:val="388952ABFE70468493EDF4267E27129C8"/>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8">
    <w:name w:val="6C9A34BACECE410AB63B920274D7BEAB8"/>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8">
    <w:name w:val="265F2664FF1D4722B39D8DD04DC9BDE98"/>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8">
    <w:name w:val="C8519DD2AA3B4C0C90AB33E5569F4D248"/>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8">
    <w:name w:val="75E92813674147C7BFBC5187F04E37E58"/>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8">
    <w:name w:val="636A34E5ADB04FF69BD27E64369BCFBE8"/>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1">
    <w:name w:val="CF906E7A0AE149E79238F5EE3686FCFF11"/>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1">
    <w:name w:val="1B0D0DB7A48F42AEB6BBE32DCAF2185B11"/>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1">
    <w:name w:val="6E15C9D82AFE4068B30218D8E9A05B2811"/>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1">
    <w:name w:val="69C43850E0804251B20C100F7B31EEC911"/>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1">
    <w:name w:val="77FC0A65F7CD4818A6FB431F81465DFC11"/>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1">
    <w:name w:val="53E63DECDB6C4EC7A1D8E38393720E5811"/>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1">
    <w:name w:val="6A5309AFEBEB45EB85FFC7768E3B567711"/>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1">
    <w:name w:val="87976626F37541108B46AA7AF07650FA11"/>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1">
    <w:name w:val="26996DFDEB7E491FBC34A3AE99131D9B11"/>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1">
    <w:name w:val="148B723818A04D46AD846A081158F29311"/>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1">
    <w:name w:val="851854B154A14D99B40CF23E4B04888F11"/>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1">
    <w:name w:val="5EF3248CDB2F45E0BD8F9CBB93E6768D11"/>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1">
    <w:name w:val="CD3395BA75BC456B8B69F1A12463757811"/>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1">
    <w:name w:val="3A4AEC46E5604A5587A75D9BFCD25D8511"/>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1">
    <w:name w:val="FEC190EB791C4751A5FC5A8429762BB111"/>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1">
    <w:name w:val="7EC0E04011A544ECB2FD8BA8AF357F1311"/>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1">
    <w:name w:val="5A24EAAAD3DC4C22A875A9865DC635C211"/>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1">
    <w:name w:val="5A1F3BF11F084E9EA53E0B41A05F838E11"/>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8">
    <w:name w:val="508C0D29F6254687959A9989F45D5D8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1">
    <w:name w:val="1A9A5DAB91BD4FCC8E670B14F42056EF11"/>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1">
    <w:name w:val="8AF6290B069F4DCF80656E3C0F4CD16A11"/>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1">
    <w:name w:val="E403FA9C647345EB8E678D28E6E019E411"/>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1">
    <w:name w:val="C9FAFA6E3A8E425F8AB10F31744CF39E11"/>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1">
    <w:name w:val="B73B6DAF60494FDF9EC5C043E9F4982D11"/>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1">
    <w:name w:val="8D2A3945B4C548E5B8D170C389E564DA11"/>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1">
    <w:name w:val="6425DEAFD56A492D82D6EEF650C3F4DB11"/>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1">
    <w:name w:val="68EAB57CD5274175BA56398612E8C00411"/>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1">
    <w:name w:val="1E6E4E72371043A48D625D6FDBF0A96311"/>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1">
    <w:name w:val="95BBEAF51CB441BCB3EE7E5CABB6D45811"/>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1">
    <w:name w:val="9763377871074C18B35A6B212E088D8011"/>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1">
    <w:name w:val="4C4BD485B4D34444838D82C80A2FBF3311"/>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1">
    <w:name w:val="2BDAF33C74434251A327F0BFD1EB54E911"/>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1">
    <w:name w:val="1BC381B8C9ED41A6A0DA37781F04932C11"/>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7">
    <w:name w:val="3AD6A8062D7843DF96494EC3A7F8085A7"/>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7">
    <w:name w:val="6643950E48C24C98889465E92C0A9C297"/>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1">
    <w:name w:val="5F0F90BB971F4CA08104D6CEFD4E05CA11"/>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1">
    <w:name w:val="1D221EF5E9D14CEE9B0880058A9D247B11"/>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1">
    <w:name w:val="818681A266454BDF8A38D31F9909BD2B11"/>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1">
    <w:name w:val="D0192751BA7142848836317EFF20963811"/>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6">
    <w:name w:val="387D9FBCBB5B418CA1AD979AA5D03AAA6"/>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6">
    <w:name w:val="1D207CA7D39B44A7967E05A306D1ABB86"/>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6">
    <w:name w:val="C49C0E9EB8934822AC67C5DCD8C8C6A36"/>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6">
    <w:name w:val="9DFDF80FD44F4CD5BC8277B62B70AFDD6"/>
    <w:rsid w:val="00006599"/>
    <w:pPr>
      <w:spacing w:after="100" w:line="240" w:lineRule="auto"/>
    </w:pPr>
    <w:rPr>
      <w:rFonts w:ascii="Times New Roman" w:eastAsiaTheme="minorHAnsi" w:hAnsi="Times New Roman" w:cs="Times New Roman"/>
      <w:sz w:val="24"/>
      <w:szCs w:val="24"/>
    </w:rPr>
  </w:style>
  <w:style w:type="paragraph" w:customStyle="1" w:styleId="040A4E7D8F464711BC19AE52E5F976E4">
    <w:name w:val="040A4E7D8F464711BC19AE52E5F976E4"/>
    <w:rsid w:val="00D00865"/>
  </w:style>
  <w:style w:type="paragraph" w:customStyle="1" w:styleId="88F380E0AA494181822260F35ABAFD4213">
    <w:name w:val="88F380E0AA494181822260F35ABAFD42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3">
    <w:name w:val="E837F18BCE0C4A54BF1FF440FD994AF9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3">
    <w:name w:val="91C8541A9B994227A353D680CF02856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3">
    <w:name w:val="8A4A94C2F8104B659EAA1AE651D0AA1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3">
    <w:name w:val="BCC09F921BE54B1DAF16E9A0C85E624C13"/>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3">
    <w:name w:val="51AB895B8467423B870E3D669BA2E8F713"/>
    <w:rsid w:val="00D00865"/>
    <w:pPr>
      <w:spacing w:after="100" w:line="240" w:lineRule="auto"/>
    </w:pPr>
    <w:rPr>
      <w:rFonts w:ascii="Times New Roman" w:eastAsiaTheme="minorHAnsi" w:hAnsi="Times New Roman" w:cs="Times New Roman"/>
      <w:sz w:val="24"/>
      <w:szCs w:val="24"/>
    </w:rPr>
  </w:style>
  <w:style w:type="paragraph" w:customStyle="1" w:styleId="0A29C254263F4018A790F7988EABD90013">
    <w:name w:val="0A29C254263F4018A790F7988EABD90013"/>
    <w:rsid w:val="00D00865"/>
    <w:pPr>
      <w:spacing w:after="100" w:line="240" w:lineRule="auto"/>
    </w:pPr>
    <w:rPr>
      <w:rFonts w:ascii="Times New Roman" w:eastAsiaTheme="minorHAnsi" w:hAnsi="Times New Roman" w:cs="Times New Roman"/>
      <w:sz w:val="24"/>
      <w:szCs w:val="24"/>
    </w:rPr>
  </w:style>
  <w:style w:type="paragraph" w:customStyle="1" w:styleId="80E48399FB394F07A10940EA447FA18B13">
    <w:name w:val="80E48399FB394F07A10940EA447FA18B13"/>
    <w:rsid w:val="00D00865"/>
    <w:pPr>
      <w:spacing w:after="100" w:line="240" w:lineRule="auto"/>
    </w:pPr>
    <w:rPr>
      <w:rFonts w:ascii="Times New Roman" w:eastAsiaTheme="minorHAnsi" w:hAnsi="Times New Roman" w:cs="Times New Roman"/>
      <w:sz w:val="24"/>
      <w:szCs w:val="24"/>
    </w:rPr>
  </w:style>
  <w:style w:type="paragraph" w:customStyle="1" w:styleId="A39FD8EABA37434282A6BD7AC775F84C13">
    <w:name w:val="A39FD8EABA37434282A6BD7AC775F84C13"/>
    <w:rsid w:val="00D00865"/>
    <w:pPr>
      <w:spacing w:after="100" w:line="240" w:lineRule="auto"/>
    </w:pPr>
    <w:rPr>
      <w:rFonts w:ascii="Times New Roman" w:eastAsiaTheme="minorHAnsi" w:hAnsi="Times New Roman" w:cs="Times New Roman"/>
      <w:sz w:val="24"/>
      <w:szCs w:val="24"/>
    </w:rPr>
  </w:style>
  <w:style w:type="paragraph" w:customStyle="1" w:styleId="FF0B0CA0FC98497E9CC67C0B59FF4CAF4">
    <w:name w:val="FF0B0CA0FC98497E9CC67C0B59FF4CAF4"/>
    <w:rsid w:val="00D00865"/>
    <w:pPr>
      <w:spacing w:after="100" w:line="240" w:lineRule="auto"/>
    </w:pPr>
    <w:rPr>
      <w:rFonts w:ascii="Times New Roman" w:eastAsiaTheme="minorHAnsi" w:hAnsi="Times New Roman" w:cs="Times New Roman"/>
      <w:sz w:val="24"/>
      <w:szCs w:val="24"/>
    </w:rPr>
  </w:style>
  <w:style w:type="paragraph" w:customStyle="1" w:styleId="DE66441FB40D45C3B84DBCC8C0B914B913">
    <w:name w:val="DE66441FB40D45C3B84DBCC8C0B914B913"/>
    <w:rsid w:val="00D00865"/>
    <w:pPr>
      <w:spacing w:after="100" w:line="240" w:lineRule="auto"/>
    </w:pPr>
    <w:rPr>
      <w:rFonts w:ascii="Times New Roman" w:eastAsiaTheme="minorHAnsi" w:hAnsi="Times New Roman" w:cs="Times New Roman"/>
      <w:sz w:val="24"/>
      <w:szCs w:val="24"/>
    </w:rPr>
  </w:style>
  <w:style w:type="paragraph" w:customStyle="1" w:styleId="98031EDFA6F44EC3A95261EEEFA611D813">
    <w:name w:val="98031EDFA6F44EC3A95261EEEFA611D813"/>
    <w:rsid w:val="00D00865"/>
    <w:pPr>
      <w:spacing w:after="100" w:line="240" w:lineRule="auto"/>
    </w:pPr>
    <w:rPr>
      <w:rFonts w:ascii="Times New Roman" w:eastAsiaTheme="minorHAnsi" w:hAnsi="Times New Roman" w:cs="Times New Roman"/>
      <w:sz w:val="24"/>
      <w:szCs w:val="24"/>
    </w:rPr>
  </w:style>
  <w:style w:type="paragraph" w:customStyle="1" w:styleId="ADD99607C9C34EA4978248DB5B6CBB3113">
    <w:name w:val="ADD99607C9C34EA4978248DB5B6CBB3113"/>
    <w:rsid w:val="00D00865"/>
    <w:pPr>
      <w:spacing w:after="100" w:line="240" w:lineRule="auto"/>
    </w:pPr>
    <w:rPr>
      <w:rFonts w:ascii="Times New Roman" w:eastAsiaTheme="minorHAnsi" w:hAnsi="Times New Roman" w:cs="Times New Roman"/>
      <w:sz w:val="24"/>
      <w:szCs w:val="24"/>
    </w:rPr>
  </w:style>
  <w:style w:type="paragraph" w:customStyle="1" w:styleId="2356AFE943F74AEDBC2F158BCAEC4C8E13">
    <w:name w:val="2356AFE943F74AEDBC2F158BCAEC4C8E13"/>
    <w:rsid w:val="00D00865"/>
    <w:pPr>
      <w:spacing w:after="100" w:line="240" w:lineRule="auto"/>
    </w:pPr>
    <w:rPr>
      <w:rFonts w:ascii="Times New Roman" w:eastAsiaTheme="minorHAnsi" w:hAnsi="Times New Roman" w:cs="Times New Roman"/>
      <w:sz w:val="24"/>
      <w:szCs w:val="24"/>
    </w:rPr>
  </w:style>
  <w:style w:type="paragraph" w:customStyle="1" w:styleId="EE2297AF69334AEDB6A00F9F6ABC382013">
    <w:name w:val="EE2297AF69334AEDB6A00F9F6ABC382013"/>
    <w:rsid w:val="00D00865"/>
    <w:pPr>
      <w:spacing w:after="100" w:line="240" w:lineRule="auto"/>
    </w:pPr>
    <w:rPr>
      <w:rFonts w:ascii="Times New Roman" w:eastAsiaTheme="minorHAnsi" w:hAnsi="Times New Roman" w:cs="Times New Roman"/>
      <w:sz w:val="24"/>
      <w:szCs w:val="24"/>
    </w:rPr>
  </w:style>
  <w:style w:type="paragraph" w:customStyle="1" w:styleId="D74F0E662751487FA28FCD1E231A900413">
    <w:name w:val="D74F0E662751487FA28FCD1E231A900413"/>
    <w:rsid w:val="00D00865"/>
    <w:pPr>
      <w:spacing w:after="100" w:line="240" w:lineRule="auto"/>
    </w:pPr>
    <w:rPr>
      <w:rFonts w:ascii="Times New Roman" w:eastAsiaTheme="minorHAnsi" w:hAnsi="Times New Roman" w:cs="Times New Roman"/>
      <w:sz w:val="24"/>
      <w:szCs w:val="24"/>
    </w:rPr>
  </w:style>
  <w:style w:type="paragraph" w:customStyle="1" w:styleId="009D7B260C674ADFA3643A952EEA060913">
    <w:name w:val="009D7B260C674ADFA3643A952EEA060913"/>
    <w:rsid w:val="00D00865"/>
    <w:pPr>
      <w:spacing w:after="100" w:line="240" w:lineRule="auto"/>
    </w:pPr>
    <w:rPr>
      <w:rFonts w:ascii="Times New Roman" w:eastAsiaTheme="minorHAnsi" w:hAnsi="Times New Roman" w:cs="Times New Roman"/>
      <w:sz w:val="24"/>
      <w:szCs w:val="24"/>
    </w:rPr>
  </w:style>
  <w:style w:type="paragraph" w:customStyle="1" w:styleId="DB4691E81DC449F6A25AB6CA7614B5C513">
    <w:name w:val="DB4691E81DC449F6A25AB6CA7614B5C513"/>
    <w:rsid w:val="00D00865"/>
    <w:pPr>
      <w:spacing w:after="100" w:line="240" w:lineRule="auto"/>
    </w:pPr>
    <w:rPr>
      <w:rFonts w:ascii="Times New Roman" w:eastAsiaTheme="minorHAnsi" w:hAnsi="Times New Roman" w:cs="Times New Roman"/>
      <w:sz w:val="24"/>
      <w:szCs w:val="24"/>
    </w:rPr>
  </w:style>
  <w:style w:type="paragraph" w:customStyle="1" w:styleId="040A4E7D8F464711BC19AE52E5F976E41">
    <w:name w:val="040A4E7D8F464711BC19AE52E5F976E41"/>
    <w:rsid w:val="00D00865"/>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3">
    <w:name w:val="B309BD84C24F4C9E9FBF58A658F5FC7A13"/>
    <w:rsid w:val="00D00865"/>
    <w:pPr>
      <w:spacing w:after="100" w:line="240" w:lineRule="auto"/>
    </w:pPr>
    <w:rPr>
      <w:rFonts w:ascii="Times New Roman" w:eastAsiaTheme="minorHAnsi" w:hAnsi="Times New Roman" w:cs="Times New Roman"/>
      <w:sz w:val="24"/>
      <w:szCs w:val="24"/>
    </w:rPr>
  </w:style>
  <w:style w:type="paragraph" w:customStyle="1" w:styleId="F08981EECAB34898A41E70D53F4531AC13">
    <w:name w:val="F08981EECAB34898A41E70D53F4531AC13"/>
    <w:rsid w:val="00D00865"/>
    <w:pPr>
      <w:spacing w:after="100" w:line="240" w:lineRule="auto"/>
    </w:pPr>
    <w:rPr>
      <w:rFonts w:ascii="Times New Roman" w:eastAsiaTheme="minorHAnsi" w:hAnsi="Times New Roman" w:cs="Times New Roman"/>
      <w:sz w:val="24"/>
      <w:szCs w:val="24"/>
    </w:rPr>
  </w:style>
  <w:style w:type="paragraph" w:customStyle="1" w:styleId="136BEB0666004E79B616C5992049BA2813">
    <w:name w:val="136BEB0666004E79B616C5992049BA2813"/>
    <w:rsid w:val="00D00865"/>
    <w:pPr>
      <w:spacing w:after="100" w:line="240" w:lineRule="auto"/>
    </w:pPr>
    <w:rPr>
      <w:rFonts w:ascii="Times New Roman" w:eastAsiaTheme="minorHAnsi" w:hAnsi="Times New Roman" w:cs="Times New Roman"/>
      <w:sz w:val="24"/>
      <w:szCs w:val="24"/>
    </w:rPr>
  </w:style>
  <w:style w:type="paragraph" w:customStyle="1" w:styleId="A4131321BB8A4E40BFE807CEA4E8DCCA9">
    <w:name w:val="A4131321BB8A4E40BFE807CEA4E8DCCA9"/>
    <w:rsid w:val="00D00865"/>
    <w:pPr>
      <w:spacing w:after="100" w:line="240" w:lineRule="auto"/>
    </w:pPr>
    <w:rPr>
      <w:rFonts w:ascii="Times New Roman" w:eastAsiaTheme="minorHAnsi" w:hAnsi="Times New Roman" w:cs="Times New Roman"/>
      <w:sz w:val="24"/>
      <w:szCs w:val="24"/>
    </w:rPr>
  </w:style>
  <w:style w:type="paragraph" w:customStyle="1" w:styleId="376C39B42C4D4A448846DD5A3764A5029">
    <w:name w:val="376C39B42C4D4A448846DD5A3764A5029"/>
    <w:rsid w:val="00D00865"/>
    <w:pPr>
      <w:spacing w:after="100" w:line="240" w:lineRule="auto"/>
    </w:pPr>
    <w:rPr>
      <w:rFonts w:ascii="Times New Roman" w:eastAsiaTheme="minorHAnsi" w:hAnsi="Times New Roman" w:cs="Times New Roman"/>
      <w:sz w:val="24"/>
      <w:szCs w:val="24"/>
    </w:rPr>
  </w:style>
  <w:style w:type="paragraph" w:customStyle="1" w:styleId="9F58991ED3774971B2018B1E56C6A28F9">
    <w:name w:val="9F58991ED3774971B2018B1E56C6A28F9"/>
    <w:rsid w:val="00D00865"/>
    <w:pPr>
      <w:spacing w:after="100" w:line="240" w:lineRule="auto"/>
    </w:pPr>
    <w:rPr>
      <w:rFonts w:ascii="Times New Roman" w:eastAsiaTheme="minorHAnsi" w:hAnsi="Times New Roman" w:cs="Times New Roman"/>
      <w:sz w:val="24"/>
      <w:szCs w:val="24"/>
    </w:rPr>
  </w:style>
  <w:style w:type="paragraph" w:customStyle="1" w:styleId="0569B97422CF48208A990A941C0C462813">
    <w:name w:val="0569B97422CF48208A990A941C0C462813"/>
    <w:rsid w:val="00D00865"/>
    <w:pPr>
      <w:spacing w:after="100" w:line="240" w:lineRule="auto"/>
    </w:pPr>
    <w:rPr>
      <w:rFonts w:ascii="Times New Roman" w:eastAsiaTheme="minorHAnsi" w:hAnsi="Times New Roman" w:cs="Times New Roman"/>
      <w:sz w:val="24"/>
      <w:szCs w:val="24"/>
    </w:rPr>
  </w:style>
  <w:style w:type="paragraph" w:customStyle="1" w:styleId="7747AC3701614DF2B27345B9AED43A0513">
    <w:name w:val="7747AC3701614DF2B27345B9AED43A0513"/>
    <w:rsid w:val="00D00865"/>
    <w:pPr>
      <w:spacing w:after="100" w:line="240" w:lineRule="auto"/>
    </w:pPr>
    <w:rPr>
      <w:rFonts w:ascii="Times New Roman" w:eastAsiaTheme="minorHAnsi" w:hAnsi="Times New Roman" w:cs="Times New Roman"/>
      <w:sz w:val="24"/>
      <w:szCs w:val="24"/>
    </w:rPr>
  </w:style>
  <w:style w:type="paragraph" w:customStyle="1" w:styleId="9B6D0F423B1E45149D3841EFADA7954113">
    <w:name w:val="9B6D0F423B1E45149D3841EFADA7954113"/>
    <w:rsid w:val="00D00865"/>
    <w:pPr>
      <w:spacing w:after="100" w:line="240" w:lineRule="auto"/>
    </w:pPr>
    <w:rPr>
      <w:rFonts w:ascii="Times New Roman" w:eastAsiaTheme="minorHAnsi" w:hAnsi="Times New Roman" w:cs="Times New Roman"/>
      <w:sz w:val="24"/>
      <w:szCs w:val="24"/>
    </w:rPr>
  </w:style>
  <w:style w:type="paragraph" w:customStyle="1" w:styleId="CDEA2D36EBB044C4B4EEAEBE9511AE249">
    <w:name w:val="CDEA2D36EBB044C4B4EEAEBE9511AE249"/>
    <w:rsid w:val="00D00865"/>
    <w:pPr>
      <w:spacing w:after="100" w:line="240" w:lineRule="auto"/>
    </w:pPr>
    <w:rPr>
      <w:rFonts w:ascii="Times New Roman" w:eastAsiaTheme="minorHAnsi" w:hAnsi="Times New Roman" w:cs="Times New Roman"/>
      <w:sz w:val="24"/>
      <w:szCs w:val="24"/>
    </w:rPr>
  </w:style>
  <w:style w:type="paragraph" w:customStyle="1" w:styleId="799FAD8C0DA249469F818CC4EF9A5F2F9">
    <w:name w:val="799FAD8C0DA249469F818CC4EF9A5F2F9"/>
    <w:rsid w:val="00D00865"/>
    <w:pPr>
      <w:spacing w:after="100" w:line="240" w:lineRule="auto"/>
    </w:pPr>
    <w:rPr>
      <w:rFonts w:ascii="Times New Roman" w:eastAsiaTheme="minorHAnsi" w:hAnsi="Times New Roman" w:cs="Times New Roman"/>
      <w:sz w:val="24"/>
      <w:szCs w:val="24"/>
    </w:rPr>
  </w:style>
  <w:style w:type="paragraph" w:customStyle="1" w:styleId="78BF4377772745699244505866E0BEF413">
    <w:name w:val="78BF4377772745699244505866E0BEF413"/>
    <w:rsid w:val="00D00865"/>
    <w:pPr>
      <w:spacing w:after="100" w:line="240" w:lineRule="auto"/>
    </w:pPr>
    <w:rPr>
      <w:rFonts w:ascii="Times New Roman" w:eastAsiaTheme="minorHAnsi" w:hAnsi="Times New Roman" w:cs="Times New Roman"/>
      <w:sz w:val="24"/>
      <w:szCs w:val="24"/>
    </w:rPr>
  </w:style>
  <w:style w:type="paragraph" w:customStyle="1" w:styleId="AAA87F0B7C49462AA3D2C830B37AD9279">
    <w:name w:val="AAA87F0B7C49462AA3D2C830B37AD927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9">
    <w:name w:val="568ADDBED1304F1A89F5E0B6976444F3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3">
    <w:name w:val="4724DF018511480E8D3E110D6C74B08D13"/>
    <w:rsid w:val="00D00865"/>
    <w:pPr>
      <w:spacing w:after="100" w:line="240" w:lineRule="auto"/>
    </w:pPr>
    <w:rPr>
      <w:rFonts w:ascii="Times New Roman" w:eastAsiaTheme="minorHAnsi" w:hAnsi="Times New Roman" w:cs="Times New Roman"/>
      <w:sz w:val="24"/>
      <w:szCs w:val="24"/>
    </w:rPr>
  </w:style>
  <w:style w:type="paragraph" w:customStyle="1" w:styleId="4ECCAED3F26343428FFE9ACFC02E74E813">
    <w:name w:val="4ECCAED3F26343428FFE9ACFC02E74E813"/>
    <w:rsid w:val="00D00865"/>
    <w:pPr>
      <w:spacing w:after="100" w:line="240" w:lineRule="auto"/>
    </w:pPr>
    <w:rPr>
      <w:rFonts w:ascii="Times New Roman" w:eastAsiaTheme="minorHAnsi" w:hAnsi="Times New Roman" w:cs="Times New Roman"/>
      <w:sz w:val="24"/>
      <w:szCs w:val="24"/>
    </w:rPr>
  </w:style>
  <w:style w:type="paragraph" w:customStyle="1" w:styleId="840962F86C8E49D2991A6B96F4E6026713">
    <w:name w:val="840962F86C8E49D2991A6B96F4E6026713"/>
    <w:rsid w:val="00D00865"/>
    <w:pPr>
      <w:spacing w:after="100" w:line="240" w:lineRule="auto"/>
    </w:pPr>
    <w:rPr>
      <w:rFonts w:ascii="Times New Roman" w:eastAsiaTheme="minorHAnsi" w:hAnsi="Times New Roman" w:cs="Times New Roman"/>
      <w:sz w:val="24"/>
      <w:szCs w:val="24"/>
    </w:rPr>
  </w:style>
  <w:style w:type="paragraph" w:customStyle="1" w:styleId="14C1EEE9CDB242F3B584B0E29BA7156A8">
    <w:name w:val="14C1EEE9CDB242F3B584B0E29BA7156A8"/>
    <w:rsid w:val="00D00865"/>
    <w:pPr>
      <w:spacing w:after="100" w:line="240" w:lineRule="auto"/>
    </w:pPr>
    <w:rPr>
      <w:rFonts w:ascii="Times New Roman" w:eastAsiaTheme="minorHAnsi" w:hAnsi="Times New Roman" w:cs="Times New Roman"/>
      <w:sz w:val="24"/>
      <w:szCs w:val="24"/>
    </w:rPr>
  </w:style>
  <w:style w:type="paragraph" w:customStyle="1" w:styleId="420E8451C4DD446EBB3E4261E62085379">
    <w:name w:val="420E8451C4DD446EBB3E4261E62085379"/>
    <w:rsid w:val="00D00865"/>
    <w:pPr>
      <w:spacing w:after="100" w:line="240" w:lineRule="auto"/>
    </w:pPr>
    <w:rPr>
      <w:rFonts w:ascii="Times New Roman" w:eastAsiaTheme="minorHAnsi" w:hAnsi="Times New Roman" w:cs="Times New Roman"/>
      <w:sz w:val="24"/>
      <w:szCs w:val="24"/>
    </w:rPr>
  </w:style>
  <w:style w:type="paragraph" w:customStyle="1" w:styleId="13806338E66340E0A47719F6352C06499">
    <w:name w:val="13806338E66340E0A47719F6352C06499"/>
    <w:rsid w:val="00D00865"/>
    <w:pPr>
      <w:spacing w:after="100" w:line="240" w:lineRule="auto"/>
    </w:pPr>
    <w:rPr>
      <w:rFonts w:ascii="Times New Roman" w:eastAsiaTheme="minorHAnsi" w:hAnsi="Times New Roman" w:cs="Times New Roman"/>
      <w:sz w:val="24"/>
      <w:szCs w:val="24"/>
    </w:rPr>
  </w:style>
  <w:style w:type="paragraph" w:customStyle="1" w:styleId="C8AA38639FB84CCB9EBF1262679164149">
    <w:name w:val="C8AA38639FB84CCB9EBF1262679164149"/>
    <w:rsid w:val="00D00865"/>
    <w:pPr>
      <w:spacing w:after="100" w:line="240" w:lineRule="auto"/>
    </w:pPr>
    <w:rPr>
      <w:rFonts w:ascii="Times New Roman" w:eastAsiaTheme="minorHAnsi" w:hAnsi="Times New Roman" w:cs="Times New Roman"/>
      <w:sz w:val="24"/>
      <w:szCs w:val="24"/>
    </w:rPr>
  </w:style>
  <w:style w:type="paragraph" w:customStyle="1" w:styleId="EEA2D3C6335442C0AD75427B1B60A0DF13">
    <w:name w:val="EEA2D3C6335442C0AD75427B1B60A0DF13"/>
    <w:rsid w:val="00D00865"/>
    <w:pPr>
      <w:spacing w:after="100" w:line="240" w:lineRule="auto"/>
    </w:pPr>
    <w:rPr>
      <w:rFonts w:ascii="Times New Roman" w:eastAsiaTheme="minorHAnsi" w:hAnsi="Times New Roman" w:cs="Times New Roman"/>
      <w:sz w:val="24"/>
      <w:szCs w:val="24"/>
    </w:rPr>
  </w:style>
  <w:style w:type="paragraph" w:customStyle="1" w:styleId="895241DDEF8647D3A72FD5A2BB05D54E13">
    <w:name w:val="895241DDEF8647D3A72FD5A2BB05D54E13"/>
    <w:rsid w:val="00D00865"/>
    <w:pPr>
      <w:spacing w:after="100" w:line="240" w:lineRule="auto"/>
    </w:pPr>
    <w:rPr>
      <w:rFonts w:ascii="Times New Roman" w:eastAsiaTheme="minorHAnsi" w:hAnsi="Times New Roman" w:cs="Times New Roman"/>
      <w:sz w:val="24"/>
      <w:szCs w:val="24"/>
    </w:rPr>
  </w:style>
  <w:style w:type="paragraph" w:customStyle="1" w:styleId="C5D96440612D49E5AD9C55A6B9E4E5B39">
    <w:name w:val="C5D96440612D49E5AD9C55A6B9E4E5B39"/>
    <w:rsid w:val="00D00865"/>
    <w:pPr>
      <w:spacing w:after="100" w:line="240" w:lineRule="auto"/>
    </w:pPr>
    <w:rPr>
      <w:rFonts w:ascii="Times New Roman" w:eastAsiaTheme="minorHAnsi" w:hAnsi="Times New Roman" w:cs="Times New Roman"/>
      <w:sz w:val="24"/>
      <w:szCs w:val="24"/>
    </w:rPr>
  </w:style>
  <w:style w:type="paragraph" w:customStyle="1" w:styleId="C310472DE28C4C25962BB362EE3155E613">
    <w:name w:val="C310472DE28C4C25962BB362EE3155E613"/>
    <w:rsid w:val="00D00865"/>
    <w:pPr>
      <w:spacing w:after="100" w:line="240" w:lineRule="auto"/>
    </w:pPr>
    <w:rPr>
      <w:rFonts w:ascii="Times New Roman" w:eastAsiaTheme="minorHAnsi" w:hAnsi="Times New Roman" w:cs="Times New Roman"/>
      <w:sz w:val="24"/>
      <w:szCs w:val="24"/>
    </w:rPr>
  </w:style>
  <w:style w:type="paragraph" w:customStyle="1" w:styleId="4B00C1A4328F4DF8BAA2D067DDA920CE13">
    <w:name w:val="4B00C1A4328F4DF8BAA2D067DDA920CE13"/>
    <w:rsid w:val="00D00865"/>
    <w:pPr>
      <w:spacing w:after="100" w:line="240" w:lineRule="auto"/>
    </w:pPr>
    <w:rPr>
      <w:rFonts w:ascii="Times New Roman" w:eastAsiaTheme="minorHAnsi" w:hAnsi="Times New Roman" w:cs="Times New Roman"/>
      <w:sz w:val="24"/>
      <w:szCs w:val="24"/>
    </w:rPr>
  </w:style>
  <w:style w:type="paragraph" w:customStyle="1" w:styleId="A6EEB70F4ECC491A84505452C2E708F113">
    <w:name w:val="A6EEB70F4ECC491A84505452C2E708F113"/>
    <w:rsid w:val="00D00865"/>
    <w:pPr>
      <w:spacing w:after="100" w:line="240" w:lineRule="auto"/>
    </w:pPr>
    <w:rPr>
      <w:rFonts w:ascii="Times New Roman" w:eastAsiaTheme="minorHAnsi" w:hAnsi="Times New Roman" w:cs="Times New Roman"/>
      <w:sz w:val="24"/>
      <w:szCs w:val="24"/>
    </w:rPr>
  </w:style>
  <w:style w:type="paragraph" w:customStyle="1" w:styleId="37229F7D6AE64EBA84790C24157153FF13">
    <w:name w:val="37229F7D6AE64EBA84790C24157153FF13"/>
    <w:rsid w:val="00D00865"/>
    <w:pPr>
      <w:spacing w:after="100" w:line="240" w:lineRule="auto"/>
    </w:pPr>
    <w:rPr>
      <w:rFonts w:ascii="Times New Roman" w:eastAsiaTheme="minorHAnsi" w:hAnsi="Times New Roman" w:cs="Times New Roman"/>
      <w:sz w:val="24"/>
      <w:szCs w:val="24"/>
    </w:rPr>
  </w:style>
  <w:style w:type="paragraph" w:customStyle="1" w:styleId="8A1A9E2E1BB8474D889F968B92E8E9CD13">
    <w:name w:val="8A1A9E2E1BB8474D889F968B92E8E9CD13"/>
    <w:rsid w:val="00D00865"/>
    <w:pPr>
      <w:spacing w:after="100" w:line="240" w:lineRule="auto"/>
    </w:pPr>
    <w:rPr>
      <w:rFonts w:ascii="Times New Roman" w:eastAsiaTheme="minorHAnsi" w:hAnsi="Times New Roman" w:cs="Times New Roman"/>
      <w:sz w:val="24"/>
      <w:szCs w:val="24"/>
    </w:rPr>
  </w:style>
  <w:style w:type="paragraph" w:customStyle="1" w:styleId="44FDCF15F74A40BCBCC13E953E65470D13">
    <w:name w:val="44FDCF15F74A40BCBCC13E953E65470D13"/>
    <w:rsid w:val="00D00865"/>
    <w:pPr>
      <w:spacing w:after="100" w:line="240" w:lineRule="auto"/>
    </w:pPr>
    <w:rPr>
      <w:rFonts w:ascii="Times New Roman" w:eastAsiaTheme="minorHAnsi" w:hAnsi="Times New Roman" w:cs="Times New Roman"/>
      <w:sz w:val="24"/>
      <w:szCs w:val="24"/>
    </w:rPr>
  </w:style>
  <w:style w:type="paragraph" w:customStyle="1" w:styleId="388952ABFE70468493EDF4267E27129C9">
    <w:name w:val="388952ABFE70468493EDF4267E27129C9"/>
    <w:rsid w:val="00D00865"/>
    <w:pPr>
      <w:spacing w:after="100" w:line="240" w:lineRule="auto"/>
    </w:pPr>
    <w:rPr>
      <w:rFonts w:ascii="Times New Roman" w:eastAsiaTheme="minorHAnsi" w:hAnsi="Times New Roman" w:cs="Times New Roman"/>
      <w:sz w:val="24"/>
      <w:szCs w:val="24"/>
    </w:rPr>
  </w:style>
  <w:style w:type="paragraph" w:customStyle="1" w:styleId="6C9A34BACECE410AB63B920274D7BEAB9">
    <w:name w:val="6C9A34BACECE410AB63B920274D7BEAB9"/>
    <w:rsid w:val="00D00865"/>
    <w:pPr>
      <w:spacing w:after="100" w:line="240" w:lineRule="auto"/>
    </w:pPr>
    <w:rPr>
      <w:rFonts w:ascii="Times New Roman" w:eastAsiaTheme="minorHAnsi" w:hAnsi="Times New Roman" w:cs="Times New Roman"/>
      <w:sz w:val="24"/>
      <w:szCs w:val="24"/>
    </w:rPr>
  </w:style>
  <w:style w:type="paragraph" w:customStyle="1" w:styleId="265F2664FF1D4722B39D8DD04DC9BDE99">
    <w:name w:val="265F2664FF1D4722B39D8DD04DC9BDE99"/>
    <w:rsid w:val="00D00865"/>
    <w:pPr>
      <w:spacing w:after="100" w:line="240" w:lineRule="auto"/>
    </w:pPr>
    <w:rPr>
      <w:rFonts w:ascii="Times New Roman" w:eastAsiaTheme="minorHAnsi" w:hAnsi="Times New Roman" w:cs="Times New Roman"/>
      <w:sz w:val="24"/>
      <w:szCs w:val="24"/>
    </w:rPr>
  </w:style>
  <w:style w:type="paragraph" w:customStyle="1" w:styleId="C8519DD2AA3B4C0C90AB33E5569F4D249">
    <w:name w:val="C8519DD2AA3B4C0C90AB33E5569F4D249"/>
    <w:rsid w:val="00D00865"/>
    <w:pPr>
      <w:spacing w:after="100" w:line="240" w:lineRule="auto"/>
    </w:pPr>
    <w:rPr>
      <w:rFonts w:ascii="Times New Roman" w:eastAsiaTheme="minorHAnsi" w:hAnsi="Times New Roman" w:cs="Times New Roman"/>
      <w:sz w:val="24"/>
      <w:szCs w:val="24"/>
    </w:rPr>
  </w:style>
  <w:style w:type="paragraph" w:customStyle="1" w:styleId="75E92813674147C7BFBC5187F04E37E59">
    <w:name w:val="75E92813674147C7BFBC5187F04E37E59"/>
    <w:rsid w:val="00D00865"/>
    <w:pPr>
      <w:spacing w:after="100" w:line="240" w:lineRule="auto"/>
    </w:pPr>
    <w:rPr>
      <w:rFonts w:ascii="Times New Roman" w:eastAsiaTheme="minorHAnsi" w:hAnsi="Times New Roman" w:cs="Times New Roman"/>
      <w:sz w:val="24"/>
      <w:szCs w:val="24"/>
    </w:rPr>
  </w:style>
  <w:style w:type="paragraph" w:customStyle="1" w:styleId="636A34E5ADB04FF69BD27E64369BCFBE9">
    <w:name w:val="636A34E5ADB04FF69BD27E64369BCFBE9"/>
    <w:rsid w:val="00D00865"/>
    <w:pPr>
      <w:spacing w:after="100" w:line="240" w:lineRule="auto"/>
    </w:pPr>
    <w:rPr>
      <w:rFonts w:ascii="Times New Roman" w:eastAsiaTheme="minorHAnsi" w:hAnsi="Times New Roman" w:cs="Times New Roman"/>
      <w:sz w:val="24"/>
      <w:szCs w:val="24"/>
    </w:rPr>
  </w:style>
  <w:style w:type="paragraph" w:customStyle="1" w:styleId="CF906E7A0AE149E79238F5EE3686FCFF12">
    <w:name w:val="CF906E7A0AE149E79238F5EE3686FCFF12"/>
    <w:rsid w:val="00D00865"/>
    <w:pPr>
      <w:spacing w:after="100" w:line="240" w:lineRule="auto"/>
    </w:pPr>
    <w:rPr>
      <w:rFonts w:ascii="Times New Roman" w:eastAsiaTheme="minorHAnsi" w:hAnsi="Times New Roman" w:cs="Times New Roman"/>
      <w:sz w:val="24"/>
      <w:szCs w:val="24"/>
    </w:rPr>
  </w:style>
  <w:style w:type="paragraph" w:customStyle="1" w:styleId="1B0D0DB7A48F42AEB6BBE32DCAF2185B12">
    <w:name w:val="1B0D0DB7A48F42AEB6BBE32DCAF2185B12"/>
    <w:rsid w:val="00D00865"/>
    <w:pPr>
      <w:spacing w:after="100" w:line="240" w:lineRule="auto"/>
    </w:pPr>
    <w:rPr>
      <w:rFonts w:ascii="Times New Roman" w:eastAsiaTheme="minorHAnsi" w:hAnsi="Times New Roman" w:cs="Times New Roman"/>
      <w:sz w:val="24"/>
      <w:szCs w:val="24"/>
    </w:rPr>
  </w:style>
  <w:style w:type="paragraph" w:customStyle="1" w:styleId="6E15C9D82AFE4068B30218D8E9A05B2812">
    <w:name w:val="6E15C9D82AFE4068B30218D8E9A05B2812"/>
    <w:rsid w:val="00D00865"/>
    <w:pPr>
      <w:spacing w:after="100" w:line="240" w:lineRule="auto"/>
    </w:pPr>
    <w:rPr>
      <w:rFonts w:ascii="Times New Roman" w:eastAsiaTheme="minorHAnsi" w:hAnsi="Times New Roman" w:cs="Times New Roman"/>
      <w:sz w:val="24"/>
      <w:szCs w:val="24"/>
    </w:rPr>
  </w:style>
  <w:style w:type="paragraph" w:customStyle="1" w:styleId="69C43850E0804251B20C100F7B31EEC912">
    <w:name w:val="69C43850E0804251B20C100F7B31EEC912"/>
    <w:rsid w:val="00D00865"/>
    <w:pPr>
      <w:spacing w:after="100" w:line="240" w:lineRule="auto"/>
    </w:pPr>
    <w:rPr>
      <w:rFonts w:ascii="Times New Roman" w:eastAsiaTheme="minorHAnsi" w:hAnsi="Times New Roman" w:cs="Times New Roman"/>
      <w:sz w:val="24"/>
      <w:szCs w:val="24"/>
    </w:rPr>
  </w:style>
  <w:style w:type="paragraph" w:customStyle="1" w:styleId="77FC0A65F7CD4818A6FB431F81465DFC12">
    <w:name w:val="77FC0A65F7CD4818A6FB431F81465DFC12"/>
    <w:rsid w:val="00D00865"/>
    <w:pPr>
      <w:spacing w:after="100" w:line="240" w:lineRule="auto"/>
    </w:pPr>
    <w:rPr>
      <w:rFonts w:ascii="Times New Roman" w:eastAsiaTheme="minorHAnsi" w:hAnsi="Times New Roman" w:cs="Times New Roman"/>
      <w:sz w:val="24"/>
      <w:szCs w:val="24"/>
    </w:rPr>
  </w:style>
  <w:style w:type="paragraph" w:customStyle="1" w:styleId="53E63DECDB6C4EC7A1D8E38393720E5812">
    <w:name w:val="53E63DECDB6C4EC7A1D8E38393720E5812"/>
    <w:rsid w:val="00D00865"/>
    <w:pPr>
      <w:spacing w:after="100" w:line="240" w:lineRule="auto"/>
    </w:pPr>
    <w:rPr>
      <w:rFonts w:ascii="Times New Roman" w:eastAsiaTheme="minorHAnsi" w:hAnsi="Times New Roman" w:cs="Times New Roman"/>
      <w:sz w:val="24"/>
      <w:szCs w:val="24"/>
    </w:rPr>
  </w:style>
  <w:style w:type="paragraph" w:customStyle="1" w:styleId="6A5309AFEBEB45EB85FFC7768E3B567712">
    <w:name w:val="6A5309AFEBEB45EB85FFC7768E3B567712"/>
    <w:rsid w:val="00D00865"/>
    <w:pPr>
      <w:spacing w:after="100" w:line="240" w:lineRule="auto"/>
    </w:pPr>
    <w:rPr>
      <w:rFonts w:ascii="Times New Roman" w:eastAsiaTheme="minorHAnsi" w:hAnsi="Times New Roman" w:cs="Times New Roman"/>
      <w:sz w:val="24"/>
      <w:szCs w:val="24"/>
    </w:rPr>
  </w:style>
  <w:style w:type="paragraph" w:customStyle="1" w:styleId="87976626F37541108B46AA7AF07650FA12">
    <w:name w:val="87976626F37541108B46AA7AF07650FA12"/>
    <w:rsid w:val="00D00865"/>
    <w:pPr>
      <w:spacing w:after="100" w:line="240" w:lineRule="auto"/>
    </w:pPr>
    <w:rPr>
      <w:rFonts w:ascii="Times New Roman" w:eastAsiaTheme="minorHAnsi" w:hAnsi="Times New Roman" w:cs="Times New Roman"/>
      <w:sz w:val="24"/>
      <w:szCs w:val="24"/>
    </w:rPr>
  </w:style>
  <w:style w:type="paragraph" w:customStyle="1" w:styleId="26996DFDEB7E491FBC34A3AE99131D9B12">
    <w:name w:val="26996DFDEB7E491FBC34A3AE99131D9B12"/>
    <w:rsid w:val="00D00865"/>
    <w:pPr>
      <w:spacing w:after="100" w:line="240" w:lineRule="auto"/>
    </w:pPr>
    <w:rPr>
      <w:rFonts w:ascii="Times New Roman" w:eastAsiaTheme="minorHAnsi" w:hAnsi="Times New Roman" w:cs="Times New Roman"/>
      <w:sz w:val="24"/>
      <w:szCs w:val="24"/>
    </w:rPr>
  </w:style>
  <w:style w:type="paragraph" w:customStyle="1" w:styleId="148B723818A04D46AD846A081158F29312">
    <w:name w:val="148B723818A04D46AD846A081158F29312"/>
    <w:rsid w:val="00D00865"/>
    <w:pPr>
      <w:spacing w:after="100" w:line="240" w:lineRule="auto"/>
    </w:pPr>
    <w:rPr>
      <w:rFonts w:ascii="Times New Roman" w:eastAsiaTheme="minorHAnsi" w:hAnsi="Times New Roman" w:cs="Times New Roman"/>
      <w:sz w:val="24"/>
      <w:szCs w:val="24"/>
    </w:rPr>
  </w:style>
  <w:style w:type="paragraph" w:customStyle="1" w:styleId="851854B154A14D99B40CF23E4B04888F12">
    <w:name w:val="851854B154A14D99B40CF23E4B04888F12"/>
    <w:rsid w:val="00D00865"/>
    <w:pPr>
      <w:spacing w:after="100" w:line="240" w:lineRule="auto"/>
    </w:pPr>
    <w:rPr>
      <w:rFonts w:ascii="Times New Roman" w:eastAsiaTheme="minorHAnsi" w:hAnsi="Times New Roman" w:cs="Times New Roman"/>
      <w:sz w:val="24"/>
      <w:szCs w:val="24"/>
    </w:rPr>
  </w:style>
  <w:style w:type="paragraph" w:customStyle="1" w:styleId="5EF3248CDB2F45E0BD8F9CBB93E6768D12">
    <w:name w:val="5EF3248CDB2F45E0BD8F9CBB93E6768D12"/>
    <w:rsid w:val="00D00865"/>
    <w:pPr>
      <w:spacing w:after="100" w:line="240" w:lineRule="auto"/>
    </w:pPr>
    <w:rPr>
      <w:rFonts w:ascii="Times New Roman" w:eastAsiaTheme="minorHAnsi" w:hAnsi="Times New Roman" w:cs="Times New Roman"/>
      <w:sz w:val="24"/>
      <w:szCs w:val="24"/>
    </w:rPr>
  </w:style>
  <w:style w:type="paragraph" w:customStyle="1" w:styleId="CD3395BA75BC456B8B69F1A12463757812">
    <w:name w:val="CD3395BA75BC456B8B69F1A12463757812"/>
    <w:rsid w:val="00D00865"/>
    <w:pPr>
      <w:spacing w:after="100" w:line="240" w:lineRule="auto"/>
    </w:pPr>
    <w:rPr>
      <w:rFonts w:ascii="Times New Roman" w:eastAsiaTheme="minorHAnsi" w:hAnsi="Times New Roman" w:cs="Times New Roman"/>
      <w:sz w:val="24"/>
      <w:szCs w:val="24"/>
    </w:rPr>
  </w:style>
  <w:style w:type="paragraph" w:customStyle="1" w:styleId="3A4AEC46E5604A5587A75D9BFCD25D8512">
    <w:name w:val="3A4AEC46E5604A5587A75D9BFCD25D8512"/>
    <w:rsid w:val="00D00865"/>
    <w:pPr>
      <w:spacing w:after="100" w:line="240" w:lineRule="auto"/>
    </w:pPr>
    <w:rPr>
      <w:rFonts w:ascii="Times New Roman" w:eastAsiaTheme="minorHAnsi" w:hAnsi="Times New Roman" w:cs="Times New Roman"/>
      <w:sz w:val="24"/>
      <w:szCs w:val="24"/>
    </w:rPr>
  </w:style>
  <w:style w:type="paragraph" w:customStyle="1" w:styleId="FEC190EB791C4751A5FC5A8429762BB112">
    <w:name w:val="FEC190EB791C4751A5FC5A8429762BB112"/>
    <w:rsid w:val="00D00865"/>
    <w:pPr>
      <w:spacing w:after="100" w:line="240" w:lineRule="auto"/>
    </w:pPr>
    <w:rPr>
      <w:rFonts w:ascii="Times New Roman" w:eastAsiaTheme="minorHAnsi" w:hAnsi="Times New Roman" w:cs="Times New Roman"/>
      <w:sz w:val="24"/>
      <w:szCs w:val="24"/>
    </w:rPr>
  </w:style>
  <w:style w:type="paragraph" w:customStyle="1" w:styleId="7EC0E04011A544ECB2FD8BA8AF357F1312">
    <w:name w:val="7EC0E04011A544ECB2FD8BA8AF357F1312"/>
    <w:rsid w:val="00D00865"/>
    <w:pPr>
      <w:spacing w:after="100" w:line="240" w:lineRule="auto"/>
    </w:pPr>
    <w:rPr>
      <w:rFonts w:ascii="Times New Roman" w:eastAsiaTheme="minorHAnsi" w:hAnsi="Times New Roman" w:cs="Times New Roman"/>
      <w:sz w:val="24"/>
      <w:szCs w:val="24"/>
    </w:rPr>
  </w:style>
  <w:style w:type="paragraph" w:customStyle="1" w:styleId="5A24EAAAD3DC4C22A875A9865DC635C212">
    <w:name w:val="5A24EAAAD3DC4C22A875A9865DC635C212"/>
    <w:rsid w:val="00D00865"/>
    <w:pPr>
      <w:spacing w:after="100" w:line="240" w:lineRule="auto"/>
    </w:pPr>
    <w:rPr>
      <w:rFonts w:ascii="Times New Roman" w:eastAsiaTheme="minorHAnsi" w:hAnsi="Times New Roman" w:cs="Times New Roman"/>
      <w:sz w:val="24"/>
      <w:szCs w:val="24"/>
    </w:rPr>
  </w:style>
  <w:style w:type="paragraph" w:customStyle="1" w:styleId="5A1F3BF11F084E9EA53E0B41A05F838E12">
    <w:name w:val="5A1F3BF11F084E9EA53E0B41A05F838E12"/>
    <w:rsid w:val="00D00865"/>
    <w:pPr>
      <w:spacing w:after="100" w:line="240" w:lineRule="auto"/>
    </w:pPr>
    <w:rPr>
      <w:rFonts w:ascii="Times New Roman" w:eastAsiaTheme="minorHAnsi" w:hAnsi="Times New Roman" w:cs="Times New Roman"/>
      <w:sz w:val="24"/>
      <w:szCs w:val="24"/>
    </w:rPr>
  </w:style>
  <w:style w:type="paragraph" w:customStyle="1" w:styleId="508C0D29F6254687959A9989F45D5D8D9">
    <w:name w:val="508C0D29F6254687959A9989F45D5D8D9"/>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2">
    <w:name w:val="1A9A5DAB91BD4FCC8E670B14F42056EF12"/>
    <w:rsid w:val="00D00865"/>
    <w:pPr>
      <w:spacing w:after="100" w:line="240" w:lineRule="auto"/>
    </w:pPr>
    <w:rPr>
      <w:rFonts w:ascii="Times New Roman" w:eastAsiaTheme="minorHAnsi" w:hAnsi="Times New Roman" w:cs="Times New Roman"/>
      <w:sz w:val="24"/>
      <w:szCs w:val="24"/>
    </w:rPr>
  </w:style>
  <w:style w:type="paragraph" w:customStyle="1" w:styleId="8AF6290B069F4DCF80656E3C0F4CD16A12">
    <w:name w:val="8AF6290B069F4DCF80656E3C0F4CD16A12"/>
    <w:rsid w:val="00D00865"/>
    <w:pPr>
      <w:spacing w:after="100" w:line="240" w:lineRule="auto"/>
    </w:pPr>
    <w:rPr>
      <w:rFonts w:ascii="Times New Roman" w:eastAsiaTheme="minorHAnsi" w:hAnsi="Times New Roman" w:cs="Times New Roman"/>
      <w:sz w:val="24"/>
      <w:szCs w:val="24"/>
    </w:rPr>
  </w:style>
  <w:style w:type="paragraph" w:customStyle="1" w:styleId="E403FA9C647345EB8E678D28E6E019E412">
    <w:name w:val="E403FA9C647345EB8E678D28E6E019E412"/>
    <w:rsid w:val="00D00865"/>
    <w:pPr>
      <w:spacing w:after="100" w:line="240" w:lineRule="auto"/>
    </w:pPr>
    <w:rPr>
      <w:rFonts w:ascii="Times New Roman" w:eastAsiaTheme="minorHAnsi" w:hAnsi="Times New Roman" w:cs="Times New Roman"/>
      <w:sz w:val="24"/>
      <w:szCs w:val="24"/>
    </w:rPr>
  </w:style>
  <w:style w:type="paragraph" w:customStyle="1" w:styleId="C9FAFA6E3A8E425F8AB10F31744CF39E12">
    <w:name w:val="C9FAFA6E3A8E425F8AB10F31744CF39E12"/>
    <w:rsid w:val="00D00865"/>
    <w:pPr>
      <w:spacing w:after="100" w:line="240" w:lineRule="auto"/>
    </w:pPr>
    <w:rPr>
      <w:rFonts w:ascii="Times New Roman" w:eastAsiaTheme="minorHAnsi" w:hAnsi="Times New Roman" w:cs="Times New Roman"/>
      <w:sz w:val="24"/>
      <w:szCs w:val="24"/>
    </w:rPr>
  </w:style>
  <w:style w:type="paragraph" w:customStyle="1" w:styleId="B73B6DAF60494FDF9EC5C043E9F4982D12">
    <w:name w:val="B73B6DAF60494FDF9EC5C043E9F4982D12"/>
    <w:rsid w:val="00D00865"/>
    <w:pPr>
      <w:spacing w:after="100" w:line="240" w:lineRule="auto"/>
    </w:pPr>
    <w:rPr>
      <w:rFonts w:ascii="Times New Roman" w:eastAsiaTheme="minorHAnsi" w:hAnsi="Times New Roman" w:cs="Times New Roman"/>
      <w:sz w:val="24"/>
      <w:szCs w:val="24"/>
    </w:rPr>
  </w:style>
  <w:style w:type="paragraph" w:customStyle="1" w:styleId="8D2A3945B4C548E5B8D170C389E564DA12">
    <w:name w:val="8D2A3945B4C548E5B8D170C389E564DA12"/>
    <w:rsid w:val="00D00865"/>
    <w:pPr>
      <w:spacing w:after="100" w:line="240" w:lineRule="auto"/>
    </w:pPr>
    <w:rPr>
      <w:rFonts w:ascii="Times New Roman" w:eastAsiaTheme="minorHAnsi" w:hAnsi="Times New Roman" w:cs="Times New Roman"/>
      <w:sz w:val="24"/>
      <w:szCs w:val="24"/>
    </w:rPr>
  </w:style>
  <w:style w:type="paragraph" w:customStyle="1" w:styleId="6425DEAFD56A492D82D6EEF650C3F4DB12">
    <w:name w:val="6425DEAFD56A492D82D6EEF650C3F4DB12"/>
    <w:rsid w:val="00D00865"/>
    <w:pPr>
      <w:spacing w:after="100" w:line="240" w:lineRule="auto"/>
    </w:pPr>
    <w:rPr>
      <w:rFonts w:ascii="Times New Roman" w:eastAsiaTheme="minorHAnsi" w:hAnsi="Times New Roman" w:cs="Times New Roman"/>
      <w:sz w:val="24"/>
      <w:szCs w:val="24"/>
    </w:rPr>
  </w:style>
  <w:style w:type="paragraph" w:customStyle="1" w:styleId="68EAB57CD5274175BA56398612E8C00412">
    <w:name w:val="68EAB57CD5274175BA56398612E8C00412"/>
    <w:rsid w:val="00D00865"/>
    <w:pPr>
      <w:spacing w:after="100" w:line="240" w:lineRule="auto"/>
    </w:pPr>
    <w:rPr>
      <w:rFonts w:ascii="Times New Roman" w:eastAsiaTheme="minorHAnsi" w:hAnsi="Times New Roman" w:cs="Times New Roman"/>
      <w:sz w:val="24"/>
      <w:szCs w:val="24"/>
    </w:rPr>
  </w:style>
  <w:style w:type="paragraph" w:customStyle="1" w:styleId="1E6E4E72371043A48D625D6FDBF0A96312">
    <w:name w:val="1E6E4E72371043A48D625D6FDBF0A96312"/>
    <w:rsid w:val="00D00865"/>
    <w:pPr>
      <w:spacing w:after="100" w:line="240" w:lineRule="auto"/>
    </w:pPr>
    <w:rPr>
      <w:rFonts w:ascii="Times New Roman" w:eastAsiaTheme="minorHAnsi" w:hAnsi="Times New Roman" w:cs="Times New Roman"/>
      <w:sz w:val="24"/>
      <w:szCs w:val="24"/>
    </w:rPr>
  </w:style>
  <w:style w:type="paragraph" w:customStyle="1" w:styleId="95BBEAF51CB441BCB3EE7E5CABB6D45812">
    <w:name w:val="95BBEAF51CB441BCB3EE7E5CABB6D45812"/>
    <w:rsid w:val="00D00865"/>
    <w:pPr>
      <w:spacing w:after="100" w:line="240" w:lineRule="auto"/>
    </w:pPr>
    <w:rPr>
      <w:rFonts w:ascii="Times New Roman" w:eastAsiaTheme="minorHAnsi" w:hAnsi="Times New Roman" w:cs="Times New Roman"/>
      <w:sz w:val="24"/>
      <w:szCs w:val="24"/>
    </w:rPr>
  </w:style>
  <w:style w:type="paragraph" w:customStyle="1" w:styleId="9763377871074C18B35A6B212E088D8012">
    <w:name w:val="9763377871074C18B35A6B212E088D8012"/>
    <w:rsid w:val="00D00865"/>
    <w:pPr>
      <w:spacing w:after="100" w:line="240" w:lineRule="auto"/>
    </w:pPr>
    <w:rPr>
      <w:rFonts w:ascii="Times New Roman" w:eastAsiaTheme="minorHAnsi" w:hAnsi="Times New Roman" w:cs="Times New Roman"/>
      <w:sz w:val="24"/>
      <w:szCs w:val="24"/>
    </w:rPr>
  </w:style>
  <w:style w:type="paragraph" w:customStyle="1" w:styleId="4C4BD485B4D34444838D82C80A2FBF3312">
    <w:name w:val="4C4BD485B4D34444838D82C80A2FBF3312"/>
    <w:rsid w:val="00D00865"/>
    <w:pPr>
      <w:spacing w:after="100" w:line="240" w:lineRule="auto"/>
    </w:pPr>
    <w:rPr>
      <w:rFonts w:ascii="Times New Roman" w:eastAsiaTheme="minorHAnsi" w:hAnsi="Times New Roman" w:cs="Times New Roman"/>
      <w:sz w:val="24"/>
      <w:szCs w:val="24"/>
    </w:rPr>
  </w:style>
  <w:style w:type="paragraph" w:customStyle="1" w:styleId="2BDAF33C74434251A327F0BFD1EB54E912">
    <w:name w:val="2BDAF33C74434251A327F0BFD1EB54E912"/>
    <w:rsid w:val="00D00865"/>
    <w:pPr>
      <w:spacing w:after="100" w:line="240" w:lineRule="auto"/>
    </w:pPr>
    <w:rPr>
      <w:rFonts w:ascii="Times New Roman" w:eastAsiaTheme="minorHAnsi" w:hAnsi="Times New Roman" w:cs="Times New Roman"/>
      <w:sz w:val="24"/>
      <w:szCs w:val="24"/>
    </w:rPr>
  </w:style>
  <w:style w:type="paragraph" w:customStyle="1" w:styleId="1BC381B8C9ED41A6A0DA37781F04932C12">
    <w:name w:val="1BC381B8C9ED41A6A0DA37781F04932C12"/>
    <w:rsid w:val="00D00865"/>
    <w:pPr>
      <w:spacing w:after="100" w:line="240" w:lineRule="auto"/>
    </w:pPr>
    <w:rPr>
      <w:rFonts w:ascii="Times New Roman" w:eastAsiaTheme="minorHAnsi" w:hAnsi="Times New Roman" w:cs="Times New Roman"/>
      <w:sz w:val="24"/>
      <w:szCs w:val="24"/>
    </w:rPr>
  </w:style>
  <w:style w:type="paragraph" w:customStyle="1" w:styleId="3AD6A8062D7843DF96494EC3A7F8085A8">
    <w:name w:val="3AD6A8062D7843DF96494EC3A7F8085A8"/>
    <w:rsid w:val="00D00865"/>
    <w:pPr>
      <w:spacing w:after="100" w:line="240" w:lineRule="auto"/>
    </w:pPr>
    <w:rPr>
      <w:rFonts w:ascii="Times New Roman" w:eastAsiaTheme="minorHAnsi" w:hAnsi="Times New Roman" w:cs="Times New Roman"/>
      <w:sz w:val="24"/>
      <w:szCs w:val="24"/>
    </w:rPr>
  </w:style>
  <w:style w:type="paragraph" w:customStyle="1" w:styleId="6643950E48C24C98889465E92C0A9C298">
    <w:name w:val="6643950E48C24C98889465E92C0A9C298"/>
    <w:rsid w:val="00D00865"/>
    <w:pPr>
      <w:spacing w:after="100" w:line="240" w:lineRule="auto"/>
    </w:pPr>
    <w:rPr>
      <w:rFonts w:ascii="Times New Roman" w:eastAsiaTheme="minorHAnsi" w:hAnsi="Times New Roman" w:cs="Times New Roman"/>
      <w:sz w:val="24"/>
      <w:szCs w:val="24"/>
    </w:rPr>
  </w:style>
  <w:style w:type="paragraph" w:customStyle="1" w:styleId="5F0F90BB971F4CA08104D6CEFD4E05CA12">
    <w:name w:val="5F0F90BB971F4CA08104D6CEFD4E05CA12"/>
    <w:rsid w:val="00D00865"/>
    <w:pPr>
      <w:spacing w:after="100" w:line="240" w:lineRule="auto"/>
    </w:pPr>
    <w:rPr>
      <w:rFonts w:ascii="Times New Roman" w:eastAsiaTheme="minorHAnsi" w:hAnsi="Times New Roman" w:cs="Times New Roman"/>
      <w:sz w:val="24"/>
      <w:szCs w:val="24"/>
    </w:rPr>
  </w:style>
  <w:style w:type="paragraph" w:customStyle="1" w:styleId="1D221EF5E9D14CEE9B0880058A9D247B12">
    <w:name w:val="1D221EF5E9D14CEE9B0880058A9D247B12"/>
    <w:rsid w:val="00D00865"/>
    <w:pPr>
      <w:spacing w:after="100" w:line="240" w:lineRule="auto"/>
    </w:pPr>
    <w:rPr>
      <w:rFonts w:ascii="Times New Roman" w:eastAsiaTheme="minorHAnsi" w:hAnsi="Times New Roman" w:cs="Times New Roman"/>
      <w:sz w:val="24"/>
      <w:szCs w:val="24"/>
    </w:rPr>
  </w:style>
  <w:style w:type="paragraph" w:customStyle="1" w:styleId="818681A266454BDF8A38D31F9909BD2B12">
    <w:name w:val="818681A266454BDF8A38D31F9909BD2B12"/>
    <w:rsid w:val="00D00865"/>
    <w:pPr>
      <w:spacing w:after="100" w:line="240" w:lineRule="auto"/>
    </w:pPr>
    <w:rPr>
      <w:rFonts w:ascii="Times New Roman" w:eastAsiaTheme="minorHAnsi" w:hAnsi="Times New Roman" w:cs="Times New Roman"/>
      <w:sz w:val="24"/>
      <w:szCs w:val="24"/>
    </w:rPr>
  </w:style>
  <w:style w:type="paragraph" w:customStyle="1" w:styleId="D0192751BA7142848836317EFF20963812">
    <w:name w:val="D0192751BA7142848836317EFF20963812"/>
    <w:rsid w:val="00D00865"/>
    <w:pPr>
      <w:spacing w:after="100" w:line="240" w:lineRule="auto"/>
    </w:pPr>
    <w:rPr>
      <w:rFonts w:ascii="Times New Roman" w:eastAsiaTheme="minorHAnsi" w:hAnsi="Times New Roman" w:cs="Times New Roman"/>
      <w:sz w:val="24"/>
      <w:szCs w:val="24"/>
    </w:rPr>
  </w:style>
  <w:style w:type="paragraph" w:customStyle="1" w:styleId="387D9FBCBB5B418CA1AD979AA5D03AAA7">
    <w:name w:val="387D9FBCBB5B418CA1AD979AA5D03AAA7"/>
    <w:rsid w:val="00D00865"/>
    <w:pPr>
      <w:spacing w:after="100" w:line="240" w:lineRule="auto"/>
    </w:pPr>
    <w:rPr>
      <w:rFonts w:ascii="Times New Roman" w:eastAsiaTheme="minorHAnsi" w:hAnsi="Times New Roman" w:cs="Times New Roman"/>
      <w:sz w:val="24"/>
      <w:szCs w:val="24"/>
    </w:rPr>
  </w:style>
  <w:style w:type="paragraph" w:customStyle="1" w:styleId="1D207CA7D39B44A7967E05A306D1ABB87">
    <w:name w:val="1D207CA7D39B44A7967E05A306D1ABB87"/>
    <w:rsid w:val="00D00865"/>
    <w:pPr>
      <w:spacing w:after="100" w:line="240" w:lineRule="auto"/>
    </w:pPr>
    <w:rPr>
      <w:rFonts w:ascii="Times New Roman" w:eastAsiaTheme="minorHAnsi" w:hAnsi="Times New Roman" w:cs="Times New Roman"/>
      <w:sz w:val="24"/>
      <w:szCs w:val="24"/>
    </w:rPr>
  </w:style>
  <w:style w:type="paragraph" w:customStyle="1" w:styleId="C49C0E9EB8934822AC67C5DCD8C8C6A37">
    <w:name w:val="C49C0E9EB8934822AC67C5DCD8C8C6A37"/>
    <w:rsid w:val="00D00865"/>
    <w:pPr>
      <w:spacing w:after="100" w:line="240" w:lineRule="auto"/>
    </w:pPr>
    <w:rPr>
      <w:rFonts w:ascii="Times New Roman" w:eastAsiaTheme="minorHAnsi" w:hAnsi="Times New Roman" w:cs="Times New Roman"/>
      <w:sz w:val="24"/>
      <w:szCs w:val="24"/>
    </w:rPr>
  </w:style>
  <w:style w:type="paragraph" w:customStyle="1" w:styleId="9DFDF80FD44F4CD5BC8277B62B70AFDD7">
    <w:name w:val="9DFDF80FD44F4CD5BC8277B62B70AFDD7"/>
    <w:rsid w:val="00D00865"/>
    <w:pPr>
      <w:spacing w:after="100" w:line="240" w:lineRule="auto"/>
    </w:pPr>
    <w:rPr>
      <w:rFonts w:ascii="Times New Roman" w:eastAsiaTheme="minorHAnsi" w:hAnsi="Times New Roman" w:cs="Times New Roman"/>
      <w:sz w:val="24"/>
      <w:szCs w:val="24"/>
    </w:rPr>
  </w:style>
  <w:style w:type="paragraph" w:customStyle="1" w:styleId="0F9A52F4FE9D43DBB035B496AA9EBF94">
    <w:name w:val="0F9A52F4FE9D43DBB035B496AA9EBF94"/>
    <w:rsid w:val="003D196C"/>
  </w:style>
  <w:style w:type="paragraph" w:customStyle="1" w:styleId="911F919B90ED420FBBDAD20DC6FD48C6">
    <w:name w:val="911F919B90ED420FBBDAD20DC6FD48C6"/>
    <w:rsid w:val="003D196C"/>
  </w:style>
  <w:style w:type="paragraph" w:customStyle="1" w:styleId="7AD0B3D1DA6E4B5597FD52CF9DD937E7">
    <w:name w:val="7AD0B3D1DA6E4B5597FD52CF9DD937E7"/>
    <w:rsid w:val="003D196C"/>
  </w:style>
  <w:style w:type="paragraph" w:customStyle="1" w:styleId="BFB0EB62256744E3ADBF918DB47D3324">
    <w:name w:val="BFB0EB62256744E3ADBF918DB47D3324"/>
    <w:rsid w:val="003D196C"/>
  </w:style>
  <w:style w:type="paragraph" w:customStyle="1" w:styleId="605E6E32AD3C49E79BD6AA914BE94B6F">
    <w:name w:val="605E6E32AD3C49E79BD6AA914BE94B6F"/>
    <w:rsid w:val="004D6082"/>
  </w:style>
  <w:style w:type="paragraph" w:customStyle="1" w:styleId="94DC09FA19A443F1B967A9CC8DF08003">
    <w:name w:val="94DC09FA19A443F1B967A9CC8DF08003"/>
    <w:rsid w:val="004D6082"/>
  </w:style>
  <w:style w:type="paragraph" w:customStyle="1" w:styleId="88F380E0AA494181822260F35ABAFD4214">
    <w:name w:val="88F380E0AA494181822260F35ABAFD42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4">
    <w:name w:val="E837F18BCE0C4A54BF1FF440FD994AF9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4">
    <w:name w:val="91C8541A9B994227A353D680CF02856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4">
    <w:name w:val="8A4A94C2F8104B659EAA1AE651D0AA1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4">
    <w:name w:val="BCC09F921BE54B1DAF16E9A0C85E624C1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4">
    <w:name w:val="51AB895B8467423B870E3D669BA2E8F714"/>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4">
    <w:name w:val="0A29C254263F4018A790F7988EABD90014"/>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4">
    <w:name w:val="80E48399FB394F07A10940EA447FA18B14"/>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4">
    <w:name w:val="A39FD8EABA37434282A6BD7AC775F84C14"/>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5">
    <w:name w:val="FF0B0CA0FC98497E9CC67C0B59FF4CAF5"/>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4">
    <w:name w:val="DE66441FB40D45C3B84DBCC8C0B914B914"/>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4">
    <w:name w:val="98031EDFA6F44EC3A95261EEEFA611D814"/>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4">
    <w:name w:val="ADD99607C9C34EA4978248DB5B6CBB3114"/>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4">
    <w:name w:val="2356AFE943F74AEDBC2F158BCAEC4C8E14"/>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4">
    <w:name w:val="EE2297AF69334AEDB6A00F9F6ABC382014"/>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4">
    <w:name w:val="D74F0E662751487FA28FCD1E231A900414"/>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4">
    <w:name w:val="009D7B260C674ADFA3643A952EEA060914"/>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4">
    <w:name w:val="DB4691E81DC449F6A25AB6CA7614B5C514"/>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2">
    <w:name w:val="040A4E7D8F464711BC19AE52E5F976E42"/>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4">
    <w:name w:val="B309BD84C24F4C9E9FBF58A658F5FC7A14"/>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4">
    <w:name w:val="F08981EECAB34898A41E70D53F4531AC14"/>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4">
    <w:name w:val="136BEB0666004E79B616C5992049BA2814"/>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0">
    <w:name w:val="A4131321BB8A4E40BFE807CEA4E8DCCA10"/>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0">
    <w:name w:val="376C39B42C4D4A448846DD5A3764A50210"/>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0">
    <w:name w:val="9F58991ED3774971B2018B1E56C6A28F10"/>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1">
    <w:name w:val="0F9A52F4FE9D43DBB035B496AA9EBF941"/>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1">
    <w:name w:val="911F919B90ED420FBBDAD20DC6FD48C61"/>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1">
    <w:name w:val="7AD0B3D1DA6E4B5597FD52CF9DD937E71"/>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1">
    <w:name w:val="BFB0EB62256744E3ADBF918DB47D33241"/>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4">
    <w:name w:val="0569B97422CF48208A990A941C0C462814"/>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4">
    <w:name w:val="7747AC3701614DF2B27345B9AED43A0514"/>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4">
    <w:name w:val="9B6D0F423B1E45149D3841EFADA7954114"/>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0">
    <w:name w:val="CDEA2D36EBB044C4B4EEAEBE9511AE2410"/>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0">
    <w:name w:val="799FAD8C0DA249469F818CC4EF9A5F2F10"/>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4">
    <w:name w:val="78BF4377772745699244505866E0BEF414"/>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4">
    <w:name w:val="4724DF018511480E8D3E110D6C74B08D14"/>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1">
    <w:name w:val="605E6E32AD3C49E79BD6AA914BE94B6F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1">
    <w:name w:val="94DC09FA19A443F1B967A9CC8DF08003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4">
    <w:name w:val="4ECCAED3F26343428FFE9ACFC02E74E814"/>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
    <w:name w:val="B2D80CAFF8264BA6883231D8B93A7D7D"/>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
    <w:name w:val="72104CBA067942F4B4CE3D76DCBFDFA4"/>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
    <w:name w:val="F1179FF2FF3E42FEAA78F211D674EEFF"/>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
    <w:name w:val="C991E8898B444408B7FB0F09B3C208EA"/>
    <w:rsid w:val="00D637F1"/>
    <w:pPr>
      <w:spacing w:after="100" w:line="240" w:lineRule="auto"/>
    </w:pPr>
    <w:rPr>
      <w:rFonts w:ascii="Times New Roman" w:eastAsiaTheme="minorHAnsi" w:hAnsi="Times New Roman" w:cs="Times New Roman"/>
      <w:sz w:val="24"/>
      <w:szCs w:val="24"/>
    </w:rPr>
  </w:style>
  <w:style w:type="paragraph" w:customStyle="1" w:styleId="6DBB8C0F320543199007836B66EE71E5">
    <w:name w:val="6DBB8C0F320543199007836B66EE71E5"/>
    <w:rsid w:val="00D637F1"/>
    <w:pPr>
      <w:spacing w:after="100" w:line="240" w:lineRule="auto"/>
    </w:pPr>
    <w:rPr>
      <w:rFonts w:ascii="Times New Roman" w:eastAsiaTheme="minorHAnsi" w:hAnsi="Times New Roman" w:cs="Times New Roman"/>
      <w:sz w:val="24"/>
      <w:szCs w:val="24"/>
    </w:rPr>
  </w:style>
  <w:style w:type="paragraph" w:customStyle="1" w:styleId="5BA713D3C56F40B8BD5B8594253BC6FC">
    <w:name w:val="5BA713D3C56F40B8BD5B8594253BC6FC"/>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
    <w:name w:val="072E1E6199534E3E9C382C68ABEF03E0"/>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
    <w:name w:val="E30EC23434E540FEA7C9E38F731331DB"/>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
    <w:name w:val="9F5B858F91E849169E33B6251D6FE3BB"/>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
    <w:name w:val="166162FE3B7B4E6491028F54C85B94BC"/>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
    <w:name w:val="AF417AFA14C84BB39D456D83AC08E970"/>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
    <w:name w:val="63DCAC680D7145089046D6C4C219C54F"/>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
    <w:name w:val="8494789334FB40999E5766D03D65907A"/>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
    <w:name w:val="7FD8A3B3759C41FAA2358211A63E2644"/>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
    <w:name w:val="9CE2CBFA79B045CEBD5E834426535F9A"/>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
    <w:name w:val="BDE32499F2AE498692C7024F28A86F00"/>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
    <w:name w:val="A2BD006C138E492DBCAB7F8C5615493E"/>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
    <w:name w:val="909A74BBF46646078D23FD513A2552E0"/>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
    <w:name w:val="50891AEFF004473EA70D627D345C7049"/>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
    <w:name w:val="D3898168D0D24E83AD83BFD50C6A1A8B"/>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
    <w:name w:val="EEBBAFB59B3C476480B1226286063E6F"/>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
    <w:name w:val="52DB002BD6E6416992235FF6650C53AE"/>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
    <w:name w:val="91CC2B3B60C14788A2C221D1BAD80158"/>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
    <w:name w:val="70D95DE1C2734E95AFBCB0153AD1B9F0"/>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
    <w:name w:val="8215A53ADAA346F0A942F0770215E16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
    <w:name w:val="26FE31D887BE4857AF0616C8E795C50D"/>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
    <w:name w:val="68FE6F391F6047E5A0464AAFA4246E18"/>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
    <w:name w:val="955E999CDCD443B794AEDA01F083412B"/>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
    <w:name w:val="E604489B1F384F88BEC7EB7C125EC50A"/>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
    <w:name w:val="F0F00F9B58584FB1A57C6B6470483B6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
    <w:name w:val="E49633C26889491397B1883AC91E0017"/>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
    <w:name w:val="6033EBE99F084C60AA2E1461E9406CDF"/>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
    <w:name w:val="93E7908CEBFA458F91F2026C283DAFAD"/>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
    <w:name w:val="36D734C831334C8EACD51EA4425CBFC6"/>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
    <w:name w:val="FE6AB5A109E74B579034527F244848F7"/>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
    <w:name w:val="1899775898DF46118A7CEAE42445FA2A"/>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
    <w:name w:val="276B1828E5A44BBABBC2F2D62D447398"/>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
    <w:name w:val="2C1EFD14221F4E43A1DD6787BF8ADE0F"/>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
    <w:name w:val="1CE4C0E8D2E2450AAE2CC428FB347715"/>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
    <w:name w:val="7AE8812C9652448D81B054ABAF9A533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
    <w:name w:val="20109A8CD5904C429EEC83B3E14FEAFF"/>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
    <w:name w:val="C8E72A881E4B497EBD5B3F43DEC528A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
    <w:name w:val="FA1FB16BA1C142A38A8567A6CC195F5D"/>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
    <w:name w:val="4DC31951AEFC4152B17A8834033E9E40"/>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
    <w:name w:val="401A188BEC484490BEE20BF6E8DA3E1D"/>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
    <w:name w:val="B55C9FD1F6F7404BA9CE260E197DBB80"/>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
    <w:name w:val="67EDEF8EAF984425B5D54011626C9989"/>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
    <w:name w:val="1A978B17AC4E4E6E996A19CC9A3D878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
    <w:name w:val="8AA80A4F4E8B4A038593C3110C4AE690"/>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
    <w:name w:val="1477AF06FF5843EA88AB39482F4CC1D8"/>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
    <w:name w:val="BD61B89F2F6D459B8DDB5413D89D80AB"/>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
    <w:name w:val="52B48CCE27044ACDA6B6FB3530CDE7E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
    <w:name w:val="9CAE997CB8ED46BBA0A788551E55E78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
    <w:name w:val="ED199074A42442F7923DB5B9F4DD5ECA"/>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
    <w:name w:val="9BBDACE9DFD647959E0FBC83B23677F4"/>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
    <w:name w:val="EC1DE85FA3E6445F8E690D132DFBAD0C"/>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
    <w:name w:val="5CBF69AE46834B44B9B8EF435201BAF7"/>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
    <w:name w:val="05730955287A499D8D5DC028A96BD4D7"/>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
    <w:name w:val="20D0CF716F9D46019F57C18893366184"/>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
    <w:name w:val="635963F914864446BB5A1D9B154B7EEB"/>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
    <w:name w:val="CDA9F8DBE264430C92DE5DF9DBF38C14"/>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
    <w:name w:val="705569D89BDA490F93D83251F153457E"/>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
    <w:name w:val="68FEB74534B64563A40CDFDD35C8F71F"/>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
    <w:name w:val="4B14551C4590425882C3AF4898272510"/>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5">
    <w:name w:val="88F380E0AA494181822260F35ABAFD42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5">
    <w:name w:val="E837F18BCE0C4A54BF1FF440FD994AF9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5">
    <w:name w:val="91C8541A9B994227A353D680CF02856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5">
    <w:name w:val="8A4A94C2F8104B659EAA1AE651D0AA1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5">
    <w:name w:val="BCC09F921BE54B1DAF16E9A0C85E624C15"/>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5">
    <w:name w:val="51AB895B8467423B870E3D669BA2E8F715"/>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5">
    <w:name w:val="0A29C254263F4018A790F7988EABD90015"/>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5">
    <w:name w:val="80E48399FB394F07A10940EA447FA18B15"/>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5">
    <w:name w:val="A39FD8EABA37434282A6BD7AC775F84C15"/>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6">
    <w:name w:val="FF0B0CA0FC98497E9CC67C0B59FF4CAF6"/>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5">
    <w:name w:val="DE66441FB40D45C3B84DBCC8C0B914B915"/>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5">
    <w:name w:val="98031EDFA6F44EC3A95261EEEFA611D815"/>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5">
    <w:name w:val="ADD99607C9C34EA4978248DB5B6CBB3115"/>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5">
    <w:name w:val="2356AFE943F74AEDBC2F158BCAEC4C8E15"/>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5">
    <w:name w:val="EE2297AF69334AEDB6A00F9F6ABC382015"/>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5">
    <w:name w:val="D74F0E662751487FA28FCD1E231A900415"/>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5">
    <w:name w:val="009D7B260C674ADFA3643A952EEA060915"/>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5">
    <w:name w:val="DB4691E81DC449F6A25AB6CA7614B5C515"/>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3">
    <w:name w:val="040A4E7D8F464711BC19AE52E5F976E43"/>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5">
    <w:name w:val="B309BD84C24F4C9E9FBF58A658F5FC7A15"/>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5">
    <w:name w:val="F08981EECAB34898A41E70D53F4531AC15"/>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5">
    <w:name w:val="136BEB0666004E79B616C5992049BA2815"/>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1">
    <w:name w:val="A4131321BB8A4E40BFE807CEA4E8DCCA11"/>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1">
    <w:name w:val="376C39B42C4D4A448846DD5A3764A50211"/>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1">
    <w:name w:val="9F58991ED3774971B2018B1E56C6A28F11"/>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2">
    <w:name w:val="0F9A52F4FE9D43DBB035B496AA9EBF942"/>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2">
    <w:name w:val="911F919B90ED420FBBDAD20DC6FD48C62"/>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2">
    <w:name w:val="7AD0B3D1DA6E4B5597FD52CF9DD937E72"/>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2">
    <w:name w:val="BFB0EB62256744E3ADBF918DB47D33242"/>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5">
    <w:name w:val="0569B97422CF48208A990A941C0C462815"/>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5">
    <w:name w:val="7747AC3701614DF2B27345B9AED43A0515"/>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5">
    <w:name w:val="9B6D0F423B1E45149D3841EFADA7954115"/>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1">
    <w:name w:val="CDEA2D36EBB044C4B4EEAEBE9511AE2411"/>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1">
    <w:name w:val="799FAD8C0DA249469F818CC4EF9A5F2F11"/>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5">
    <w:name w:val="78BF4377772745699244505866E0BEF415"/>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5">
    <w:name w:val="4724DF018511480E8D3E110D6C74B08D15"/>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2">
    <w:name w:val="605E6E32AD3C49E79BD6AA914BE94B6F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2">
    <w:name w:val="94DC09FA19A443F1B967A9CC8DF08003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5">
    <w:name w:val="4ECCAED3F26343428FFE9ACFC02E74E815"/>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1">
    <w:name w:val="B2D80CAFF8264BA6883231D8B93A7D7D1"/>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1">
    <w:name w:val="72104CBA067942F4B4CE3D76DCBFDFA41"/>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1">
    <w:name w:val="F1179FF2FF3E42FEAA78F211D674EEFF1"/>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1">
    <w:name w:val="C991E8898B444408B7FB0F09B3C208EA1"/>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
    <w:name w:val="BF3C964231BF4CBC9346FCE1C21BBEAD"/>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
    <w:name w:val="4E11F7A7480640AB876FB9A47D8C8F7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1">
    <w:name w:val="072E1E6199534E3E9C382C68ABEF03E01"/>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1">
    <w:name w:val="E30EC23434E540FEA7C9E38F731331DB1"/>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1">
    <w:name w:val="9F5B858F91E849169E33B6251D6FE3BB1"/>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1">
    <w:name w:val="166162FE3B7B4E6491028F54C85B94BC1"/>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1">
    <w:name w:val="AF417AFA14C84BB39D456D83AC08E9701"/>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1">
    <w:name w:val="63DCAC680D7145089046D6C4C219C54F1"/>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1">
    <w:name w:val="8494789334FB40999E5766D03D65907A1"/>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1">
    <w:name w:val="7FD8A3B3759C41FAA2358211A63E26441"/>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1">
    <w:name w:val="9CE2CBFA79B045CEBD5E834426535F9A1"/>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1">
    <w:name w:val="BDE32499F2AE498692C7024F28A86F001"/>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1">
    <w:name w:val="A2BD006C138E492DBCAB7F8C5615493E1"/>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1">
    <w:name w:val="909A74BBF46646078D23FD513A2552E01"/>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1">
    <w:name w:val="50891AEFF004473EA70D627D345C70491"/>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1">
    <w:name w:val="D3898168D0D24E83AD83BFD50C6A1A8B1"/>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1">
    <w:name w:val="EEBBAFB59B3C476480B1226286063E6F1"/>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1">
    <w:name w:val="52DB002BD6E6416992235FF6650C53AE1"/>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1">
    <w:name w:val="91CC2B3B60C14788A2C221D1BAD801581"/>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1">
    <w:name w:val="70D95DE1C2734E95AFBCB0153AD1B9F01"/>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1">
    <w:name w:val="8215A53ADAA346F0A942F0770215E1621"/>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1">
    <w:name w:val="26FE31D887BE4857AF0616C8E795C50D1"/>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1">
    <w:name w:val="68FE6F391F6047E5A0464AAFA4246E181"/>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1">
    <w:name w:val="955E999CDCD443B794AEDA01F083412B1"/>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1">
    <w:name w:val="E604489B1F384F88BEC7EB7C125EC50A1"/>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1">
    <w:name w:val="F0F00F9B58584FB1A57C6B6470483B621"/>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1">
    <w:name w:val="E49633C26889491397B1883AC91E00171"/>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1">
    <w:name w:val="6033EBE99F084C60AA2E1461E9406CDF1"/>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1">
    <w:name w:val="93E7908CEBFA458F91F2026C283DAFAD1"/>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1">
    <w:name w:val="36D734C831334C8EACD51EA4425CBFC61"/>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1">
    <w:name w:val="FE6AB5A109E74B579034527F244848F71"/>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1">
    <w:name w:val="1899775898DF46118A7CEAE42445FA2A1"/>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1">
    <w:name w:val="276B1828E5A44BBABBC2F2D62D4473981"/>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1">
    <w:name w:val="2C1EFD14221F4E43A1DD6787BF8ADE0F1"/>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1">
    <w:name w:val="1CE4C0E8D2E2450AAE2CC428FB3477151"/>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1">
    <w:name w:val="7AE8812C9652448D81B054ABAF9A53351"/>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1">
    <w:name w:val="20109A8CD5904C429EEC83B3E14FEAFF1"/>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1">
    <w:name w:val="C8E72A881E4B497EBD5B3F43DEC528A31"/>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1">
    <w:name w:val="FA1FB16BA1C142A38A8567A6CC195F5D1"/>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1">
    <w:name w:val="4DC31951AEFC4152B17A8834033E9E401"/>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1">
    <w:name w:val="401A188BEC484490BEE20BF6E8DA3E1D1"/>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1">
    <w:name w:val="B55C9FD1F6F7404BA9CE260E197DBB801"/>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1">
    <w:name w:val="67EDEF8EAF984425B5D54011626C99891"/>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1">
    <w:name w:val="1A978B17AC4E4E6E996A19CC9A3D8781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1">
    <w:name w:val="8AA80A4F4E8B4A038593C3110C4AE6901"/>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1">
    <w:name w:val="1477AF06FF5843EA88AB39482F4CC1D81"/>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1">
    <w:name w:val="BD61B89F2F6D459B8DDB5413D89D80AB1"/>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1">
    <w:name w:val="52B48CCE27044ACDA6B6FB3530CDE7E31"/>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1">
    <w:name w:val="9CAE997CB8ED46BBA0A788551E55E7831"/>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1">
    <w:name w:val="ED199074A42442F7923DB5B9F4DD5ECA1"/>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1">
    <w:name w:val="9BBDACE9DFD647959E0FBC83B23677F41"/>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1">
    <w:name w:val="EC1DE85FA3E6445F8E690D132DFBAD0C1"/>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1">
    <w:name w:val="5CBF69AE46834B44B9B8EF435201BAF71"/>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1">
    <w:name w:val="05730955287A499D8D5DC028A96BD4D71"/>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1">
    <w:name w:val="20D0CF716F9D46019F57C188933661841"/>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1">
    <w:name w:val="635963F914864446BB5A1D9B154B7EEB1"/>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1">
    <w:name w:val="CDA9F8DBE264430C92DE5DF9DBF38C141"/>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1">
    <w:name w:val="705569D89BDA490F93D83251F153457E1"/>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1">
    <w:name w:val="68FEB74534B64563A40CDFDD35C8F71F1"/>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1">
    <w:name w:val="4B14551C4590425882C3AF48982725101"/>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6">
    <w:name w:val="88F380E0AA494181822260F35ABAFD42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6">
    <w:name w:val="E837F18BCE0C4A54BF1FF440FD994AF9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6">
    <w:name w:val="91C8541A9B994227A353D680CF02856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6">
    <w:name w:val="8A4A94C2F8104B659EAA1AE651D0AA1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6">
    <w:name w:val="BCC09F921BE54B1DAF16E9A0C85E624C16"/>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6">
    <w:name w:val="51AB895B8467423B870E3D669BA2E8F716"/>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6">
    <w:name w:val="0A29C254263F4018A790F7988EABD90016"/>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6">
    <w:name w:val="80E48399FB394F07A10940EA447FA18B16"/>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6">
    <w:name w:val="A39FD8EABA37434282A6BD7AC775F84C16"/>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7">
    <w:name w:val="FF0B0CA0FC98497E9CC67C0B59FF4CAF7"/>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6">
    <w:name w:val="DE66441FB40D45C3B84DBCC8C0B914B916"/>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6">
    <w:name w:val="98031EDFA6F44EC3A95261EEEFA611D816"/>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6">
    <w:name w:val="ADD99607C9C34EA4978248DB5B6CBB3116"/>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6">
    <w:name w:val="2356AFE943F74AEDBC2F158BCAEC4C8E16"/>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6">
    <w:name w:val="EE2297AF69334AEDB6A00F9F6ABC382016"/>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6">
    <w:name w:val="D74F0E662751487FA28FCD1E231A900416"/>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6">
    <w:name w:val="009D7B260C674ADFA3643A952EEA060916"/>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6">
    <w:name w:val="DB4691E81DC449F6A25AB6CA7614B5C516"/>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4">
    <w:name w:val="040A4E7D8F464711BC19AE52E5F976E44"/>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6">
    <w:name w:val="B309BD84C24F4C9E9FBF58A658F5FC7A16"/>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6">
    <w:name w:val="F08981EECAB34898A41E70D53F4531AC16"/>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6">
    <w:name w:val="136BEB0666004E79B616C5992049BA2816"/>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2">
    <w:name w:val="A4131321BB8A4E40BFE807CEA4E8DCCA12"/>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2">
    <w:name w:val="376C39B42C4D4A448846DD5A3764A50212"/>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2">
    <w:name w:val="9F58991ED3774971B2018B1E56C6A28F12"/>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3">
    <w:name w:val="0F9A52F4FE9D43DBB035B496AA9EBF943"/>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3">
    <w:name w:val="911F919B90ED420FBBDAD20DC6FD48C63"/>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3">
    <w:name w:val="7AD0B3D1DA6E4B5597FD52CF9DD937E73"/>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3">
    <w:name w:val="BFB0EB62256744E3ADBF918DB47D33243"/>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6">
    <w:name w:val="0569B97422CF48208A990A941C0C462816"/>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6">
    <w:name w:val="7747AC3701614DF2B27345B9AED43A0516"/>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6">
    <w:name w:val="9B6D0F423B1E45149D3841EFADA7954116"/>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2">
    <w:name w:val="CDEA2D36EBB044C4B4EEAEBE9511AE2412"/>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2">
    <w:name w:val="799FAD8C0DA249469F818CC4EF9A5F2F12"/>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6">
    <w:name w:val="78BF4377772745699244505866E0BEF416"/>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6">
    <w:name w:val="4724DF018511480E8D3E110D6C74B08D16"/>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3">
    <w:name w:val="605E6E32AD3C49E79BD6AA914BE94B6F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3">
    <w:name w:val="94DC09FA19A443F1B967A9CC8DF08003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6">
    <w:name w:val="4ECCAED3F26343428FFE9ACFC02E74E816"/>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2">
    <w:name w:val="B2D80CAFF8264BA6883231D8B93A7D7D2"/>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2">
    <w:name w:val="72104CBA067942F4B4CE3D76DCBFDFA42"/>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2">
    <w:name w:val="F1179FF2FF3E42FEAA78F211D674EEFF2"/>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2">
    <w:name w:val="C991E8898B444408B7FB0F09B3C208EA2"/>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1">
    <w:name w:val="BF3C964231BF4CBC9346FCE1C21BBEAD1"/>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1">
    <w:name w:val="4E11F7A7480640AB876FB9A47D8C8F71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2">
    <w:name w:val="072E1E6199534E3E9C382C68ABEF03E02"/>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2">
    <w:name w:val="E30EC23434E540FEA7C9E38F731331DB2"/>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2">
    <w:name w:val="9F5B858F91E849169E33B6251D6FE3BB2"/>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2">
    <w:name w:val="166162FE3B7B4E6491028F54C85B94BC2"/>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2">
    <w:name w:val="AF417AFA14C84BB39D456D83AC08E9702"/>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2">
    <w:name w:val="63DCAC680D7145089046D6C4C219C54F2"/>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2">
    <w:name w:val="8494789334FB40999E5766D03D65907A2"/>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2">
    <w:name w:val="7FD8A3B3759C41FAA2358211A63E26442"/>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2">
    <w:name w:val="9CE2CBFA79B045CEBD5E834426535F9A2"/>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2">
    <w:name w:val="BDE32499F2AE498692C7024F28A86F002"/>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2">
    <w:name w:val="A2BD006C138E492DBCAB7F8C5615493E2"/>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2">
    <w:name w:val="909A74BBF46646078D23FD513A2552E02"/>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2">
    <w:name w:val="50891AEFF004473EA70D627D345C70492"/>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2">
    <w:name w:val="D3898168D0D24E83AD83BFD50C6A1A8B2"/>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2">
    <w:name w:val="EEBBAFB59B3C476480B1226286063E6F2"/>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2">
    <w:name w:val="52DB002BD6E6416992235FF6650C53AE2"/>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2">
    <w:name w:val="91CC2B3B60C14788A2C221D1BAD801582"/>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2">
    <w:name w:val="70D95DE1C2734E95AFBCB0153AD1B9F02"/>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2">
    <w:name w:val="8215A53ADAA346F0A942F0770215E162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2">
    <w:name w:val="26FE31D887BE4857AF0616C8E795C50D2"/>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2">
    <w:name w:val="68FE6F391F6047E5A0464AAFA4246E182"/>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2">
    <w:name w:val="955E999CDCD443B794AEDA01F083412B2"/>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2">
    <w:name w:val="E604489B1F384F88BEC7EB7C125EC50A2"/>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2">
    <w:name w:val="F0F00F9B58584FB1A57C6B6470483B62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2">
    <w:name w:val="E49633C26889491397B1883AC91E00172"/>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2">
    <w:name w:val="6033EBE99F084C60AA2E1461E9406CDF2"/>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2">
    <w:name w:val="93E7908CEBFA458F91F2026C283DAFAD2"/>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2">
    <w:name w:val="36D734C831334C8EACD51EA4425CBFC62"/>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2">
    <w:name w:val="FE6AB5A109E74B579034527F244848F72"/>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2">
    <w:name w:val="1899775898DF46118A7CEAE42445FA2A2"/>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2">
    <w:name w:val="276B1828E5A44BBABBC2F2D62D4473982"/>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2">
    <w:name w:val="2C1EFD14221F4E43A1DD6787BF8ADE0F2"/>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2">
    <w:name w:val="1CE4C0E8D2E2450AAE2CC428FB3477152"/>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2">
    <w:name w:val="7AE8812C9652448D81B054ABAF9A53352"/>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2">
    <w:name w:val="20109A8CD5904C429EEC83B3E14FEAFF2"/>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2">
    <w:name w:val="C8E72A881E4B497EBD5B3F43DEC528A32"/>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2">
    <w:name w:val="FA1FB16BA1C142A38A8567A6CC195F5D2"/>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2">
    <w:name w:val="4DC31951AEFC4152B17A8834033E9E402"/>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2">
    <w:name w:val="401A188BEC484490BEE20BF6E8DA3E1D2"/>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2">
    <w:name w:val="B55C9FD1F6F7404BA9CE260E197DBB802"/>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2">
    <w:name w:val="67EDEF8EAF984425B5D54011626C99892"/>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2">
    <w:name w:val="1A978B17AC4E4E6E996A19CC9A3D87812"/>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2">
    <w:name w:val="8AA80A4F4E8B4A038593C3110C4AE6902"/>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2">
    <w:name w:val="1477AF06FF5843EA88AB39482F4CC1D82"/>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2">
    <w:name w:val="BD61B89F2F6D459B8DDB5413D89D80AB2"/>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2">
    <w:name w:val="52B48CCE27044ACDA6B6FB3530CDE7E32"/>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2">
    <w:name w:val="9CAE997CB8ED46BBA0A788551E55E7832"/>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2">
    <w:name w:val="ED199074A42442F7923DB5B9F4DD5ECA2"/>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2">
    <w:name w:val="9BBDACE9DFD647959E0FBC83B23677F42"/>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2">
    <w:name w:val="EC1DE85FA3E6445F8E690D132DFBAD0C2"/>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2">
    <w:name w:val="5CBF69AE46834B44B9B8EF435201BAF72"/>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2">
    <w:name w:val="05730955287A499D8D5DC028A96BD4D72"/>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2">
    <w:name w:val="20D0CF716F9D46019F57C188933661842"/>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2">
    <w:name w:val="635963F914864446BB5A1D9B154B7EEB2"/>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2">
    <w:name w:val="CDA9F8DBE264430C92DE5DF9DBF38C142"/>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2">
    <w:name w:val="705569D89BDA490F93D83251F153457E2"/>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2">
    <w:name w:val="68FEB74534B64563A40CDFDD35C8F71F2"/>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2">
    <w:name w:val="4B14551C4590425882C3AF48982725102"/>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7">
    <w:name w:val="88F380E0AA494181822260F35ABAFD42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7">
    <w:name w:val="E837F18BCE0C4A54BF1FF440FD994AF9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7">
    <w:name w:val="91C8541A9B994227A353D680CF02856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7">
    <w:name w:val="8A4A94C2F8104B659EAA1AE651D0AA1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7">
    <w:name w:val="BCC09F921BE54B1DAF16E9A0C85E624C17"/>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7">
    <w:name w:val="51AB895B8467423B870E3D669BA2E8F717"/>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7">
    <w:name w:val="0A29C254263F4018A790F7988EABD90017"/>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7">
    <w:name w:val="80E48399FB394F07A10940EA447FA18B17"/>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7">
    <w:name w:val="A39FD8EABA37434282A6BD7AC775F84C17"/>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8">
    <w:name w:val="FF0B0CA0FC98497E9CC67C0B59FF4CAF8"/>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7">
    <w:name w:val="DE66441FB40D45C3B84DBCC8C0B914B917"/>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7">
    <w:name w:val="98031EDFA6F44EC3A95261EEEFA611D817"/>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7">
    <w:name w:val="ADD99607C9C34EA4978248DB5B6CBB3117"/>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7">
    <w:name w:val="2356AFE943F74AEDBC2F158BCAEC4C8E17"/>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7">
    <w:name w:val="EE2297AF69334AEDB6A00F9F6ABC382017"/>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7">
    <w:name w:val="D74F0E662751487FA28FCD1E231A900417"/>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7">
    <w:name w:val="009D7B260C674ADFA3643A952EEA060917"/>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7">
    <w:name w:val="DB4691E81DC449F6A25AB6CA7614B5C517"/>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5">
    <w:name w:val="040A4E7D8F464711BC19AE52E5F976E45"/>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7">
    <w:name w:val="B309BD84C24F4C9E9FBF58A658F5FC7A17"/>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7">
    <w:name w:val="F08981EECAB34898A41E70D53F4531AC17"/>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7">
    <w:name w:val="136BEB0666004E79B616C5992049BA2817"/>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3">
    <w:name w:val="A4131321BB8A4E40BFE807CEA4E8DCCA13"/>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3">
    <w:name w:val="376C39B42C4D4A448846DD5A3764A50213"/>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3">
    <w:name w:val="9F58991ED3774971B2018B1E56C6A28F13"/>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4">
    <w:name w:val="0F9A52F4FE9D43DBB035B496AA9EBF944"/>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4">
    <w:name w:val="911F919B90ED420FBBDAD20DC6FD48C64"/>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4">
    <w:name w:val="7AD0B3D1DA6E4B5597FD52CF9DD937E74"/>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4">
    <w:name w:val="BFB0EB62256744E3ADBF918DB47D33244"/>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7">
    <w:name w:val="0569B97422CF48208A990A941C0C462817"/>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7">
    <w:name w:val="7747AC3701614DF2B27345B9AED43A0517"/>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7">
    <w:name w:val="9B6D0F423B1E45149D3841EFADA7954117"/>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3">
    <w:name w:val="CDEA2D36EBB044C4B4EEAEBE9511AE2413"/>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3">
    <w:name w:val="799FAD8C0DA249469F818CC4EF9A5F2F13"/>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7">
    <w:name w:val="78BF4377772745699244505866E0BEF417"/>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7">
    <w:name w:val="4724DF018511480E8D3E110D6C74B08D17"/>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4">
    <w:name w:val="605E6E32AD3C49E79BD6AA914BE94B6F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4">
    <w:name w:val="94DC09FA19A443F1B967A9CC8DF08003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7">
    <w:name w:val="4ECCAED3F26343428FFE9ACFC02E74E817"/>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3">
    <w:name w:val="B2D80CAFF8264BA6883231D8B93A7D7D3"/>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3">
    <w:name w:val="72104CBA067942F4B4CE3D76DCBFDFA43"/>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3">
    <w:name w:val="F1179FF2FF3E42FEAA78F211D674EEFF3"/>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3">
    <w:name w:val="C991E8898B444408B7FB0F09B3C208EA3"/>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2">
    <w:name w:val="BF3C964231BF4CBC9346FCE1C21BBEAD2"/>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2">
    <w:name w:val="4E11F7A7480640AB876FB9A47D8C8F712"/>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3">
    <w:name w:val="072E1E6199534E3E9C382C68ABEF03E03"/>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3">
    <w:name w:val="E30EC23434E540FEA7C9E38F731331DB3"/>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3">
    <w:name w:val="9F5B858F91E849169E33B6251D6FE3BB3"/>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3">
    <w:name w:val="166162FE3B7B4E6491028F54C85B94BC3"/>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3">
    <w:name w:val="AF417AFA14C84BB39D456D83AC08E9703"/>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3">
    <w:name w:val="63DCAC680D7145089046D6C4C219C54F3"/>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3">
    <w:name w:val="8494789334FB40999E5766D03D65907A3"/>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3">
    <w:name w:val="7FD8A3B3759C41FAA2358211A63E26443"/>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3">
    <w:name w:val="9CE2CBFA79B045CEBD5E834426535F9A3"/>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3">
    <w:name w:val="BDE32499F2AE498692C7024F28A86F003"/>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3">
    <w:name w:val="A2BD006C138E492DBCAB7F8C5615493E3"/>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3">
    <w:name w:val="909A74BBF46646078D23FD513A2552E03"/>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3">
    <w:name w:val="50891AEFF004473EA70D627D345C70493"/>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3">
    <w:name w:val="D3898168D0D24E83AD83BFD50C6A1A8B3"/>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3">
    <w:name w:val="EEBBAFB59B3C476480B1226286063E6F3"/>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3">
    <w:name w:val="52DB002BD6E6416992235FF6650C53AE3"/>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3">
    <w:name w:val="91CC2B3B60C14788A2C221D1BAD801583"/>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3">
    <w:name w:val="70D95DE1C2734E95AFBCB0153AD1B9F03"/>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3">
    <w:name w:val="8215A53ADAA346F0A942F0770215E1623"/>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3">
    <w:name w:val="26FE31D887BE4857AF0616C8E795C50D3"/>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3">
    <w:name w:val="68FE6F391F6047E5A0464AAFA4246E183"/>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3">
    <w:name w:val="955E999CDCD443B794AEDA01F083412B3"/>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3">
    <w:name w:val="E604489B1F384F88BEC7EB7C125EC50A3"/>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3">
    <w:name w:val="F0F00F9B58584FB1A57C6B6470483B623"/>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3">
    <w:name w:val="E49633C26889491397B1883AC91E00173"/>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3">
    <w:name w:val="6033EBE99F084C60AA2E1461E9406CDF3"/>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3">
    <w:name w:val="93E7908CEBFA458F91F2026C283DAFAD3"/>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3">
    <w:name w:val="36D734C831334C8EACD51EA4425CBFC63"/>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3">
    <w:name w:val="FE6AB5A109E74B579034527F244848F73"/>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3">
    <w:name w:val="1899775898DF46118A7CEAE42445FA2A3"/>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3">
    <w:name w:val="276B1828E5A44BBABBC2F2D62D4473983"/>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3">
    <w:name w:val="2C1EFD14221F4E43A1DD6787BF8ADE0F3"/>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3">
    <w:name w:val="1CE4C0E8D2E2450AAE2CC428FB3477153"/>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3">
    <w:name w:val="7AE8812C9652448D81B054ABAF9A53353"/>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3">
    <w:name w:val="20109A8CD5904C429EEC83B3E14FEAFF3"/>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3">
    <w:name w:val="C8E72A881E4B497EBD5B3F43DEC528A3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3">
    <w:name w:val="FA1FB16BA1C142A38A8567A6CC195F5D3"/>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3">
    <w:name w:val="4DC31951AEFC4152B17A8834033E9E403"/>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3">
    <w:name w:val="401A188BEC484490BEE20BF6E8DA3E1D3"/>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3">
    <w:name w:val="B55C9FD1F6F7404BA9CE260E197DBB803"/>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3">
    <w:name w:val="67EDEF8EAF984425B5D54011626C99893"/>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3">
    <w:name w:val="1A978B17AC4E4E6E996A19CC9A3D87813"/>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3">
    <w:name w:val="8AA80A4F4E8B4A038593C3110C4AE6903"/>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3">
    <w:name w:val="1477AF06FF5843EA88AB39482F4CC1D83"/>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3">
    <w:name w:val="BD61B89F2F6D459B8DDB5413D89D80AB3"/>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3">
    <w:name w:val="52B48CCE27044ACDA6B6FB3530CDE7E3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3">
    <w:name w:val="9CAE997CB8ED46BBA0A788551E55E783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3">
    <w:name w:val="ED199074A42442F7923DB5B9F4DD5ECA3"/>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3">
    <w:name w:val="9BBDACE9DFD647959E0FBC83B23677F43"/>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3">
    <w:name w:val="EC1DE85FA3E6445F8E690D132DFBAD0C3"/>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3">
    <w:name w:val="5CBF69AE46834B44B9B8EF435201BAF73"/>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3">
    <w:name w:val="05730955287A499D8D5DC028A96BD4D73"/>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3">
    <w:name w:val="20D0CF716F9D46019F57C188933661843"/>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3">
    <w:name w:val="635963F914864446BB5A1D9B154B7EEB3"/>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3">
    <w:name w:val="CDA9F8DBE264430C92DE5DF9DBF38C143"/>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3">
    <w:name w:val="705569D89BDA490F93D83251F153457E3"/>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3">
    <w:name w:val="68FEB74534B64563A40CDFDD35C8F71F3"/>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3">
    <w:name w:val="4B14551C4590425882C3AF48982725103"/>
    <w:rsid w:val="00D637F1"/>
    <w:pPr>
      <w:spacing w:after="100" w:line="240" w:lineRule="auto"/>
    </w:pPr>
    <w:rPr>
      <w:rFonts w:ascii="Times New Roman" w:eastAsiaTheme="minorHAnsi" w:hAnsi="Times New Roman" w:cs="Times New Roman"/>
      <w:sz w:val="24"/>
      <w:szCs w:val="24"/>
    </w:rPr>
  </w:style>
  <w:style w:type="paragraph" w:customStyle="1" w:styleId="9B48B652E55142B5A08D62C2ACD1ED48">
    <w:name w:val="9B48B652E55142B5A08D62C2ACD1ED48"/>
    <w:rsid w:val="006B6AC5"/>
  </w:style>
  <w:style w:type="paragraph" w:customStyle="1" w:styleId="D6B8057EE6E14B618FB69D4A21768D37">
    <w:name w:val="D6B8057EE6E14B618FB69D4A21768D37"/>
    <w:rsid w:val="004E531E"/>
  </w:style>
  <w:style w:type="paragraph" w:customStyle="1" w:styleId="18D904A3FEE94C40950B3FD1BC187C35">
    <w:name w:val="18D904A3FEE94C40950B3FD1BC187C35"/>
    <w:rsid w:val="0054363D"/>
  </w:style>
  <w:style w:type="paragraph" w:customStyle="1" w:styleId="6A836A4E3EA14E2984AC2F4DA737ABA2">
    <w:name w:val="6A836A4E3EA14E2984AC2F4DA737ABA2"/>
    <w:rsid w:val="0054363D"/>
  </w:style>
  <w:style w:type="paragraph" w:customStyle="1" w:styleId="C034F37BBD164F619C83CFC69F7CB8DC">
    <w:name w:val="C034F37BBD164F619C83CFC69F7CB8DC"/>
    <w:rsid w:val="0054363D"/>
  </w:style>
  <w:style w:type="paragraph" w:customStyle="1" w:styleId="A31A6266BA4E4E8FBEB98DE2E94CB529">
    <w:name w:val="A31A6266BA4E4E8FBEB98DE2E94CB529"/>
    <w:rsid w:val="0054363D"/>
  </w:style>
  <w:style w:type="paragraph" w:customStyle="1" w:styleId="C33B5078F48A4F07B2C58A907BCFB8CF">
    <w:name w:val="C33B5078F48A4F07B2C58A907BCFB8CF"/>
    <w:rsid w:val="0054363D"/>
  </w:style>
  <w:style w:type="paragraph" w:customStyle="1" w:styleId="78FB613F7ED24DE4B577E51087FE1C4F">
    <w:name w:val="78FB613F7ED24DE4B577E51087FE1C4F"/>
    <w:rsid w:val="0054363D"/>
  </w:style>
  <w:style w:type="paragraph" w:customStyle="1" w:styleId="6400F1186A1E4AA2B94EECD8EF99D42E">
    <w:name w:val="6400F1186A1E4AA2B94EECD8EF99D42E"/>
    <w:rsid w:val="0054363D"/>
  </w:style>
  <w:style w:type="paragraph" w:customStyle="1" w:styleId="2EE2FD84E53449CC8D5E007947F9A23E">
    <w:name w:val="2EE2FD84E53449CC8D5E007947F9A23E"/>
    <w:rsid w:val="0054363D"/>
  </w:style>
  <w:style w:type="paragraph" w:customStyle="1" w:styleId="AD8EF8D7D44B4E4A9AADD0551618DDC5">
    <w:name w:val="AD8EF8D7D44B4E4A9AADD0551618DDC5"/>
    <w:rsid w:val="0054363D"/>
  </w:style>
  <w:style w:type="paragraph" w:customStyle="1" w:styleId="4FC8CDC0E7C043AD9209C6B2FDAF3386">
    <w:name w:val="4FC8CDC0E7C043AD9209C6B2FDAF3386"/>
    <w:rsid w:val="0054363D"/>
  </w:style>
  <w:style w:type="paragraph" w:customStyle="1" w:styleId="CCA7BE6761074EDF8F9CAE3F4CE750AD">
    <w:name w:val="CCA7BE6761074EDF8F9CAE3F4CE750AD"/>
    <w:rsid w:val="0054363D"/>
  </w:style>
  <w:style w:type="paragraph" w:customStyle="1" w:styleId="9B8000348D4F4697935229204CFF2E1C">
    <w:name w:val="9B8000348D4F4697935229204CFF2E1C"/>
    <w:rsid w:val="0054363D"/>
  </w:style>
  <w:style w:type="paragraph" w:customStyle="1" w:styleId="A8C11F0EC3D447208F56C11A4507D292">
    <w:name w:val="A8C11F0EC3D447208F56C11A4507D292"/>
    <w:rsid w:val="0054363D"/>
  </w:style>
  <w:style w:type="paragraph" w:customStyle="1" w:styleId="DEBAA20EDA7D4AF593E354567E1F7AFD">
    <w:name w:val="DEBAA20EDA7D4AF593E354567E1F7AFD"/>
    <w:rsid w:val="0054363D"/>
  </w:style>
  <w:style w:type="paragraph" w:customStyle="1" w:styleId="22FF95CB091948D79E802815DFA72198">
    <w:name w:val="22FF95CB091948D79E802815DFA72198"/>
    <w:rsid w:val="0054363D"/>
  </w:style>
  <w:style w:type="paragraph" w:customStyle="1" w:styleId="A23385193DD64E5B8BE4B28D8273188E">
    <w:name w:val="A23385193DD64E5B8BE4B28D8273188E"/>
    <w:rsid w:val="0054363D"/>
  </w:style>
  <w:style w:type="paragraph" w:customStyle="1" w:styleId="C7735D3ACBD3437690A9CCB1A5A4272F">
    <w:name w:val="C7735D3ACBD3437690A9CCB1A5A4272F"/>
    <w:rsid w:val="0054363D"/>
  </w:style>
  <w:style w:type="paragraph" w:customStyle="1" w:styleId="20BA7DEB153E41C8B1DA055379E85EC4">
    <w:name w:val="20BA7DEB153E41C8B1DA055379E85EC4"/>
    <w:rsid w:val="0054363D"/>
  </w:style>
  <w:style w:type="paragraph" w:customStyle="1" w:styleId="3406A0696929407CAE0996F47BCCB84F">
    <w:name w:val="3406A0696929407CAE0996F47BCCB84F"/>
    <w:rsid w:val="0054363D"/>
  </w:style>
  <w:style w:type="paragraph" w:customStyle="1" w:styleId="C9DD0B6B45804E25872156FF2BB01829">
    <w:name w:val="C9DD0B6B45804E25872156FF2BB01829"/>
    <w:rsid w:val="0054363D"/>
  </w:style>
  <w:style w:type="paragraph" w:customStyle="1" w:styleId="ECE2533263F04635A265A4B34BA1360E">
    <w:name w:val="ECE2533263F04635A265A4B34BA1360E"/>
    <w:rsid w:val="0054363D"/>
  </w:style>
  <w:style w:type="paragraph" w:customStyle="1" w:styleId="12A531AA8DF74FCE8A5396653FFA8801">
    <w:name w:val="12A531AA8DF74FCE8A5396653FFA8801"/>
    <w:rsid w:val="0054363D"/>
  </w:style>
  <w:style w:type="paragraph" w:customStyle="1" w:styleId="066B2347D48A4B3197C45D86FC43E708">
    <w:name w:val="066B2347D48A4B3197C45D86FC43E708"/>
    <w:rsid w:val="0054363D"/>
  </w:style>
  <w:style w:type="paragraph" w:customStyle="1" w:styleId="CBD3680606D4497489C2FF4DB00FD5D5">
    <w:name w:val="CBD3680606D4497489C2FF4DB00FD5D5"/>
    <w:rsid w:val="0054363D"/>
  </w:style>
  <w:style w:type="paragraph" w:customStyle="1" w:styleId="BDBC5AA854EC4535A311EA2561D1DF88">
    <w:name w:val="BDBC5AA854EC4535A311EA2561D1DF88"/>
    <w:rsid w:val="0054363D"/>
  </w:style>
  <w:style w:type="paragraph" w:customStyle="1" w:styleId="C18F88A14FC844AD925A1FEA5F1367C4">
    <w:name w:val="C18F88A14FC844AD925A1FEA5F1367C4"/>
    <w:rsid w:val="0054363D"/>
  </w:style>
  <w:style w:type="paragraph" w:customStyle="1" w:styleId="72C96A4FDFEA48568132B985D6E39522">
    <w:name w:val="72C96A4FDFEA48568132B985D6E39522"/>
    <w:rsid w:val="0054363D"/>
  </w:style>
  <w:style w:type="paragraph" w:customStyle="1" w:styleId="E2898BF5DBAF4149A52D1B7E37EF2781">
    <w:name w:val="E2898BF5DBAF4149A52D1B7E37EF2781"/>
    <w:rsid w:val="0054363D"/>
  </w:style>
  <w:style w:type="paragraph" w:customStyle="1" w:styleId="28E1AC42CF294292B6339194236BB273">
    <w:name w:val="28E1AC42CF294292B6339194236BB273"/>
    <w:rsid w:val="0054363D"/>
  </w:style>
  <w:style w:type="paragraph" w:customStyle="1" w:styleId="07104D92EBA644AC917C2B9862BA7CB0">
    <w:name w:val="07104D92EBA644AC917C2B9862BA7CB0"/>
    <w:rsid w:val="0054363D"/>
  </w:style>
  <w:style w:type="paragraph" w:customStyle="1" w:styleId="361E39E7B0644F5D8CD289C9BDCE45EE">
    <w:name w:val="361E39E7B0644F5D8CD289C9BDCE45EE"/>
    <w:rsid w:val="0054363D"/>
  </w:style>
  <w:style w:type="paragraph" w:customStyle="1" w:styleId="FC8E4F019C194F53932312C585B67DBD">
    <w:name w:val="FC8E4F019C194F53932312C585B67DBD"/>
    <w:rsid w:val="0054363D"/>
  </w:style>
  <w:style w:type="paragraph" w:customStyle="1" w:styleId="CEAA7D863902408CB8D8929F16B26071">
    <w:name w:val="CEAA7D863902408CB8D8929F16B26071"/>
    <w:rsid w:val="0054363D"/>
  </w:style>
  <w:style w:type="paragraph" w:customStyle="1" w:styleId="577A37CBADF946D088EF2EA98C1ED018">
    <w:name w:val="577A37CBADF946D088EF2EA98C1ED018"/>
    <w:rsid w:val="0054363D"/>
  </w:style>
  <w:style w:type="paragraph" w:customStyle="1" w:styleId="418D548233754F9C97D40945DEE78343">
    <w:name w:val="418D548233754F9C97D40945DEE78343"/>
    <w:rsid w:val="0054363D"/>
  </w:style>
  <w:style w:type="paragraph" w:customStyle="1" w:styleId="CA03DFC52B1D4CBCBFCDE69C2D580FAF">
    <w:name w:val="CA03DFC52B1D4CBCBFCDE69C2D580FAF"/>
    <w:rsid w:val="0054363D"/>
  </w:style>
  <w:style w:type="paragraph" w:customStyle="1" w:styleId="F38FFEF60BB54C36B34E25EE5FE301A9">
    <w:name w:val="F38FFEF60BB54C36B34E25EE5FE301A9"/>
    <w:rsid w:val="0054363D"/>
  </w:style>
  <w:style w:type="paragraph" w:customStyle="1" w:styleId="2AF803845D3D4CCFB8C47417D6FFDE78">
    <w:name w:val="2AF803845D3D4CCFB8C47417D6FFDE78"/>
    <w:rsid w:val="0054363D"/>
  </w:style>
  <w:style w:type="paragraph" w:customStyle="1" w:styleId="9C2FEBE3EF2148DBB1DA93E92E4126A9">
    <w:name w:val="9C2FEBE3EF2148DBB1DA93E92E4126A9"/>
    <w:rsid w:val="0054363D"/>
  </w:style>
  <w:style w:type="paragraph" w:customStyle="1" w:styleId="3F05476E09D240E5A156C5FE75767D17">
    <w:name w:val="3F05476E09D240E5A156C5FE75767D17"/>
    <w:rsid w:val="0054363D"/>
  </w:style>
  <w:style w:type="paragraph" w:customStyle="1" w:styleId="F78EAD06338642269ADE07563FE0F936">
    <w:name w:val="F78EAD06338642269ADE07563FE0F936"/>
    <w:rsid w:val="0054363D"/>
  </w:style>
  <w:style w:type="paragraph" w:customStyle="1" w:styleId="5AFDEA4B0EAB4164B75A2E136401E803">
    <w:name w:val="5AFDEA4B0EAB4164B75A2E136401E803"/>
    <w:rsid w:val="0054363D"/>
  </w:style>
  <w:style w:type="paragraph" w:customStyle="1" w:styleId="52E9E614CB3C47F1ACD4EAF979697898">
    <w:name w:val="52E9E614CB3C47F1ACD4EAF979697898"/>
    <w:rsid w:val="0054363D"/>
  </w:style>
  <w:style w:type="paragraph" w:customStyle="1" w:styleId="6D0A6F724D744120A15D0476FCA932F5">
    <w:name w:val="6D0A6F724D744120A15D0476FCA932F5"/>
    <w:rsid w:val="0054363D"/>
  </w:style>
  <w:style w:type="paragraph" w:customStyle="1" w:styleId="8B6EE3719022458A9B53B03305B73B75">
    <w:name w:val="8B6EE3719022458A9B53B03305B73B75"/>
    <w:rsid w:val="0054363D"/>
  </w:style>
  <w:style w:type="paragraph" w:customStyle="1" w:styleId="0C8204AF84814C45ABA2FEE768A07A9C">
    <w:name w:val="0C8204AF84814C45ABA2FEE768A07A9C"/>
    <w:rsid w:val="0054363D"/>
  </w:style>
  <w:style w:type="paragraph" w:customStyle="1" w:styleId="EAE1233397B944A7A2DBA3B14E1BA8AA">
    <w:name w:val="EAE1233397B944A7A2DBA3B14E1BA8AA"/>
    <w:rsid w:val="0054363D"/>
  </w:style>
  <w:style w:type="paragraph" w:customStyle="1" w:styleId="FBEBF9CEAB9D45F0857C7EBC22C79DFD">
    <w:name w:val="FBEBF9CEAB9D45F0857C7EBC22C79DFD"/>
    <w:rsid w:val="0054363D"/>
  </w:style>
  <w:style w:type="paragraph" w:customStyle="1" w:styleId="B52FBF8DF64E4A148E370704F60A56B2">
    <w:name w:val="B52FBF8DF64E4A148E370704F60A56B2"/>
    <w:rsid w:val="0054363D"/>
  </w:style>
  <w:style w:type="paragraph" w:customStyle="1" w:styleId="55A09A6E510148E9B7612B2E3199AF5F">
    <w:name w:val="55A09A6E510148E9B7612B2E3199AF5F"/>
    <w:rsid w:val="0054363D"/>
  </w:style>
  <w:style w:type="paragraph" w:customStyle="1" w:styleId="86C48F3F7C0643E8981B420DA8FDE3EB">
    <w:name w:val="86C48F3F7C0643E8981B420DA8FDE3EB"/>
    <w:rsid w:val="0054363D"/>
  </w:style>
  <w:style w:type="paragraph" w:customStyle="1" w:styleId="E1488CC0D3F1406395AE3B6AF3165CD0">
    <w:name w:val="E1488CC0D3F1406395AE3B6AF3165CD0"/>
    <w:rsid w:val="0054363D"/>
  </w:style>
  <w:style w:type="paragraph" w:customStyle="1" w:styleId="CA4CA5C4BE7549A5B4D5913640937B33">
    <w:name w:val="CA4CA5C4BE7549A5B4D5913640937B33"/>
    <w:rsid w:val="0054363D"/>
  </w:style>
  <w:style w:type="paragraph" w:customStyle="1" w:styleId="1CD000A890044FC9833E3187ED0F30FC">
    <w:name w:val="1CD000A890044FC9833E3187ED0F30FC"/>
    <w:rsid w:val="0054363D"/>
  </w:style>
  <w:style w:type="paragraph" w:customStyle="1" w:styleId="080D0BD7CD884951B709A490EA132E52">
    <w:name w:val="080D0BD7CD884951B709A490EA132E52"/>
    <w:rsid w:val="0054363D"/>
  </w:style>
  <w:style w:type="paragraph" w:customStyle="1" w:styleId="D75C1B3CE9D243AC8A37F6F0109D9935">
    <w:name w:val="D75C1B3CE9D243AC8A37F6F0109D9935"/>
    <w:rsid w:val="007E43E1"/>
  </w:style>
  <w:style w:type="paragraph" w:customStyle="1" w:styleId="7E87AE6D7CF1410C90F5CABA92AB520A">
    <w:name w:val="7E87AE6D7CF1410C90F5CABA92AB520A"/>
    <w:rsid w:val="007E43E1"/>
  </w:style>
  <w:style w:type="paragraph" w:customStyle="1" w:styleId="1FB40766D5EF420F9F8F4CE2CEC09FF6">
    <w:name w:val="1FB40766D5EF420F9F8F4CE2CEC09FF6"/>
    <w:rsid w:val="007E43E1"/>
  </w:style>
  <w:style w:type="paragraph" w:customStyle="1" w:styleId="BFCCE201372D43309392622BC21DBAFD">
    <w:name w:val="BFCCE201372D43309392622BC21DBAFD"/>
    <w:rsid w:val="007E43E1"/>
  </w:style>
  <w:style w:type="paragraph" w:customStyle="1" w:styleId="A360AA5EB226426186D86811D392909F">
    <w:name w:val="A360AA5EB226426186D86811D392909F"/>
    <w:rsid w:val="007E43E1"/>
  </w:style>
  <w:style w:type="paragraph" w:customStyle="1" w:styleId="E19CB3A6A5B54F8081D7DC8065AF3AD5">
    <w:name w:val="E19CB3A6A5B54F8081D7DC8065AF3AD5"/>
    <w:rsid w:val="007E43E1"/>
  </w:style>
  <w:style w:type="paragraph" w:customStyle="1" w:styleId="06BB527385BB4BCAA6D79A7DFB2128BC">
    <w:name w:val="06BB527385BB4BCAA6D79A7DFB2128BC"/>
    <w:rsid w:val="007E43E1"/>
  </w:style>
  <w:style w:type="paragraph" w:customStyle="1" w:styleId="5D5588F46DCF4426A004F4B890334631">
    <w:name w:val="5D5588F46DCF4426A004F4B890334631"/>
    <w:rsid w:val="007E43E1"/>
  </w:style>
  <w:style w:type="paragraph" w:customStyle="1" w:styleId="18D904A3FEE94C40950B3FD1BC187C351">
    <w:name w:val="18D904A3FEE94C40950B3FD1BC187C35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1">
    <w:name w:val="6A836A4E3EA14E2984AC2F4DA737ABA2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1">
    <w:name w:val="C034F37BBD164F619C83CFC69F7CB8DC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1">
    <w:name w:val="A31A6266BA4E4E8FBEB98DE2E94CB529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1">
    <w:name w:val="C33B5078F48A4F07B2C58A907BCFB8CF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1">
    <w:name w:val="78FB613F7ED24DE4B577E51087FE1C4F1"/>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1">
    <w:name w:val="6400F1186A1E4AA2B94EECD8EF99D42E1"/>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1">
    <w:name w:val="2EE2FD84E53449CC8D5E007947F9A23E1"/>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1">
    <w:name w:val="AD8EF8D7D44B4E4A9AADD0551618DDC51"/>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1">
    <w:name w:val="4FC8CDC0E7C043AD9209C6B2FDAF33861"/>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1">
    <w:name w:val="CCA7BE6761074EDF8F9CAE3F4CE750AD1"/>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1">
    <w:name w:val="9B8000348D4F4697935229204CFF2E1C1"/>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1">
    <w:name w:val="A8C11F0EC3D447208F56C11A4507D2921"/>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1">
    <w:name w:val="DEBAA20EDA7D4AF593E354567E1F7AFD1"/>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1">
    <w:name w:val="22FF95CB091948D79E802815DFA721981"/>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1">
    <w:name w:val="A23385193DD64E5B8BE4B28D8273188E1"/>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1">
    <w:name w:val="C7735D3ACBD3437690A9CCB1A5A4272F1"/>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1">
    <w:name w:val="20BA7DEB153E41C8B1DA055379E85EC41"/>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1">
    <w:name w:val="3406A0696929407CAE0996F47BCCB84F1"/>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1">
    <w:name w:val="C9DD0B6B45804E25872156FF2BB018291"/>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1">
    <w:name w:val="ECE2533263F04635A265A4B34BA1360E1"/>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1">
    <w:name w:val="12A531AA8DF74FCE8A5396653FFA88011"/>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1">
    <w:name w:val="066B2347D48A4B3197C45D86FC43E7081"/>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1">
    <w:name w:val="CBD3680606D4497489C2FF4DB00FD5D51"/>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1">
    <w:name w:val="BDBC5AA854EC4535A311EA2561D1DF881"/>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1">
    <w:name w:val="72C96A4FDFEA48568132B985D6E395221"/>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1">
    <w:name w:val="E2898BF5DBAF4149A52D1B7E37EF27811"/>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1">
    <w:name w:val="28E1AC42CF294292B6339194236BB2731"/>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1">
    <w:name w:val="07104D92EBA644AC917C2B9862BA7CB01"/>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1">
    <w:name w:val="FC8E4F019C194F53932312C585B67DBD1"/>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1">
    <w:name w:val="CEAA7D863902408CB8D8929F16B260711"/>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1">
    <w:name w:val="577A37CBADF946D088EF2EA98C1ED0181"/>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1">
    <w:name w:val="7E87AE6D7CF1410C90F5CABA92AB520A1"/>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1">
    <w:name w:val="1FB40766D5EF420F9F8F4CE2CEC09FF61"/>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1">
    <w:name w:val="BFCCE201372D43309392622BC21DBAFD1"/>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1">
    <w:name w:val="A360AA5EB226426186D86811D392909F1"/>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1">
    <w:name w:val="E19CB3A6A5B54F8081D7DC8065AF3AD51"/>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1">
    <w:name w:val="06BB527385BB4BCAA6D79A7DFB2128BC1"/>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
    <w:name w:val="FEB1319E77DF42C1B4B846030FBE0C5F"/>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
    <w:name w:val="3E67BDC59F0F47A9AA4BEFB1F9DAC8D2"/>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
    <w:name w:val="7C0B7FDF10C34E678BC6A825B97BC5B4"/>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
    <w:name w:val="DBDD5FED7F6649A38785EB80FEED66CB"/>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
    <w:name w:val="2C2FAF76F6294C6A8931F1DA51853889"/>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
    <w:name w:val="3A05114AE3F54094A18129E825AFC5F3"/>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
    <w:name w:val="DD354833FA8A401BB46C0CD5C2E2CE46"/>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
    <w:name w:val="7F9E3A64F43A4FF9B28D1AB1DBB478CB"/>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
    <w:name w:val="3A377BFC673C49508BAF097B84289F4E"/>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
    <w:name w:val="69C11568E95D4297A01A0923359836B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
    <w:name w:val="E6A4F4C64B3F4955B4C35511AB8A8A40"/>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
    <w:name w:val="71AA0CA95EEF47ADA38BBD5F520BDDCC"/>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
    <w:name w:val="5C3850E4A8264336A3B539075257B18A"/>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
    <w:name w:val="79AB532FBD664E2E925EB6302F9A4006"/>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
    <w:name w:val="8E6AD456ECD344B6BAC80244C46329E7"/>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
    <w:name w:val="4EF7319A827F41C2A12B417D035D7F2E"/>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
    <w:name w:val="FA667CF77D254B84846B5615E5E24947"/>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
    <w:name w:val="BDD6F269FBC54B5FB44306F97AE2502D"/>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
    <w:name w:val="402E706477AB488B91F4A800212B6A38"/>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
    <w:name w:val="04761AD02D1348EDAB7DADC09EBD5E7B"/>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
    <w:name w:val="63504DDFD6624B27A95B9CD6856A56F8"/>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
    <w:name w:val="FA3E0FD71E6A40D5B64575E4A77BFD7A"/>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
    <w:name w:val="5ACD489E8DB74A0EBFA11F6EB5A0C026"/>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
    <w:name w:val="5C4616347D59400CAAAE2A95FA71A567"/>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
    <w:name w:val="0574652CEA464A93B39237CF4460F034"/>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
    <w:name w:val="6A7B9484079C4B8085A72CCAE16DDC83"/>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
    <w:name w:val="60D7E76643B249A48A2F975B0158871E"/>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
    <w:name w:val="280B8DCDE0484DB4B8F88F94FEAA8082"/>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
    <w:name w:val="6A4677F7262846778585195E6E6B38D2"/>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
    <w:name w:val="ED4182AEBEAF41CAB15766126FBE6D0C"/>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
    <w:name w:val="FDDD4D13A37B4768BAC1456102A331F2"/>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
    <w:name w:val="68F047D7ECCF4D678499CB8FB0575A07"/>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
    <w:name w:val="4A643EF247874AACBE74AA01C07231F6"/>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
    <w:name w:val="CA3C20127C8E4D99A36208F0EDB4EA0F"/>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
    <w:name w:val="6FF7A68A0E164F14964FD23A2A7D1375"/>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
    <w:name w:val="A5BFAF0D62DD4DE497D621990AD0236B"/>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
    <w:name w:val="596C59B4290848A38AA41D71975FB8B8"/>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
    <w:name w:val="CBC9891A66324B03A70D6B3E189EE3D3"/>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
    <w:name w:val="B3558EC3DB9E4AB1BC8AF270489E9A66"/>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
    <w:name w:val="AD77C2F044114AEAAABC58C58F0CEF2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
    <w:name w:val="92FD9103DA7D4B35BE019DFB33D4D91A"/>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
    <w:name w:val="D25018E0CA62455C983203BA5284C344"/>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
    <w:name w:val="00E616EBE18D49FF896A2DD73469F482"/>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
    <w:name w:val="0663ED339B2D4DEBA64F3EEA2C90C89A"/>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
    <w:name w:val="3327F0EF39A04F3CB021F7A71D74EE9A"/>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
    <w:name w:val="3408122302C34B64A72E6E6AC9686FED"/>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
    <w:name w:val="73C4B6C9A9524F56818CE36D97C217FB"/>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
    <w:name w:val="CA48A65CC9004865A4076AEB7F5AE35C"/>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
    <w:name w:val="4E9EE84616A24B36B3F0306EDBEFA6FA"/>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
    <w:name w:val="51FBA9E28FF04471A6302B0A06125B56"/>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
    <w:name w:val="7A6331C485934107B19D50CF588AF00F"/>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
    <w:name w:val="E244C19AFF6E46AA9AF6634CF46BD6CA"/>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
    <w:name w:val="BE876B7903D548D8BEA075AC14690BDD"/>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
    <w:name w:val="C9FB6256C91248308EB4990550F96CB0"/>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
    <w:name w:val="179A017FE2294927B46203030DC5D8F9"/>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
    <w:name w:val="1977A2B4839145C9B0F0BDC3C4A13D4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
    <w:name w:val="B829C00D29454EE6BCF26E858D3DFE15"/>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
    <w:name w:val="D2C756783D724ECA84AB05976696DD0C"/>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
    <w:name w:val="4987A8EC7C7B42AAAA7D86485468FB88"/>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
    <w:name w:val="1B975A8E52584388836E55EDD6506867"/>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
    <w:name w:val="3ACE4535E6DD4E9781C965E898AB4636"/>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
    <w:name w:val="1AA86C10B3FB4D73B5DC8E59F3736075"/>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
    <w:name w:val="42512B4882874A0C9BDB65908FA59F40"/>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
    <w:name w:val="08FC18D8043B48BE8678AB3F1AB8FAD2"/>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
    <w:name w:val="DC01EC5B98AE46788701D1BBC111A0C9"/>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
    <w:name w:val="92CAE20EA2634AA3890C0E6D9BF7CFA4"/>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
    <w:name w:val="68837DFDBB084D30B4C8FCD05E5BD00A"/>
    <w:rsid w:val="00315E61"/>
  </w:style>
  <w:style w:type="paragraph" w:customStyle="1" w:styleId="68837DFDBB084D30B4C8FCD05E5BD00A1">
    <w:name w:val="68837DFDBB084D30B4C8FCD05E5BD00A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2">
    <w:name w:val="6A836A4E3EA14E2984AC2F4DA737ABA2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2">
    <w:name w:val="C034F37BBD164F619C83CFC69F7CB8DC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2">
    <w:name w:val="A31A6266BA4E4E8FBEB98DE2E94CB529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2">
    <w:name w:val="C33B5078F48A4F07B2C58A907BCFB8CF2"/>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2">
    <w:name w:val="78FB613F7ED24DE4B577E51087FE1C4F2"/>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2">
    <w:name w:val="6400F1186A1E4AA2B94EECD8EF99D42E2"/>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2">
    <w:name w:val="2EE2FD84E53449CC8D5E007947F9A23E2"/>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2">
    <w:name w:val="AD8EF8D7D44B4E4A9AADD0551618DDC52"/>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2">
    <w:name w:val="4FC8CDC0E7C043AD9209C6B2FDAF33862"/>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2">
    <w:name w:val="CCA7BE6761074EDF8F9CAE3F4CE750AD2"/>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2">
    <w:name w:val="9B8000348D4F4697935229204CFF2E1C2"/>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2">
    <w:name w:val="A8C11F0EC3D447208F56C11A4507D2922"/>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2">
    <w:name w:val="DEBAA20EDA7D4AF593E354567E1F7AFD2"/>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2">
    <w:name w:val="22FF95CB091948D79E802815DFA721982"/>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2">
    <w:name w:val="A23385193DD64E5B8BE4B28D8273188E2"/>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2">
    <w:name w:val="C7735D3ACBD3437690A9CCB1A5A4272F2"/>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2">
    <w:name w:val="20BA7DEB153E41C8B1DA055379E85EC42"/>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2">
    <w:name w:val="3406A0696929407CAE0996F47BCCB84F2"/>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2">
    <w:name w:val="C9DD0B6B45804E25872156FF2BB018292"/>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2">
    <w:name w:val="ECE2533263F04635A265A4B34BA1360E2"/>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2">
    <w:name w:val="12A531AA8DF74FCE8A5396653FFA88012"/>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2">
    <w:name w:val="066B2347D48A4B3197C45D86FC43E7082"/>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2">
    <w:name w:val="CBD3680606D4497489C2FF4DB00FD5D52"/>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2">
    <w:name w:val="BDBC5AA854EC4535A311EA2561D1DF882"/>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2">
    <w:name w:val="72C96A4FDFEA48568132B985D6E395222"/>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2">
    <w:name w:val="E2898BF5DBAF4149A52D1B7E37EF27812"/>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2">
    <w:name w:val="28E1AC42CF294292B6339194236BB2732"/>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2">
    <w:name w:val="07104D92EBA644AC917C2B9862BA7CB02"/>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2">
    <w:name w:val="FC8E4F019C194F53932312C585B67DBD2"/>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2">
    <w:name w:val="CEAA7D863902408CB8D8929F16B260712"/>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2">
    <w:name w:val="577A37CBADF946D088EF2EA98C1ED0182"/>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2">
    <w:name w:val="7E87AE6D7CF1410C90F5CABA92AB520A2"/>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2">
    <w:name w:val="1FB40766D5EF420F9F8F4CE2CEC09FF62"/>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2">
    <w:name w:val="BFCCE201372D43309392622BC21DBAFD2"/>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2">
    <w:name w:val="A360AA5EB226426186D86811D392909F2"/>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2">
    <w:name w:val="E19CB3A6A5B54F8081D7DC8065AF3AD52"/>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2">
    <w:name w:val="06BB527385BB4BCAA6D79A7DFB2128BC2"/>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1">
    <w:name w:val="FEB1319E77DF42C1B4B846030FBE0C5F1"/>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1">
    <w:name w:val="3E67BDC59F0F47A9AA4BEFB1F9DAC8D21"/>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1">
    <w:name w:val="7C0B7FDF10C34E678BC6A825B97BC5B41"/>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1">
    <w:name w:val="DBDD5FED7F6649A38785EB80FEED66CB1"/>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1">
    <w:name w:val="2C2FAF76F6294C6A8931F1DA51853889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1">
    <w:name w:val="3A05114AE3F54094A18129E825AFC5F3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1">
    <w:name w:val="DD354833FA8A401BB46C0CD5C2E2CE461"/>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1">
    <w:name w:val="7F9E3A64F43A4FF9B28D1AB1DBB478CB1"/>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1">
    <w:name w:val="3A377BFC673C49508BAF097B84289F4E1"/>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1">
    <w:name w:val="69C11568E95D4297A01A0923359836B1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1">
    <w:name w:val="E6A4F4C64B3F4955B4C35511AB8A8A401"/>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1">
    <w:name w:val="71AA0CA95EEF47ADA38BBD5F520BDDCC1"/>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1">
    <w:name w:val="5C3850E4A8264336A3B539075257B18A1"/>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1">
    <w:name w:val="79AB532FBD664E2E925EB6302F9A40061"/>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1">
    <w:name w:val="8E6AD456ECD344B6BAC80244C46329E71"/>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1">
    <w:name w:val="4EF7319A827F41C2A12B417D035D7F2E1"/>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1">
    <w:name w:val="FA667CF77D254B84846B5615E5E249471"/>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1">
    <w:name w:val="BDD6F269FBC54B5FB44306F97AE2502D1"/>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1">
    <w:name w:val="402E706477AB488B91F4A800212B6A381"/>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1">
    <w:name w:val="04761AD02D1348EDAB7DADC09EBD5E7B1"/>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1">
    <w:name w:val="63504DDFD6624B27A95B9CD6856A56F81"/>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1">
    <w:name w:val="FA3E0FD71E6A40D5B64575E4A77BFD7A1"/>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1">
    <w:name w:val="5ACD489E8DB74A0EBFA11F6EB5A0C0261"/>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1">
    <w:name w:val="5C4616347D59400CAAAE2A95FA71A5671"/>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1">
    <w:name w:val="0574652CEA464A93B39237CF4460F0341"/>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1">
    <w:name w:val="6A7B9484079C4B8085A72CCAE16DDC831"/>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1">
    <w:name w:val="60D7E76643B249A48A2F975B0158871E1"/>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1">
    <w:name w:val="280B8DCDE0484DB4B8F88F94FEAA80821"/>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1">
    <w:name w:val="6A4677F7262846778585195E6E6B38D21"/>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1">
    <w:name w:val="ED4182AEBEAF41CAB15766126FBE6D0C1"/>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1">
    <w:name w:val="FDDD4D13A37B4768BAC1456102A331F21"/>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1">
    <w:name w:val="68F047D7ECCF4D678499CB8FB0575A071"/>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1">
    <w:name w:val="4A643EF247874AACBE74AA01C07231F61"/>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1">
    <w:name w:val="CA3C20127C8E4D99A36208F0EDB4EA0F1"/>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1">
    <w:name w:val="6FF7A68A0E164F14964FD23A2A7D13751"/>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1">
    <w:name w:val="A5BFAF0D62DD4DE497D621990AD0236B1"/>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1">
    <w:name w:val="596C59B4290848A38AA41D71975FB8B81"/>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1">
    <w:name w:val="CBC9891A66324B03A70D6B3E189EE3D31"/>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1">
    <w:name w:val="B3558EC3DB9E4AB1BC8AF270489E9A661"/>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1">
    <w:name w:val="AD77C2F044114AEAAABC58C58F0CEF21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1">
    <w:name w:val="92FD9103DA7D4B35BE019DFB33D4D91A1"/>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1">
    <w:name w:val="D25018E0CA62455C983203BA5284C344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1">
    <w:name w:val="00E616EBE18D49FF896A2DD73469F4821"/>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1">
    <w:name w:val="0663ED339B2D4DEBA64F3EEA2C90C89A1"/>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1">
    <w:name w:val="3327F0EF39A04F3CB021F7A71D74EE9A1"/>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1">
    <w:name w:val="3408122302C34B64A72E6E6AC9686FED1"/>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1">
    <w:name w:val="73C4B6C9A9524F56818CE36D97C217FB1"/>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1">
    <w:name w:val="CA48A65CC9004865A4076AEB7F5AE35C1"/>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1">
    <w:name w:val="4E9EE84616A24B36B3F0306EDBEFA6FA1"/>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1">
    <w:name w:val="51FBA9E28FF04471A6302B0A06125B561"/>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1">
    <w:name w:val="7A6331C485934107B19D50CF588AF00F1"/>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1">
    <w:name w:val="E244C19AFF6E46AA9AF6634CF46BD6CA1"/>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1">
    <w:name w:val="BE876B7903D548D8BEA075AC14690BDD1"/>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1">
    <w:name w:val="C9FB6256C91248308EB4990550F96CB01"/>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1">
    <w:name w:val="179A017FE2294927B46203030DC5D8F91"/>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1">
    <w:name w:val="1977A2B4839145C9B0F0BDC3C4A13D41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1">
    <w:name w:val="B829C00D29454EE6BCF26E858D3DFE151"/>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1">
    <w:name w:val="D2C756783D724ECA84AB05976696DD0C1"/>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1">
    <w:name w:val="4987A8EC7C7B42AAAA7D86485468FB881"/>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1">
    <w:name w:val="1B975A8E52584388836E55EDD65068671"/>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1">
    <w:name w:val="3ACE4535E6DD4E9781C965E898AB46361"/>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1">
    <w:name w:val="1AA86C10B3FB4D73B5DC8E59F37360751"/>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1">
    <w:name w:val="42512B4882874A0C9BDB65908FA59F401"/>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1">
    <w:name w:val="08FC18D8043B48BE8678AB3F1AB8FAD21"/>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1">
    <w:name w:val="DC01EC5B98AE46788701D1BBC111A0C91"/>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1">
    <w:name w:val="92CAE20EA2634AA3890C0E6D9BF7CFA41"/>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2">
    <w:name w:val="68837DFDBB084D30B4C8FCD05E5BD00A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3">
    <w:name w:val="6A836A4E3EA14E2984AC2F4DA737ABA2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3">
    <w:name w:val="A31A6266BA4E4E8FBEB98DE2E94CB529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3">
    <w:name w:val="C33B5078F48A4F07B2C58A907BCFB8CF3"/>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3">
    <w:name w:val="78FB613F7ED24DE4B577E51087FE1C4F3"/>
    <w:rsid w:val="00CA2595"/>
    <w:pPr>
      <w:spacing w:after="100" w:line="240" w:lineRule="auto"/>
    </w:pPr>
    <w:rPr>
      <w:rFonts w:ascii="Times New Roman" w:eastAsiaTheme="minorHAnsi" w:hAnsi="Times New Roman" w:cs="Times New Roman"/>
      <w:sz w:val="24"/>
      <w:szCs w:val="24"/>
    </w:rPr>
  </w:style>
  <w:style w:type="paragraph" w:customStyle="1" w:styleId="6400F1186A1E4AA2B94EECD8EF99D42E3">
    <w:name w:val="6400F1186A1E4AA2B94EECD8EF99D42E3"/>
    <w:rsid w:val="00CA2595"/>
    <w:pPr>
      <w:spacing w:after="100" w:line="240" w:lineRule="auto"/>
    </w:pPr>
    <w:rPr>
      <w:rFonts w:ascii="Times New Roman" w:eastAsiaTheme="minorHAnsi" w:hAnsi="Times New Roman" w:cs="Times New Roman"/>
      <w:sz w:val="24"/>
      <w:szCs w:val="24"/>
    </w:rPr>
  </w:style>
  <w:style w:type="paragraph" w:customStyle="1" w:styleId="2EE2FD84E53449CC8D5E007947F9A23E3">
    <w:name w:val="2EE2FD84E53449CC8D5E007947F9A23E3"/>
    <w:rsid w:val="00CA2595"/>
    <w:pPr>
      <w:spacing w:after="100" w:line="240" w:lineRule="auto"/>
    </w:pPr>
    <w:rPr>
      <w:rFonts w:ascii="Times New Roman" w:eastAsiaTheme="minorHAnsi" w:hAnsi="Times New Roman" w:cs="Times New Roman"/>
      <w:sz w:val="24"/>
      <w:szCs w:val="24"/>
    </w:rPr>
  </w:style>
  <w:style w:type="paragraph" w:customStyle="1" w:styleId="AD8EF8D7D44B4E4A9AADD0551618DDC53">
    <w:name w:val="AD8EF8D7D44B4E4A9AADD0551618DDC53"/>
    <w:rsid w:val="00CA2595"/>
    <w:pPr>
      <w:spacing w:after="100" w:line="240" w:lineRule="auto"/>
    </w:pPr>
    <w:rPr>
      <w:rFonts w:ascii="Times New Roman" w:eastAsiaTheme="minorHAnsi" w:hAnsi="Times New Roman" w:cs="Times New Roman"/>
      <w:sz w:val="24"/>
      <w:szCs w:val="24"/>
    </w:rPr>
  </w:style>
  <w:style w:type="paragraph" w:customStyle="1" w:styleId="4FC8CDC0E7C043AD9209C6B2FDAF33863">
    <w:name w:val="4FC8CDC0E7C043AD9209C6B2FDAF33863"/>
    <w:rsid w:val="00CA2595"/>
    <w:pPr>
      <w:spacing w:after="100" w:line="240" w:lineRule="auto"/>
    </w:pPr>
    <w:rPr>
      <w:rFonts w:ascii="Times New Roman" w:eastAsiaTheme="minorHAnsi" w:hAnsi="Times New Roman" w:cs="Times New Roman"/>
      <w:sz w:val="24"/>
      <w:szCs w:val="24"/>
    </w:rPr>
  </w:style>
  <w:style w:type="paragraph" w:customStyle="1" w:styleId="CCA7BE6761074EDF8F9CAE3F4CE750AD3">
    <w:name w:val="CCA7BE6761074EDF8F9CAE3F4CE750AD3"/>
    <w:rsid w:val="00CA2595"/>
    <w:pPr>
      <w:spacing w:after="100" w:line="240" w:lineRule="auto"/>
    </w:pPr>
    <w:rPr>
      <w:rFonts w:ascii="Times New Roman" w:eastAsiaTheme="minorHAnsi" w:hAnsi="Times New Roman" w:cs="Times New Roman"/>
      <w:sz w:val="24"/>
      <w:szCs w:val="24"/>
    </w:rPr>
  </w:style>
  <w:style w:type="paragraph" w:customStyle="1" w:styleId="9B8000348D4F4697935229204CFF2E1C3">
    <w:name w:val="9B8000348D4F4697935229204CFF2E1C3"/>
    <w:rsid w:val="00CA2595"/>
    <w:pPr>
      <w:spacing w:after="100" w:line="240" w:lineRule="auto"/>
    </w:pPr>
    <w:rPr>
      <w:rFonts w:ascii="Times New Roman" w:eastAsiaTheme="minorHAnsi" w:hAnsi="Times New Roman" w:cs="Times New Roman"/>
      <w:sz w:val="24"/>
      <w:szCs w:val="24"/>
    </w:rPr>
  </w:style>
  <w:style w:type="paragraph" w:customStyle="1" w:styleId="A8C11F0EC3D447208F56C11A4507D2923">
    <w:name w:val="A8C11F0EC3D447208F56C11A4507D2923"/>
    <w:rsid w:val="00CA2595"/>
    <w:pPr>
      <w:spacing w:after="100" w:line="240" w:lineRule="auto"/>
    </w:pPr>
    <w:rPr>
      <w:rFonts w:ascii="Times New Roman" w:eastAsiaTheme="minorHAnsi" w:hAnsi="Times New Roman" w:cs="Times New Roman"/>
      <w:sz w:val="24"/>
      <w:szCs w:val="24"/>
    </w:rPr>
  </w:style>
  <w:style w:type="paragraph" w:customStyle="1" w:styleId="DEBAA20EDA7D4AF593E354567E1F7AFD3">
    <w:name w:val="DEBAA20EDA7D4AF593E354567E1F7AFD3"/>
    <w:rsid w:val="00CA2595"/>
    <w:pPr>
      <w:spacing w:after="100" w:line="240" w:lineRule="auto"/>
    </w:pPr>
    <w:rPr>
      <w:rFonts w:ascii="Times New Roman" w:eastAsiaTheme="minorHAnsi" w:hAnsi="Times New Roman" w:cs="Times New Roman"/>
      <w:sz w:val="24"/>
      <w:szCs w:val="24"/>
    </w:rPr>
  </w:style>
  <w:style w:type="paragraph" w:customStyle="1" w:styleId="22FF95CB091948D79E802815DFA721983">
    <w:name w:val="22FF95CB091948D79E802815DFA721983"/>
    <w:rsid w:val="00CA2595"/>
    <w:pPr>
      <w:spacing w:after="100" w:line="240" w:lineRule="auto"/>
    </w:pPr>
    <w:rPr>
      <w:rFonts w:ascii="Times New Roman" w:eastAsiaTheme="minorHAnsi" w:hAnsi="Times New Roman" w:cs="Times New Roman"/>
      <w:sz w:val="24"/>
      <w:szCs w:val="24"/>
    </w:rPr>
  </w:style>
  <w:style w:type="paragraph" w:customStyle="1" w:styleId="A23385193DD64E5B8BE4B28D8273188E3">
    <w:name w:val="A23385193DD64E5B8BE4B28D8273188E3"/>
    <w:rsid w:val="00CA2595"/>
    <w:pPr>
      <w:spacing w:after="100" w:line="240" w:lineRule="auto"/>
    </w:pPr>
    <w:rPr>
      <w:rFonts w:ascii="Times New Roman" w:eastAsiaTheme="minorHAnsi" w:hAnsi="Times New Roman" w:cs="Times New Roman"/>
      <w:sz w:val="24"/>
      <w:szCs w:val="24"/>
    </w:rPr>
  </w:style>
  <w:style w:type="paragraph" w:customStyle="1" w:styleId="C7735D3ACBD3437690A9CCB1A5A4272F3">
    <w:name w:val="C7735D3ACBD3437690A9CCB1A5A4272F3"/>
    <w:rsid w:val="00CA2595"/>
    <w:pPr>
      <w:spacing w:after="100" w:line="240" w:lineRule="auto"/>
    </w:pPr>
    <w:rPr>
      <w:rFonts w:ascii="Times New Roman" w:eastAsiaTheme="minorHAnsi" w:hAnsi="Times New Roman" w:cs="Times New Roman"/>
      <w:sz w:val="24"/>
      <w:szCs w:val="24"/>
    </w:rPr>
  </w:style>
  <w:style w:type="paragraph" w:customStyle="1" w:styleId="20BA7DEB153E41C8B1DA055379E85EC43">
    <w:name w:val="20BA7DEB153E41C8B1DA055379E85EC43"/>
    <w:rsid w:val="00CA2595"/>
    <w:pPr>
      <w:spacing w:after="100" w:line="240" w:lineRule="auto"/>
    </w:pPr>
    <w:rPr>
      <w:rFonts w:ascii="Times New Roman" w:eastAsiaTheme="minorHAnsi" w:hAnsi="Times New Roman" w:cs="Times New Roman"/>
      <w:sz w:val="24"/>
      <w:szCs w:val="24"/>
    </w:rPr>
  </w:style>
  <w:style w:type="paragraph" w:customStyle="1" w:styleId="3406A0696929407CAE0996F47BCCB84F3">
    <w:name w:val="3406A0696929407CAE0996F47BCCB84F3"/>
    <w:rsid w:val="00CA2595"/>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3">
    <w:name w:val="C9DD0B6B45804E25872156FF2BB018293"/>
    <w:rsid w:val="00CA2595"/>
    <w:pPr>
      <w:spacing w:after="100" w:line="240" w:lineRule="auto"/>
    </w:pPr>
    <w:rPr>
      <w:rFonts w:ascii="Times New Roman" w:eastAsiaTheme="minorHAnsi" w:hAnsi="Times New Roman" w:cs="Times New Roman"/>
      <w:sz w:val="24"/>
      <w:szCs w:val="24"/>
    </w:rPr>
  </w:style>
  <w:style w:type="paragraph" w:customStyle="1" w:styleId="ECE2533263F04635A265A4B34BA1360E3">
    <w:name w:val="ECE2533263F04635A265A4B34BA1360E3"/>
    <w:rsid w:val="00CA2595"/>
    <w:pPr>
      <w:spacing w:after="100" w:line="240" w:lineRule="auto"/>
    </w:pPr>
    <w:rPr>
      <w:rFonts w:ascii="Times New Roman" w:eastAsiaTheme="minorHAnsi" w:hAnsi="Times New Roman" w:cs="Times New Roman"/>
      <w:sz w:val="24"/>
      <w:szCs w:val="24"/>
    </w:rPr>
  </w:style>
  <w:style w:type="paragraph" w:customStyle="1" w:styleId="12A531AA8DF74FCE8A5396653FFA88013">
    <w:name w:val="12A531AA8DF74FCE8A5396653FFA88013"/>
    <w:rsid w:val="00CA2595"/>
    <w:pPr>
      <w:spacing w:after="100" w:line="240" w:lineRule="auto"/>
    </w:pPr>
    <w:rPr>
      <w:rFonts w:ascii="Times New Roman" w:eastAsiaTheme="minorHAnsi" w:hAnsi="Times New Roman" w:cs="Times New Roman"/>
      <w:sz w:val="24"/>
      <w:szCs w:val="24"/>
    </w:rPr>
  </w:style>
  <w:style w:type="paragraph" w:customStyle="1" w:styleId="066B2347D48A4B3197C45D86FC43E7083">
    <w:name w:val="066B2347D48A4B3197C45D86FC43E7083"/>
    <w:rsid w:val="00CA2595"/>
    <w:pPr>
      <w:spacing w:after="100" w:line="240" w:lineRule="auto"/>
    </w:pPr>
    <w:rPr>
      <w:rFonts w:ascii="Times New Roman" w:eastAsiaTheme="minorHAnsi" w:hAnsi="Times New Roman" w:cs="Times New Roman"/>
      <w:sz w:val="24"/>
      <w:szCs w:val="24"/>
    </w:rPr>
  </w:style>
  <w:style w:type="paragraph" w:customStyle="1" w:styleId="CBD3680606D4497489C2FF4DB00FD5D53">
    <w:name w:val="CBD3680606D4497489C2FF4DB00FD5D53"/>
    <w:rsid w:val="00CA2595"/>
    <w:pPr>
      <w:spacing w:after="100" w:line="240" w:lineRule="auto"/>
    </w:pPr>
    <w:rPr>
      <w:rFonts w:ascii="Times New Roman" w:eastAsiaTheme="minorHAnsi" w:hAnsi="Times New Roman" w:cs="Times New Roman"/>
      <w:sz w:val="24"/>
      <w:szCs w:val="24"/>
    </w:rPr>
  </w:style>
  <w:style w:type="paragraph" w:customStyle="1" w:styleId="BDBC5AA854EC4535A311EA2561D1DF883">
    <w:name w:val="BDBC5AA854EC4535A311EA2561D1DF883"/>
    <w:rsid w:val="00CA2595"/>
    <w:pPr>
      <w:spacing w:after="100" w:line="240" w:lineRule="auto"/>
    </w:pPr>
    <w:rPr>
      <w:rFonts w:ascii="Times New Roman" w:eastAsiaTheme="minorHAnsi" w:hAnsi="Times New Roman" w:cs="Times New Roman"/>
      <w:sz w:val="24"/>
      <w:szCs w:val="24"/>
    </w:rPr>
  </w:style>
  <w:style w:type="paragraph" w:customStyle="1" w:styleId="72C96A4FDFEA48568132B985D6E395223">
    <w:name w:val="72C96A4FDFEA48568132B985D6E395223"/>
    <w:rsid w:val="00CA2595"/>
    <w:pPr>
      <w:spacing w:after="100" w:line="240" w:lineRule="auto"/>
    </w:pPr>
    <w:rPr>
      <w:rFonts w:ascii="Times New Roman" w:eastAsiaTheme="minorHAnsi" w:hAnsi="Times New Roman" w:cs="Times New Roman"/>
      <w:sz w:val="24"/>
      <w:szCs w:val="24"/>
    </w:rPr>
  </w:style>
  <w:style w:type="paragraph" w:customStyle="1" w:styleId="E2898BF5DBAF4149A52D1B7E37EF27813">
    <w:name w:val="E2898BF5DBAF4149A52D1B7E37EF27813"/>
    <w:rsid w:val="00CA2595"/>
    <w:pPr>
      <w:spacing w:after="100" w:line="240" w:lineRule="auto"/>
    </w:pPr>
    <w:rPr>
      <w:rFonts w:ascii="Times New Roman" w:eastAsiaTheme="minorHAnsi" w:hAnsi="Times New Roman" w:cs="Times New Roman"/>
      <w:sz w:val="24"/>
      <w:szCs w:val="24"/>
    </w:rPr>
  </w:style>
  <w:style w:type="paragraph" w:customStyle="1" w:styleId="28E1AC42CF294292B6339194236BB2733">
    <w:name w:val="28E1AC42CF294292B6339194236BB2733"/>
    <w:rsid w:val="00CA2595"/>
    <w:pPr>
      <w:spacing w:after="100" w:line="240" w:lineRule="auto"/>
    </w:pPr>
    <w:rPr>
      <w:rFonts w:ascii="Times New Roman" w:eastAsiaTheme="minorHAnsi" w:hAnsi="Times New Roman" w:cs="Times New Roman"/>
      <w:sz w:val="24"/>
      <w:szCs w:val="24"/>
    </w:rPr>
  </w:style>
  <w:style w:type="paragraph" w:customStyle="1" w:styleId="07104D92EBA644AC917C2B9862BA7CB03">
    <w:name w:val="07104D92EBA644AC917C2B9862BA7CB03"/>
    <w:rsid w:val="00CA2595"/>
    <w:pPr>
      <w:spacing w:after="100" w:line="240" w:lineRule="auto"/>
    </w:pPr>
    <w:rPr>
      <w:rFonts w:ascii="Times New Roman" w:eastAsiaTheme="minorHAnsi" w:hAnsi="Times New Roman" w:cs="Times New Roman"/>
      <w:sz w:val="24"/>
      <w:szCs w:val="24"/>
    </w:rPr>
  </w:style>
  <w:style w:type="paragraph" w:customStyle="1" w:styleId="FC8E4F019C194F53932312C585B67DBD3">
    <w:name w:val="FC8E4F019C194F53932312C585B67DBD3"/>
    <w:rsid w:val="00CA2595"/>
    <w:pPr>
      <w:spacing w:after="100" w:line="240" w:lineRule="auto"/>
    </w:pPr>
    <w:rPr>
      <w:rFonts w:ascii="Times New Roman" w:eastAsiaTheme="minorHAnsi" w:hAnsi="Times New Roman" w:cs="Times New Roman"/>
      <w:sz w:val="24"/>
      <w:szCs w:val="24"/>
    </w:rPr>
  </w:style>
  <w:style w:type="paragraph" w:customStyle="1" w:styleId="CEAA7D863902408CB8D8929F16B260713">
    <w:name w:val="CEAA7D863902408CB8D8929F16B260713"/>
    <w:rsid w:val="00CA2595"/>
    <w:pPr>
      <w:spacing w:after="100" w:line="240" w:lineRule="auto"/>
    </w:pPr>
    <w:rPr>
      <w:rFonts w:ascii="Times New Roman" w:eastAsiaTheme="minorHAnsi" w:hAnsi="Times New Roman" w:cs="Times New Roman"/>
      <w:sz w:val="24"/>
      <w:szCs w:val="24"/>
    </w:rPr>
  </w:style>
  <w:style w:type="paragraph" w:customStyle="1" w:styleId="577A37CBADF946D088EF2EA98C1ED0183">
    <w:name w:val="577A37CBADF946D088EF2EA98C1ED0183"/>
    <w:rsid w:val="00CA2595"/>
    <w:pPr>
      <w:spacing w:after="100" w:line="240" w:lineRule="auto"/>
    </w:pPr>
    <w:rPr>
      <w:rFonts w:ascii="Times New Roman" w:eastAsiaTheme="minorHAnsi" w:hAnsi="Times New Roman" w:cs="Times New Roman"/>
      <w:sz w:val="24"/>
      <w:szCs w:val="24"/>
    </w:rPr>
  </w:style>
  <w:style w:type="paragraph" w:customStyle="1" w:styleId="7E87AE6D7CF1410C90F5CABA92AB520A3">
    <w:name w:val="7E87AE6D7CF1410C90F5CABA92AB520A3"/>
    <w:rsid w:val="00CA2595"/>
    <w:pPr>
      <w:spacing w:after="100" w:line="240" w:lineRule="auto"/>
    </w:pPr>
    <w:rPr>
      <w:rFonts w:ascii="Times New Roman" w:eastAsiaTheme="minorHAnsi" w:hAnsi="Times New Roman" w:cs="Times New Roman"/>
      <w:sz w:val="24"/>
      <w:szCs w:val="24"/>
    </w:rPr>
  </w:style>
  <w:style w:type="paragraph" w:customStyle="1" w:styleId="1FB40766D5EF420F9F8F4CE2CEC09FF63">
    <w:name w:val="1FB40766D5EF420F9F8F4CE2CEC09FF63"/>
    <w:rsid w:val="00CA2595"/>
    <w:pPr>
      <w:spacing w:after="100" w:line="240" w:lineRule="auto"/>
    </w:pPr>
    <w:rPr>
      <w:rFonts w:ascii="Times New Roman" w:eastAsiaTheme="minorHAnsi" w:hAnsi="Times New Roman" w:cs="Times New Roman"/>
      <w:sz w:val="24"/>
      <w:szCs w:val="24"/>
    </w:rPr>
  </w:style>
  <w:style w:type="paragraph" w:customStyle="1" w:styleId="BFCCE201372D43309392622BC21DBAFD3">
    <w:name w:val="BFCCE201372D43309392622BC21DBAFD3"/>
    <w:rsid w:val="00CA2595"/>
    <w:pPr>
      <w:spacing w:after="100" w:line="240" w:lineRule="auto"/>
    </w:pPr>
    <w:rPr>
      <w:rFonts w:ascii="Times New Roman" w:eastAsiaTheme="minorHAnsi" w:hAnsi="Times New Roman" w:cs="Times New Roman"/>
      <w:sz w:val="24"/>
      <w:szCs w:val="24"/>
    </w:rPr>
  </w:style>
  <w:style w:type="paragraph" w:customStyle="1" w:styleId="A360AA5EB226426186D86811D392909F3">
    <w:name w:val="A360AA5EB226426186D86811D392909F3"/>
    <w:rsid w:val="00CA2595"/>
    <w:pPr>
      <w:spacing w:after="100" w:line="240" w:lineRule="auto"/>
    </w:pPr>
    <w:rPr>
      <w:rFonts w:ascii="Times New Roman" w:eastAsiaTheme="minorHAnsi" w:hAnsi="Times New Roman" w:cs="Times New Roman"/>
      <w:sz w:val="24"/>
      <w:szCs w:val="24"/>
    </w:rPr>
  </w:style>
  <w:style w:type="paragraph" w:customStyle="1" w:styleId="E19CB3A6A5B54F8081D7DC8065AF3AD53">
    <w:name w:val="E19CB3A6A5B54F8081D7DC8065AF3AD53"/>
    <w:rsid w:val="00CA2595"/>
    <w:pPr>
      <w:spacing w:after="100" w:line="240" w:lineRule="auto"/>
    </w:pPr>
    <w:rPr>
      <w:rFonts w:ascii="Times New Roman" w:eastAsiaTheme="minorHAnsi" w:hAnsi="Times New Roman" w:cs="Times New Roman"/>
      <w:sz w:val="24"/>
      <w:szCs w:val="24"/>
    </w:rPr>
  </w:style>
  <w:style w:type="paragraph" w:customStyle="1" w:styleId="06BB527385BB4BCAA6D79A7DFB2128BC3">
    <w:name w:val="06BB527385BB4BCAA6D79A7DFB2128BC3"/>
    <w:rsid w:val="00CA2595"/>
    <w:pPr>
      <w:spacing w:after="100" w:line="240" w:lineRule="auto"/>
    </w:pPr>
    <w:rPr>
      <w:rFonts w:ascii="Times New Roman" w:eastAsiaTheme="minorHAnsi" w:hAnsi="Times New Roman" w:cs="Times New Roman"/>
      <w:sz w:val="24"/>
      <w:szCs w:val="24"/>
    </w:rPr>
  </w:style>
  <w:style w:type="paragraph" w:customStyle="1" w:styleId="FEB1319E77DF42C1B4B846030FBE0C5F2">
    <w:name w:val="FEB1319E77DF42C1B4B846030FBE0C5F2"/>
    <w:rsid w:val="00CA2595"/>
    <w:pPr>
      <w:spacing w:after="100" w:line="240" w:lineRule="auto"/>
    </w:pPr>
    <w:rPr>
      <w:rFonts w:ascii="Times New Roman" w:eastAsiaTheme="minorHAnsi" w:hAnsi="Times New Roman" w:cs="Times New Roman"/>
      <w:sz w:val="24"/>
      <w:szCs w:val="24"/>
    </w:rPr>
  </w:style>
  <w:style w:type="paragraph" w:customStyle="1" w:styleId="3E67BDC59F0F47A9AA4BEFB1F9DAC8D22">
    <w:name w:val="3E67BDC59F0F47A9AA4BEFB1F9DAC8D22"/>
    <w:rsid w:val="00CA2595"/>
    <w:pPr>
      <w:spacing w:after="100" w:line="240" w:lineRule="auto"/>
    </w:pPr>
    <w:rPr>
      <w:rFonts w:ascii="Times New Roman" w:eastAsiaTheme="minorHAnsi" w:hAnsi="Times New Roman" w:cs="Times New Roman"/>
      <w:sz w:val="24"/>
      <w:szCs w:val="24"/>
    </w:rPr>
  </w:style>
  <w:style w:type="paragraph" w:customStyle="1" w:styleId="7C0B7FDF10C34E678BC6A825B97BC5B42">
    <w:name w:val="7C0B7FDF10C34E678BC6A825B97BC5B42"/>
    <w:rsid w:val="00CA2595"/>
    <w:pPr>
      <w:spacing w:after="100" w:line="240" w:lineRule="auto"/>
    </w:pPr>
    <w:rPr>
      <w:rFonts w:ascii="Times New Roman" w:eastAsiaTheme="minorHAnsi" w:hAnsi="Times New Roman" w:cs="Times New Roman"/>
      <w:sz w:val="24"/>
      <w:szCs w:val="24"/>
    </w:rPr>
  </w:style>
  <w:style w:type="paragraph" w:customStyle="1" w:styleId="DBDD5FED7F6649A38785EB80FEED66CB2">
    <w:name w:val="DBDD5FED7F6649A38785EB80FEED66CB2"/>
    <w:rsid w:val="00CA2595"/>
    <w:pPr>
      <w:spacing w:after="100" w:line="240" w:lineRule="auto"/>
    </w:pPr>
    <w:rPr>
      <w:rFonts w:ascii="Times New Roman" w:eastAsiaTheme="minorHAnsi" w:hAnsi="Times New Roman" w:cs="Times New Roman"/>
      <w:sz w:val="24"/>
      <w:szCs w:val="24"/>
    </w:rPr>
  </w:style>
  <w:style w:type="paragraph" w:customStyle="1" w:styleId="2C2FAF76F6294C6A8931F1DA518538892">
    <w:name w:val="2C2FAF76F6294C6A8931F1DA51853889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2">
    <w:name w:val="3A05114AE3F54094A18129E825AFC5F3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2">
    <w:name w:val="DD354833FA8A401BB46C0CD5C2E2CE462"/>
    <w:rsid w:val="00CA2595"/>
    <w:pPr>
      <w:spacing w:after="100" w:line="240" w:lineRule="auto"/>
    </w:pPr>
    <w:rPr>
      <w:rFonts w:ascii="Times New Roman" w:eastAsiaTheme="minorHAnsi" w:hAnsi="Times New Roman" w:cs="Times New Roman"/>
      <w:sz w:val="24"/>
      <w:szCs w:val="24"/>
    </w:rPr>
  </w:style>
  <w:style w:type="paragraph" w:customStyle="1" w:styleId="7F9E3A64F43A4FF9B28D1AB1DBB478CB2">
    <w:name w:val="7F9E3A64F43A4FF9B28D1AB1DBB478CB2"/>
    <w:rsid w:val="00CA2595"/>
    <w:pPr>
      <w:spacing w:after="100" w:line="240" w:lineRule="auto"/>
    </w:pPr>
    <w:rPr>
      <w:rFonts w:ascii="Times New Roman" w:eastAsiaTheme="minorHAnsi" w:hAnsi="Times New Roman" w:cs="Times New Roman"/>
      <w:sz w:val="24"/>
      <w:szCs w:val="24"/>
    </w:rPr>
  </w:style>
  <w:style w:type="paragraph" w:customStyle="1" w:styleId="3A377BFC673C49508BAF097B84289F4E2">
    <w:name w:val="3A377BFC673C49508BAF097B84289F4E2"/>
    <w:rsid w:val="00CA2595"/>
    <w:pPr>
      <w:spacing w:after="100" w:line="240" w:lineRule="auto"/>
    </w:pPr>
    <w:rPr>
      <w:rFonts w:ascii="Times New Roman" w:eastAsiaTheme="minorHAnsi" w:hAnsi="Times New Roman" w:cs="Times New Roman"/>
      <w:sz w:val="24"/>
      <w:szCs w:val="24"/>
    </w:rPr>
  </w:style>
  <w:style w:type="paragraph" w:customStyle="1" w:styleId="69C11568E95D4297A01A0923359836B12">
    <w:name w:val="69C11568E95D4297A01A0923359836B12"/>
    <w:rsid w:val="00CA2595"/>
    <w:pPr>
      <w:spacing w:after="100" w:line="240" w:lineRule="auto"/>
    </w:pPr>
    <w:rPr>
      <w:rFonts w:ascii="Times New Roman" w:eastAsiaTheme="minorHAnsi" w:hAnsi="Times New Roman" w:cs="Times New Roman"/>
      <w:sz w:val="24"/>
      <w:szCs w:val="24"/>
    </w:rPr>
  </w:style>
  <w:style w:type="paragraph" w:customStyle="1" w:styleId="E6A4F4C64B3F4955B4C35511AB8A8A402">
    <w:name w:val="E6A4F4C64B3F4955B4C35511AB8A8A402"/>
    <w:rsid w:val="00CA2595"/>
    <w:pPr>
      <w:spacing w:after="100" w:line="240" w:lineRule="auto"/>
    </w:pPr>
    <w:rPr>
      <w:rFonts w:ascii="Times New Roman" w:eastAsiaTheme="minorHAnsi" w:hAnsi="Times New Roman" w:cs="Times New Roman"/>
      <w:sz w:val="24"/>
      <w:szCs w:val="24"/>
    </w:rPr>
  </w:style>
  <w:style w:type="paragraph" w:customStyle="1" w:styleId="71AA0CA95EEF47ADA38BBD5F520BDDCC2">
    <w:name w:val="71AA0CA95EEF47ADA38BBD5F520BDDCC2"/>
    <w:rsid w:val="00CA2595"/>
    <w:pPr>
      <w:spacing w:after="100" w:line="240" w:lineRule="auto"/>
    </w:pPr>
    <w:rPr>
      <w:rFonts w:ascii="Times New Roman" w:eastAsiaTheme="minorHAnsi" w:hAnsi="Times New Roman" w:cs="Times New Roman"/>
      <w:sz w:val="24"/>
      <w:szCs w:val="24"/>
    </w:rPr>
  </w:style>
  <w:style w:type="paragraph" w:customStyle="1" w:styleId="5C3850E4A8264336A3B539075257B18A2">
    <w:name w:val="5C3850E4A8264336A3B539075257B18A2"/>
    <w:rsid w:val="00CA2595"/>
    <w:pPr>
      <w:spacing w:after="100" w:line="240" w:lineRule="auto"/>
    </w:pPr>
    <w:rPr>
      <w:rFonts w:ascii="Times New Roman" w:eastAsiaTheme="minorHAnsi" w:hAnsi="Times New Roman" w:cs="Times New Roman"/>
      <w:sz w:val="24"/>
      <w:szCs w:val="24"/>
    </w:rPr>
  </w:style>
  <w:style w:type="paragraph" w:customStyle="1" w:styleId="79AB532FBD664E2E925EB6302F9A40062">
    <w:name w:val="79AB532FBD664E2E925EB6302F9A40062"/>
    <w:rsid w:val="00CA2595"/>
    <w:pPr>
      <w:spacing w:after="100" w:line="240" w:lineRule="auto"/>
    </w:pPr>
    <w:rPr>
      <w:rFonts w:ascii="Times New Roman" w:eastAsiaTheme="minorHAnsi" w:hAnsi="Times New Roman" w:cs="Times New Roman"/>
      <w:sz w:val="24"/>
      <w:szCs w:val="24"/>
    </w:rPr>
  </w:style>
  <w:style w:type="paragraph" w:customStyle="1" w:styleId="8E6AD456ECD344B6BAC80244C46329E72">
    <w:name w:val="8E6AD456ECD344B6BAC80244C46329E72"/>
    <w:rsid w:val="00CA2595"/>
    <w:pPr>
      <w:spacing w:after="100" w:line="240" w:lineRule="auto"/>
    </w:pPr>
    <w:rPr>
      <w:rFonts w:ascii="Times New Roman" w:eastAsiaTheme="minorHAnsi" w:hAnsi="Times New Roman" w:cs="Times New Roman"/>
      <w:sz w:val="24"/>
      <w:szCs w:val="24"/>
    </w:rPr>
  </w:style>
  <w:style w:type="paragraph" w:customStyle="1" w:styleId="4EF7319A827F41C2A12B417D035D7F2E2">
    <w:name w:val="4EF7319A827F41C2A12B417D035D7F2E2"/>
    <w:rsid w:val="00CA2595"/>
    <w:pPr>
      <w:spacing w:after="100" w:line="240" w:lineRule="auto"/>
    </w:pPr>
    <w:rPr>
      <w:rFonts w:ascii="Times New Roman" w:eastAsiaTheme="minorHAnsi" w:hAnsi="Times New Roman" w:cs="Times New Roman"/>
      <w:sz w:val="24"/>
      <w:szCs w:val="24"/>
    </w:rPr>
  </w:style>
  <w:style w:type="paragraph" w:customStyle="1" w:styleId="FA667CF77D254B84846B5615E5E249472">
    <w:name w:val="FA667CF77D254B84846B5615E5E249472"/>
    <w:rsid w:val="00CA2595"/>
    <w:pPr>
      <w:spacing w:after="100" w:line="240" w:lineRule="auto"/>
    </w:pPr>
    <w:rPr>
      <w:rFonts w:ascii="Times New Roman" w:eastAsiaTheme="minorHAnsi" w:hAnsi="Times New Roman" w:cs="Times New Roman"/>
      <w:sz w:val="24"/>
      <w:szCs w:val="24"/>
    </w:rPr>
  </w:style>
  <w:style w:type="paragraph" w:customStyle="1" w:styleId="BDD6F269FBC54B5FB44306F97AE2502D2">
    <w:name w:val="BDD6F269FBC54B5FB44306F97AE2502D2"/>
    <w:rsid w:val="00CA2595"/>
    <w:pPr>
      <w:spacing w:after="100" w:line="240" w:lineRule="auto"/>
    </w:pPr>
    <w:rPr>
      <w:rFonts w:ascii="Times New Roman" w:eastAsiaTheme="minorHAnsi" w:hAnsi="Times New Roman" w:cs="Times New Roman"/>
      <w:sz w:val="24"/>
      <w:szCs w:val="24"/>
    </w:rPr>
  </w:style>
  <w:style w:type="paragraph" w:customStyle="1" w:styleId="402E706477AB488B91F4A800212B6A382">
    <w:name w:val="402E706477AB488B91F4A800212B6A382"/>
    <w:rsid w:val="00CA2595"/>
    <w:pPr>
      <w:spacing w:after="100" w:line="240" w:lineRule="auto"/>
    </w:pPr>
    <w:rPr>
      <w:rFonts w:ascii="Times New Roman" w:eastAsiaTheme="minorHAnsi" w:hAnsi="Times New Roman" w:cs="Times New Roman"/>
      <w:sz w:val="24"/>
      <w:szCs w:val="24"/>
    </w:rPr>
  </w:style>
  <w:style w:type="paragraph" w:customStyle="1" w:styleId="04761AD02D1348EDAB7DADC09EBD5E7B2">
    <w:name w:val="04761AD02D1348EDAB7DADC09EBD5E7B2"/>
    <w:rsid w:val="00CA2595"/>
    <w:pPr>
      <w:spacing w:after="100" w:line="240" w:lineRule="auto"/>
    </w:pPr>
    <w:rPr>
      <w:rFonts w:ascii="Times New Roman" w:eastAsiaTheme="minorHAnsi" w:hAnsi="Times New Roman" w:cs="Times New Roman"/>
      <w:sz w:val="24"/>
      <w:szCs w:val="24"/>
    </w:rPr>
  </w:style>
  <w:style w:type="paragraph" w:customStyle="1" w:styleId="63504DDFD6624B27A95B9CD6856A56F82">
    <w:name w:val="63504DDFD6624B27A95B9CD6856A56F82"/>
    <w:rsid w:val="00CA2595"/>
    <w:pPr>
      <w:spacing w:after="100" w:line="240" w:lineRule="auto"/>
    </w:pPr>
    <w:rPr>
      <w:rFonts w:ascii="Times New Roman" w:eastAsiaTheme="minorHAnsi" w:hAnsi="Times New Roman" w:cs="Times New Roman"/>
      <w:sz w:val="24"/>
      <w:szCs w:val="24"/>
    </w:rPr>
  </w:style>
  <w:style w:type="paragraph" w:customStyle="1" w:styleId="FA3E0FD71E6A40D5B64575E4A77BFD7A2">
    <w:name w:val="FA3E0FD71E6A40D5B64575E4A77BFD7A2"/>
    <w:rsid w:val="00CA2595"/>
    <w:pPr>
      <w:spacing w:after="100" w:line="240" w:lineRule="auto"/>
    </w:pPr>
    <w:rPr>
      <w:rFonts w:ascii="Times New Roman" w:eastAsiaTheme="minorHAnsi" w:hAnsi="Times New Roman" w:cs="Times New Roman"/>
      <w:sz w:val="24"/>
      <w:szCs w:val="24"/>
    </w:rPr>
  </w:style>
  <w:style w:type="paragraph" w:customStyle="1" w:styleId="5ACD489E8DB74A0EBFA11F6EB5A0C0262">
    <w:name w:val="5ACD489E8DB74A0EBFA11F6EB5A0C0262"/>
    <w:rsid w:val="00CA2595"/>
    <w:pPr>
      <w:spacing w:after="100" w:line="240" w:lineRule="auto"/>
    </w:pPr>
    <w:rPr>
      <w:rFonts w:ascii="Times New Roman" w:eastAsiaTheme="minorHAnsi" w:hAnsi="Times New Roman" w:cs="Times New Roman"/>
      <w:sz w:val="24"/>
      <w:szCs w:val="24"/>
    </w:rPr>
  </w:style>
  <w:style w:type="paragraph" w:customStyle="1" w:styleId="5C4616347D59400CAAAE2A95FA71A5672">
    <w:name w:val="5C4616347D59400CAAAE2A95FA71A5672"/>
    <w:rsid w:val="00CA2595"/>
    <w:pPr>
      <w:spacing w:after="100" w:line="240" w:lineRule="auto"/>
    </w:pPr>
    <w:rPr>
      <w:rFonts w:ascii="Times New Roman" w:eastAsiaTheme="minorHAnsi" w:hAnsi="Times New Roman" w:cs="Times New Roman"/>
      <w:sz w:val="24"/>
      <w:szCs w:val="24"/>
    </w:rPr>
  </w:style>
  <w:style w:type="paragraph" w:customStyle="1" w:styleId="0574652CEA464A93B39237CF4460F0342">
    <w:name w:val="0574652CEA464A93B39237CF4460F0342"/>
    <w:rsid w:val="00CA2595"/>
    <w:pPr>
      <w:spacing w:after="100" w:line="240" w:lineRule="auto"/>
    </w:pPr>
    <w:rPr>
      <w:rFonts w:ascii="Times New Roman" w:eastAsiaTheme="minorHAnsi" w:hAnsi="Times New Roman" w:cs="Times New Roman"/>
      <w:sz w:val="24"/>
      <w:szCs w:val="24"/>
    </w:rPr>
  </w:style>
  <w:style w:type="paragraph" w:customStyle="1" w:styleId="6A7B9484079C4B8085A72CCAE16DDC832">
    <w:name w:val="6A7B9484079C4B8085A72CCAE16DDC832"/>
    <w:rsid w:val="00CA2595"/>
    <w:pPr>
      <w:spacing w:after="100" w:line="240" w:lineRule="auto"/>
    </w:pPr>
    <w:rPr>
      <w:rFonts w:ascii="Times New Roman" w:eastAsiaTheme="minorHAnsi" w:hAnsi="Times New Roman" w:cs="Times New Roman"/>
      <w:sz w:val="24"/>
      <w:szCs w:val="24"/>
    </w:rPr>
  </w:style>
  <w:style w:type="paragraph" w:customStyle="1" w:styleId="60D7E76643B249A48A2F975B0158871E2">
    <w:name w:val="60D7E76643B249A48A2F975B0158871E2"/>
    <w:rsid w:val="00CA2595"/>
    <w:pPr>
      <w:spacing w:after="100" w:line="240" w:lineRule="auto"/>
    </w:pPr>
    <w:rPr>
      <w:rFonts w:ascii="Times New Roman" w:eastAsiaTheme="minorHAnsi" w:hAnsi="Times New Roman" w:cs="Times New Roman"/>
      <w:sz w:val="24"/>
      <w:szCs w:val="24"/>
    </w:rPr>
  </w:style>
  <w:style w:type="paragraph" w:customStyle="1" w:styleId="280B8DCDE0484DB4B8F88F94FEAA80822">
    <w:name w:val="280B8DCDE0484DB4B8F88F94FEAA80822"/>
    <w:rsid w:val="00CA2595"/>
    <w:pPr>
      <w:spacing w:after="100" w:line="240" w:lineRule="auto"/>
    </w:pPr>
    <w:rPr>
      <w:rFonts w:ascii="Times New Roman" w:eastAsiaTheme="minorHAnsi" w:hAnsi="Times New Roman" w:cs="Times New Roman"/>
      <w:sz w:val="24"/>
      <w:szCs w:val="24"/>
    </w:rPr>
  </w:style>
  <w:style w:type="paragraph" w:customStyle="1" w:styleId="6A4677F7262846778585195E6E6B38D22">
    <w:name w:val="6A4677F7262846778585195E6E6B38D22"/>
    <w:rsid w:val="00CA2595"/>
    <w:pPr>
      <w:spacing w:after="100" w:line="240" w:lineRule="auto"/>
    </w:pPr>
    <w:rPr>
      <w:rFonts w:ascii="Times New Roman" w:eastAsiaTheme="minorHAnsi" w:hAnsi="Times New Roman" w:cs="Times New Roman"/>
      <w:sz w:val="24"/>
      <w:szCs w:val="24"/>
    </w:rPr>
  </w:style>
  <w:style w:type="paragraph" w:customStyle="1" w:styleId="ED4182AEBEAF41CAB15766126FBE6D0C2">
    <w:name w:val="ED4182AEBEAF41CAB15766126FBE6D0C2"/>
    <w:rsid w:val="00CA2595"/>
    <w:pPr>
      <w:spacing w:after="100" w:line="240" w:lineRule="auto"/>
    </w:pPr>
    <w:rPr>
      <w:rFonts w:ascii="Times New Roman" w:eastAsiaTheme="minorHAnsi" w:hAnsi="Times New Roman" w:cs="Times New Roman"/>
      <w:sz w:val="24"/>
      <w:szCs w:val="24"/>
    </w:rPr>
  </w:style>
  <w:style w:type="paragraph" w:customStyle="1" w:styleId="FDDD4D13A37B4768BAC1456102A331F22">
    <w:name w:val="FDDD4D13A37B4768BAC1456102A331F22"/>
    <w:rsid w:val="00CA2595"/>
    <w:pPr>
      <w:spacing w:after="100" w:line="240" w:lineRule="auto"/>
    </w:pPr>
    <w:rPr>
      <w:rFonts w:ascii="Times New Roman" w:eastAsiaTheme="minorHAnsi" w:hAnsi="Times New Roman" w:cs="Times New Roman"/>
      <w:sz w:val="24"/>
      <w:szCs w:val="24"/>
    </w:rPr>
  </w:style>
  <w:style w:type="paragraph" w:customStyle="1" w:styleId="68F047D7ECCF4D678499CB8FB0575A072">
    <w:name w:val="68F047D7ECCF4D678499CB8FB0575A072"/>
    <w:rsid w:val="00CA2595"/>
    <w:pPr>
      <w:spacing w:after="100" w:line="240" w:lineRule="auto"/>
    </w:pPr>
    <w:rPr>
      <w:rFonts w:ascii="Times New Roman" w:eastAsiaTheme="minorHAnsi" w:hAnsi="Times New Roman" w:cs="Times New Roman"/>
      <w:sz w:val="24"/>
      <w:szCs w:val="24"/>
    </w:rPr>
  </w:style>
  <w:style w:type="paragraph" w:customStyle="1" w:styleId="4A643EF247874AACBE74AA01C07231F62">
    <w:name w:val="4A643EF247874AACBE74AA01C07231F62"/>
    <w:rsid w:val="00CA2595"/>
    <w:pPr>
      <w:spacing w:after="100" w:line="240" w:lineRule="auto"/>
    </w:pPr>
    <w:rPr>
      <w:rFonts w:ascii="Times New Roman" w:eastAsiaTheme="minorHAnsi" w:hAnsi="Times New Roman" w:cs="Times New Roman"/>
      <w:sz w:val="24"/>
      <w:szCs w:val="24"/>
    </w:rPr>
  </w:style>
  <w:style w:type="paragraph" w:customStyle="1" w:styleId="CA3C20127C8E4D99A36208F0EDB4EA0F2">
    <w:name w:val="CA3C20127C8E4D99A36208F0EDB4EA0F2"/>
    <w:rsid w:val="00CA2595"/>
    <w:pPr>
      <w:spacing w:after="100" w:line="240" w:lineRule="auto"/>
    </w:pPr>
    <w:rPr>
      <w:rFonts w:ascii="Times New Roman" w:eastAsiaTheme="minorHAnsi" w:hAnsi="Times New Roman" w:cs="Times New Roman"/>
      <w:sz w:val="24"/>
      <w:szCs w:val="24"/>
    </w:rPr>
  </w:style>
  <w:style w:type="paragraph" w:customStyle="1" w:styleId="6FF7A68A0E164F14964FD23A2A7D13752">
    <w:name w:val="6FF7A68A0E164F14964FD23A2A7D13752"/>
    <w:rsid w:val="00CA2595"/>
    <w:pPr>
      <w:spacing w:after="100" w:line="240" w:lineRule="auto"/>
    </w:pPr>
    <w:rPr>
      <w:rFonts w:ascii="Times New Roman" w:eastAsiaTheme="minorHAnsi" w:hAnsi="Times New Roman" w:cs="Times New Roman"/>
      <w:sz w:val="24"/>
      <w:szCs w:val="24"/>
    </w:rPr>
  </w:style>
  <w:style w:type="paragraph" w:customStyle="1" w:styleId="A5BFAF0D62DD4DE497D621990AD0236B2">
    <w:name w:val="A5BFAF0D62DD4DE497D621990AD0236B2"/>
    <w:rsid w:val="00CA2595"/>
    <w:pPr>
      <w:spacing w:after="100" w:line="240" w:lineRule="auto"/>
    </w:pPr>
    <w:rPr>
      <w:rFonts w:ascii="Times New Roman" w:eastAsiaTheme="minorHAnsi" w:hAnsi="Times New Roman" w:cs="Times New Roman"/>
      <w:sz w:val="24"/>
      <w:szCs w:val="24"/>
    </w:rPr>
  </w:style>
  <w:style w:type="paragraph" w:customStyle="1" w:styleId="596C59B4290848A38AA41D71975FB8B82">
    <w:name w:val="596C59B4290848A38AA41D71975FB8B82"/>
    <w:rsid w:val="00CA2595"/>
    <w:pPr>
      <w:spacing w:after="100" w:line="240" w:lineRule="auto"/>
    </w:pPr>
    <w:rPr>
      <w:rFonts w:ascii="Times New Roman" w:eastAsiaTheme="minorHAnsi" w:hAnsi="Times New Roman" w:cs="Times New Roman"/>
      <w:sz w:val="24"/>
      <w:szCs w:val="24"/>
    </w:rPr>
  </w:style>
  <w:style w:type="paragraph" w:customStyle="1" w:styleId="CBC9891A66324B03A70D6B3E189EE3D32">
    <w:name w:val="CBC9891A66324B03A70D6B3E189EE3D32"/>
    <w:rsid w:val="00CA2595"/>
    <w:pPr>
      <w:spacing w:after="100" w:line="240" w:lineRule="auto"/>
    </w:pPr>
    <w:rPr>
      <w:rFonts w:ascii="Times New Roman" w:eastAsiaTheme="minorHAnsi" w:hAnsi="Times New Roman" w:cs="Times New Roman"/>
      <w:sz w:val="24"/>
      <w:szCs w:val="24"/>
    </w:rPr>
  </w:style>
  <w:style w:type="paragraph" w:customStyle="1" w:styleId="B3558EC3DB9E4AB1BC8AF270489E9A662">
    <w:name w:val="B3558EC3DB9E4AB1BC8AF270489E9A662"/>
    <w:rsid w:val="00CA2595"/>
    <w:pPr>
      <w:spacing w:after="100" w:line="240" w:lineRule="auto"/>
    </w:pPr>
    <w:rPr>
      <w:rFonts w:ascii="Times New Roman" w:eastAsiaTheme="minorHAnsi" w:hAnsi="Times New Roman" w:cs="Times New Roman"/>
      <w:sz w:val="24"/>
      <w:szCs w:val="24"/>
    </w:rPr>
  </w:style>
  <w:style w:type="paragraph" w:customStyle="1" w:styleId="AD77C2F044114AEAAABC58C58F0CEF212">
    <w:name w:val="AD77C2F044114AEAAABC58C58F0CEF212"/>
    <w:rsid w:val="00CA2595"/>
    <w:pPr>
      <w:spacing w:after="100" w:line="240" w:lineRule="auto"/>
    </w:pPr>
    <w:rPr>
      <w:rFonts w:ascii="Times New Roman" w:eastAsiaTheme="minorHAnsi" w:hAnsi="Times New Roman" w:cs="Times New Roman"/>
      <w:sz w:val="24"/>
      <w:szCs w:val="24"/>
    </w:rPr>
  </w:style>
  <w:style w:type="paragraph" w:customStyle="1" w:styleId="92FD9103DA7D4B35BE019DFB33D4D91A2">
    <w:name w:val="92FD9103DA7D4B35BE019DFB33D4D91A2"/>
    <w:rsid w:val="00CA2595"/>
    <w:pPr>
      <w:spacing w:after="100" w:line="240" w:lineRule="auto"/>
    </w:pPr>
    <w:rPr>
      <w:rFonts w:ascii="Times New Roman" w:eastAsiaTheme="minorHAnsi" w:hAnsi="Times New Roman" w:cs="Times New Roman"/>
      <w:sz w:val="24"/>
      <w:szCs w:val="24"/>
    </w:rPr>
  </w:style>
  <w:style w:type="paragraph" w:customStyle="1" w:styleId="D25018E0CA62455C983203BA5284C3442">
    <w:name w:val="D25018E0CA62455C983203BA5284C344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2">
    <w:name w:val="00E616EBE18D49FF896A2DD73469F4822"/>
    <w:rsid w:val="00CA2595"/>
    <w:pPr>
      <w:spacing w:after="100" w:line="240" w:lineRule="auto"/>
    </w:pPr>
    <w:rPr>
      <w:rFonts w:ascii="Times New Roman" w:eastAsiaTheme="minorHAnsi" w:hAnsi="Times New Roman" w:cs="Times New Roman"/>
      <w:sz w:val="24"/>
      <w:szCs w:val="24"/>
    </w:rPr>
  </w:style>
  <w:style w:type="paragraph" w:customStyle="1" w:styleId="0663ED339B2D4DEBA64F3EEA2C90C89A2">
    <w:name w:val="0663ED339B2D4DEBA64F3EEA2C90C89A2"/>
    <w:rsid w:val="00CA2595"/>
    <w:pPr>
      <w:spacing w:after="100" w:line="240" w:lineRule="auto"/>
    </w:pPr>
    <w:rPr>
      <w:rFonts w:ascii="Times New Roman" w:eastAsiaTheme="minorHAnsi" w:hAnsi="Times New Roman" w:cs="Times New Roman"/>
      <w:sz w:val="24"/>
      <w:szCs w:val="24"/>
    </w:rPr>
  </w:style>
  <w:style w:type="paragraph" w:customStyle="1" w:styleId="3327F0EF39A04F3CB021F7A71D74EE9A2">
    <w:name w:val="3327F0EF39A04F3CB021F7A71D74EE9A2"/>
    <w:rsid w:val="00CA2595"/>
    <w:pPr>
      <w:spacing w:after="100" w:line="240" w:lineRule="auto"/>
    </w:pPr>
    <w:rPr>
      <w:rFonts w:ascii="Times New Roman" w:eastAsiaTheme="minorHAnsi" w:hAnsi="Times New Roman" w:cs="Times New Roman"/>
      <w:sz w:val="24"/>
      <w:szCs w:val="24"/>
    </w:rPr>
  </w:style>
  <w:style w:type="paragraph" w:customStyle="1" w:styleId="3408122302C34B64A72E6E6AC9686FED2">
    <w:name w:val="3408122302C34B64A72E6E6AC9686FED2"/>
    <w:rsid w:val="00CA2595"/>
    <w:pPr>
      <w:spacing w:after="100" w:line="240" w:lineRule="auto"/>
    </w:pPr>
    <w:rPr>
      <w:rFonts w:ascii="Times New Roman" w:eastAsiaTheme="minorHAnsi" w:hAnsi="Times New Roman" w:cs="Times New Roman"/>
      <w:sz w:val="24"/>
      <w:szCs w:val="24"/>
    </w:rPr>
  </w:style>
  <w:style w:type="paragraph" w:customStyle="1" w:styleId="73C4B6C9A9524F56818CE36D97C217FB2">
    <w:name w:val="73C4B6C9A9524F56818CE36D97C217FB2"/>
    <w:rsid w:val="00CA2595"/>
    <w:pPr>
      <w:spacing w:after="100" w:line="240" w:lineRule="auto"/>
    </w:pPr>
    <w:rPr>
      <w:rFonts w:ascii="Times New Roman" w:eastAsiaTheme="minorHAnsi" w:hAnsi="Times New Roman" w:cs="Times New Roman"/>
      <w:sz w:val="24"/>
      <w:szCs w:val="24"/>
    </w:rPr>
  </w:style>
  <w:style w:type="paragraph" w:customStyle="1" w:styleId="CA48A65CC9004865A4076AEB7F5AE35C2">
    <w:name w:val="CA48A65CC9004865A4076AEB7F5AE35C2"/>
    <w:rsid w:val="00CA2595"/>
    <w:pPr>
      <w:spacing w:after="100" w:line="240" w:lineRule="auto"/>
    </w:pPr>
    <w:rPr>
      <w:rFonts w:ascii="Times New Roman" w:eastAsiaTheme="minorHAnsi" w:hAnsi="Times New Roman" w:cs="Times New Roman"/>
      <w:sz w:val="24"/>
      <w:szCs w:val="24"/>
    </w:rPr>
  </w:style>
  <w:style w:type="paragraph" w:customStyle="1" w:styleId="4E9EE84616A24B36B3F0306EDBEFA6FA2">
    <w:name w:val="4E9EE84616A24B36B3F0306EDBEFA6FA2"/>
    <w:rsid w:val="00CA2595"/>
    <w:pPr>
      <w:spacing w:after="100" w:line="240" w:lineRule="auto"/>
    </w:pPr>
    <w:rPr>
      <w:rFonts w:ascii="Times New Roman" w:eastAsiaTheme="minorHAnsi" w:hAnsi="Times New Roman" w:cs="Times New Roman"/>
      <w:sz w:val="24"/>
      <w:szCs w:val="24"/>
    </w:rPr>
  </w:style>
  <w:style w:type="paragraph" w:customStyle="1" w:styleId="51FBA9E28FF04471A6302B0A06125B562">
    <w:name w:val="51FBA9E28FF04471A6302B0A06125B562"/>
    <w:rsid w:val="00CA2595"/>
    <w:pPr>
      <w:spacing w:after="100" w:line="240" w:lineRule="auto"/>
    </w:pPr>
    <w:rPr>
      <w:rFonts w:ascii="Times New Roman" w:eastAsiaTheme="minorHAnsi" w:hAnsi="Times New Roman" w:cs="Times New Roman"/>
      <w:sz w:val="24"/>
      <w:szCs w:val="24"/>
    </w:rPr>
  </w:style>
  <w:style w:type="paragraph" w:customStyle="1" w:styleId="5C176265E6D449548A4EC3129E9870CC">
    <w:name w:val="5C176265E6D449548A4EC3129E9870CC"/>
    <w:rsid w:val="00CA2595"/>
    <w:pPr>
      <w:spacing w:after="100" w:line="240" w:lineRule="auto"/>
    </w:pPr>
    <w:rPr>
      <w:rFonts w:ascii="Times New Roman" w:eastAsiaTheme="minorHAnsi" w:hAnsi="Times New Roman" w:cs="Times New Roman"/>
      <w:sz w:val="24"/>
      <w:szCs w:val="24"/>
    </w:rPr>
  </w:style>
  <w:style w:type="paragraph" w:customStyle="1" w:styleId="3A685488807943F5B57C5A7349A0AB42">
    <w:name w:val="3A685488807943F5B57C5A7349A0AB42"/>
    <w:rsid w:val="00CA2595"/>
    <w:pPr>
      <w:spacing w:after="100" w:line="240" w:lineRule="auto"/>
    </w:pPr>
    <w:rPr>
      <w:rFonts w:ascii="Times New Roman" w:eastAsiaTheme="minorHAnsi" w:hAnsi="Times New Roman" w:cs="Times New Roman"/>
      <w:sz w:val="24"/>
      <w:szCs w:val="24"/>
    </w:rPr>
  </w:style>
  <w:style w:type="paragraph" w:customStyle="1" w:styleId="0694FA0894CB413BA03FDAC5AA09CE8C">
    <w:name w:val="0694FA0894CB413BA03FDAC5AA09CE8C"/>
    <w:rsid w:val="00CA2595"/>
    <w:pPr>
      <w:spacing w:after="100" w:line="240" w:lineRule="auto"/>
    </w:pPr>
    <w:rPr>
      <w:rFonts w:ascii="Times New Roman" w:eastAsiaTheme="minorHAnsi" w:hAnsi="Times New Roman" w:cs="Times New Roman"/>
      <w:sz w:val="24"/>
      <w:szCs w:val="24"/>
    </w:rPr>
  </w:style>
  <w:style w:type="paragraph" w:customStyle="1" w:styleId="86B7BB8B6F0041ACA78B58B1339ED81A">
    <w:name w:val="86B7BB8B6F0041ACA78B58B1339ED81A"/>
    <w:rsid w:val="00CA2595"/>
    <w:pPr>
      <w:spacing w:after="100" w:line="240" w:lineRule="auto"/>
    </w:pPr>
    <w:rPr>
      <w:rFonts w:ascii="Times New Roman" w:eastAsiaTheme="minorHAnsi" w:hAnsi="Times New Roman" w:cs="Times New Roman"/>
      <w:sz w:val="24"/>
      <w:szCs w:val="24"/>
    </w:rPr>
  </w:style>
  <w:style w:type="paragraph" w:customStyle="1" w:styleId="8CB3A347D9E747BD97BA9AFCE259EE2D">
    <w:name w:val="8CB3A347D9E747BD97BA9AFCE259EE2D"/>
    <w:rsid w:val="00CA2595"/>
    <w:pPr>
      <w:spacing w:after="100" w:line="240" w:lineRule="auto"/>
    </w:pPr>
    <w:rPr>
      <w:rFonts w:ascii="Times New Roman" w:eastAsiaTheme="minorHAnsi" w:hAnsi="Times New Roman" w:cs="Times New Roman"/>
      <w:sz w:val="24"/>
      <w:szCs w:val="24"/>
    </w:rPr>
  </w:style>
  <w:style w:type="paragraph" w:customStyle="1" w:styleId="29C2A35F425B4E889A5899B24E803A0F">
    <w:name w:val="29C2A35F425B4E889A5899B24E803A0F"/>
    <w:rsid w:val="00CA2595"/>
    <w:pPr>
      <w:spacing w:after="100" w:line="240" w:lineRule="auto"/>
    </w:pPr>
    <w:rPr>
      <w:rFonts w:ascii="Times New Roman" w:eastAsiaTheme="minorHAnsi" w:hAnsi="Times New Roman" w:cs="Times New Roman"/>
      <w:sz w:val="24"/>
      <w:szCs w:val="24"/>
    </w:rPr>
  </w:style>
  <w:style w:type="paragraph" w:customStyle="1" w:styleId="194B7B63A4624F3FBA2366E484F18EC0">
    <w:name w:val="194B7B63A4624F3FBA2366E484F18EC0"/>
    <w:rsid w:val="00CA2595"/>
    <w:pPr>
      <w:spacing w:after="100" w:line="240" w:lineRule="auto"/>
    </w:pPr>
    <w:rPr>
      <w:rFonts w:ascii="Times New Roman" w:eastAsiaTheme="minorHAnsi" w:hAnsi="Times New Roman" w:cs="Times New Roman"/>
      <w:sz w:val="24"/>
      <w:szCs w:val="24"/>
    </w:rPr>
  </w:style>
  <w:style w:type="paragraph" w:customStyle="1" w:styleId="7FE61D83D94345CE847A687CAD627EDE">
    <w:name w:val="7FE61D83D94345CE847A687CAD627EDE"/>
    <w:rsid w:val="00CA2595"/>
    <w:pPr>
      <w:spacing w:after="100" w:line="240" w:lineRule="auto"/>
    </w:pPr>
    <w:rPr>
      <w:rFonts w:ascii="Times New Roman" w:eastAsiaTheme="minorHAnsi" w:hAnsi="Times New Roman" w:cs="Times New Roman"/>
      <w:sz w:val="24"/>
      <w:szCs w:val="24"/>
    </w:rPr>
  </w:style>
  <w:style w:type="paragraph" w:customStyle="1" w:styleId="A41F0013D7934588A3B18296978639E7">
    <w:name w:val="A41F0013D7934588A3B18296978639E7"/>
    <w:rsid w:val="00CA2595"/>
    <w:pPr>
      <w:spacing w:after="100" w:line="240" w:lineRule="auto"/>
    </w:pPr>
    <w:rPr>
      <w:rFonts w:ascii="Times New Roman" w:eastAsiaTheme="minorHAnsi" w:hAnsi="Times New Roman" w:cs="Times New Roman"/>
      <w:sz w:val="24"/>
      <w:szCs w:val="24"/>
    </w:rPr>
  </w:style>
  <w:style w:type="paragraph" w:customStyle="1" w:styleId="690CD94CD6914D30A7A4801DE62896A3">
    <w:name w:val="690CD94CD6914D30A7A4801DE62896A3"/>
    <w:rsid w:val="00CA2595"/>
    <w:pPr>
      <w:spacing w:after="100" w:line="240" w:lineRule="auto"/>
    </w:pPr>
    <w:rPr>
      <w:rFonts w:ascii="Times New Roman" w:eastAsiaTheme="minorHAnsi" w:hAnsi="Times New Roman" w:cs="Times New Roman"/>
      <w:sz w:val="24"/>
      <w:szCs w:val="24"/>
    </w:rPr>
  </w:style>
  <w:style w:type="paragraph" w:customStyle="1" w:styleId="38AEB7DCA42D41069F9AD14C8EFF74CB">
    <w:name w:val="38AEB7DCA42D41069F9AD14C8EFF74CB"/>
    <w:rsid w:val="00CA2595"/>
    <w:pPr>
      <w:spacing w:after="100" w:line="240" w:lineRule="auto"/>
    </w:pPr>
    <w:rPr>
      <w:rFonts w:ascii="Times New Roman" w:eastAsiaTheme="minorHAnsi" w:hAnsi="Times New Roman" w:cs="Times New Roman"/>
      <w:sz w:val="24"/>
      <w:szCs w:val="24"/>
    </w:rPr>
  </w:style>
  <w:style w:type="paragraph" w:customStyle="1" w:styleId="CD2094CB1CEA485EA05D290C0D5DEEA9">
    <w:name w:val="CD2094CB1CEA485EA05D290C0D5DEEA9"/>
    <w:rsid w:val="00CA2595"/>
    <w:pPr>
      <w:spacing w:after="100" w:line="240" w:lineRule="auto"/>
    </w:pPr>
    <w:rPr>
      <w:rFonts w:ascii="Times New Roman" w:eastAsiaTheme="minorHAnsi" w:hAnsi="Times New Roman" w:cs="Times New Roman"/>
      <w:sz w:val="24"/>
      <w:szCs w:val="24"/>
    </w:rPr>
  </w:style>
  <w:style w:type="paragraph" w:customStyle="1" w:styleId="DEAF5C879A214245863226F6546E3871">
    <w:name w:val="DEAF5C879A214245863226F6546E3871"/>
    <w:rsid w:val="00CA2595"/>
    <w:pPr>
      <w:spacing w:after="100" w:line="240" w:lineRule="auto"/>
    </w:pPr>
    <w:rPr>
      <w:rFonts w:ascii="Times New Roman" w:eastAsiaTheme="minorHAnsi" w:hAnsi="Times New Roman" w:cs="Times New Roman"/>
      <w:sz w:val="24"/>
      <w:szCs w:val="24"/>
    </w:rPr>
  </w:style>
  <w:style w:type="paragraph" w:customStyle="1" w:styleId="F37E3F8E6AA04F92963CC8EA46884CCE">
    <w:name w:val="F37E3F8E6AA04F92963CC8EA46884CCE"/>
    <w:rsid w:val="00CA2595"/>
    <w:pPr>
      <w:spacing w:after="100" w:line="240" w:lineRule="auto"/>
    </w:pPr>
    <w:rPr>
      <w:rFonts w:ascii="Times New Roman" w:eastAsiaTheme="minorHAnsi" w:hAnsi="Times New Roman" w:cs="Times New Roman"/>
      <w:sz w:val="24"/>
      <w:szCs w:val="24"/>
    </w:rPr>
  </w:style>
  <w:style w:type="paragraph" w:customStyle="1" w:styleId="847CE8F1787F458CB6A8D7B89E4B1623">
    <w:name w:val="847CE8F1787F458CB6A8D7B89E4B1623"/>
    <w:rsid w:val="00CA2595"/>
    <w:pPr>
      <w:spacing w:after="100" w:line="240" w:lineRule="auto"/>
    </w:pPr>
    <w:rPr>
      <w:rFonts w:ascii="Times New Roman" w:eastAsiaTheme="minorHAnsi" w:hAnsi="Times New Roman" w:cs="Times New Roman"/>
      <w:sz w:val="24"/>
      <w:szCs w:val="24"/>
    </w:rPr>
  </w:style>
  <w:style w:type="paragraph" w:customStyle="1" w:styleId="5DE485574790443E98B079968F47BE2C">
    <w:name w:val="5DE485574790443E98B079968F47BE2C"/>
    <w:rsid w:val="00CA2595"/>
    <w:pPr>
      <w:spacing w:after="100" w:line="240" w:lineRule="auto"/>
    </w:pPr>
    <w:rPr>
      <w:rFonts w:ascii="Times New Roman" w:eastAsiaTheme="minorHAnsi" w:hAnsi="Times New Roman" w:cs="Times New Roman"/>
      <w:sz w:val="24"/>
      <w:szCs w:val="24"/>
    </w:rPr>
  </w:style>
  <w:style w:type="paragraph" w:customStyle="1" w:styleId="68837DFDBB084D30B4C8FCD05E5BD00A3">
    <w:name w:val="68837DFDBB084D30B4C8FCD05E5BD00A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4">
    <w:name w:val="6A836A4E3EA14E2984AC2F4DA737ABA2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4">
    <w:name w:val="A31A6266BA4E4E8FBEB98DE2E94CB529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4">
    <w:name w:val="C33B5078F48A4F07B2C58A907BCFB8CF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4">
    <w:name w:val="78FB613F7ED24DE4B577E51087FE1C4F4"/>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4">
    <w:name w:val="6400F1186A1E4AA2B94EECD8EF99D42E4"/>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4">
    <w:name w:val="2EE2FD84E53449CC8D5E007947F9A23E4"/>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4">
    <w:name w:val="AD8EF8D7D44B4E4A9AADD0551618DDC54"/>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4">
    <w:name w:val="4FC8CDC0E7C043AD9209C6B2FDAF33864"/>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4">
    <w:name w:val="CCA7BE6761074EDF8F9CAE3F4CE750AD4"/>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4">
    <w:name w:val="9B8000348D4F4697935229204CFF2E1C4"/>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4">
    <w:name w:val="A8C11F0EC3D447208F56C11A4507D2924"/>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4">
    <w:name w:val="DEBAA20EDA7D4AF593E354567E1F7AFD4"/>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4">
    <w:name w:val="22FF95CB091948D79E802815DFA721984"/>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4">
    <w:name w:val="A23385193DD64E5B8BE4B28D8273188E4"/>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4">
    <w:name w:val="C7735D3ACBD3437690A9CCB1A5A4272F4"/>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4">
    <w:name w:val="20BA7DEB153E41C8B1DA055379E85EC44"/>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4">
    <w:name w:val="3406A0696929407CAE0996F47BCCB84F4"/>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4">
    <w:name w:val="C9DD0B6B45804E25872156FF2BB018294"/>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4">
    <w:name w:val="ECE2533263F04635A265A4B34BA1360E4"/>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4">
    <w:name w:val="12A531AA8DF74FCE8A5396653FFA88014"/>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4">
    <w:name w:val="066B2347D48A4B3197C45D86FC43E7084"/>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4">
    <w:name w:val="CBD3680606D4497489C2FF4DB00FD5D54"/>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4">
    <w:name w:val="BDBC5AA854EC4535A311EA2561D1DF884"/>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4">
    <w:name w:val="72C96A4FDFEA48568132B985D6E395224"/>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4">
    <w:name w:val="E2898BF5DBAF4149A52D1B7E37EF27814"/>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4">
    <w:name w:val="28E1AC42CF294292B6339194236BB2734"/>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4">
    <w:name w:val="07104D92EBA644AC917C2B9862BA7CB04"/>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4">
    <w:name w:val="FC8E4F019C194F53932312C585B67DBD4"/>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4">
    <w:name w:val="CEAA7D863902408CB8D8929F16B260714"/>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4">
    <w:name w:val="577A37CBADF946D088EF2EA98C1ED0184"/>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4">
    <w:name w:val="7E87AE6D7CF1410C90F5CABA92AB520A4"/>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4">
    <w:name w:val="1FB40766D5EF420F9F8F4CE2CEC09FF64"/>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4">
    <w:name w:val="BFCCE201372D43309392622BC21DBAFD4"/>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4">
    <w:name w:val="A360AA5EB226426186D86811D392909F4"/>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4">
    <w:name w:val="E19CB3A6A5B54F8081D7DC8065AF3AD54"/>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4">
    <w:name w:val="06BB527385BB4BCAA6D79A7DFB2128BC4"/>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3">
    <w:name w:val="FEB1319E77DF42C1B4B846030FBE0C5F3"/>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3">
    <w:name w:val="3E67BDC59F0F47A9AA4BEFB1F9DAC8D23"/>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3">
    <w:name w:val="7C0B7FDF10C34E678BC6A825B97BC5B43"/>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3">
    <w:name w:val="DBDD5FED7F6649A38785EB80FEED66CB3"/>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3">
    <w:name w:val="2C2FAF76F6294C6A8931F1DA51853889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3">
    <w:name w:val="3A05114AE3F54094A18129E825AFC5F3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3">
    <w:name w:val="DD354833FA8A401BB46C0CD5C2E2CE463"/>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3">
    <w:name w:val="7F9E3A64F43A4FF9B28D1AB1DBB478CB3"/>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3">
    <w:name w:val="3A377BFC673C49508BAF097B84289F4E3"/>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3">
    <w:name w:val="69C11568E95D4297A01A0923359836B13"/>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3">
    <w:name w:val="E6A4F4C64B3F4955B4C35511AB8A8A403"/>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3">
    <w:name w:val="71AA0CA95EEF47ADA38BBD5F520BDDCC3"/>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3">
    <w:name w:val="5C3850E4A8264336A3B539075257B18A3"/>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3">
    <w:name w:val="79AB532FBD664E2E925EB6302F9A40063"/>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3">
    <w:name w:val="8E6AD456ECD344B6BAC80244C46329E73"/>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3">
    <w:name w:val="4EF7319A827F41C2A12B417D035D7F2E3"/>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3">
    <w:name w:val="FA667CF77D254B84846B5615E5E249473"/>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3">
    <w:name w:val="BDD6F269FBC54B5FB44306F97AE2502D3"/>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3">
    <w:name w:val="402E706477AB488B91F4A800212B6A383"/>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3">
    <w:name w:val="04761AD02D1348EDAB7DADC09EBD5E7B3"/>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3">
    <w:name w:val="63504DDFD6624B27A95B9CD6856A56F83"/>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3">
    <w:name w:val="FA3E0FD71E6A40D5B64575E4A77BFD7A3"/>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3">
    <w:name w:val="5ACD489E8DB74A0EBFA11F6EB5A0C0263"/>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3">
    <w:name w:val="5C4616347D59400CAAAE2A95FA71A5673"/>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3">
    <w:name w:val="0574652CEA464A93B39237CF4460F0343"/>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3">
    <w:name w:val="6A7B9484079C4B8085A72CCAE16DDC833"/>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3">
    <w:name w:val="60D7E76643B249A48A2F975B0158871E3"/>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3">
    <w:name w:val="280B8DCDE0484DB4B8F88F94FEAA80823"/>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3">
    <w:name w:val="6A4677F7262846778585195E6E6B38D23"/>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3">
    <w:name w:val="ED4182AEBEAF41CAB15766126FBE6D0C3"/>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3">
    <w:name w:val="FDDD4D13A37B4768BAC1456102A331F23"/>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3">
    <w:name w:val="68F047D7ECCF4D678499CB8FB0575A073"/>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3">
    <w:name w:val="4A643EF247874AACBE74AA01C07231F63"/>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3">
    <w:name w:val="CA3C20127C8E4D99A36208F0EDB4EA0F3"/>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3">
    <w:name w:val="6FF7A68A0E164F14964FD23A2A7D13753"/>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3">
    <w:name w:val="A5BFAF0D62DD4DE497D621990AD0236B3"/>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3">
    <w:name w:val="596C59B4290848A38AA41D71975FB8B83"/>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3">
    <w:name w:val="CBC9891A66324B03A70D6B3E189EE3D33"/>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3">
    <w:name w:val="B3558EC3DB9E4AB1BC8AF270489E9A663"/>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3">
    <w:name w:val="AD77C2F044114AEAAABC58C58F0CEF213"/>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3">
    <w:name w:val="92FD9103DA7D4B35BE019DFB33D4D91A3"/>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3">
    <w:name w:val="D25018E0CA62455C983203BA5284C344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3">
    <w:name w:val="00E616EBE18D49FF896A2DD73469F4823"/>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3">
    <w:name w:val="0663ED339B2D4DEBA64F3EEA2C90C89A3"/>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3">
    <w:name w:val="3327F0EF39A04F3CB021F7A71D74EE9A3"/>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3">
    <w:name w:val="3408122302C34B64A72E6E6AC9686FED3"/>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3">
    <w:name w:val="73C4B6C9A9524F56818CE36D97C217FB3"/>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3">
    <w:name w:val="CA48A65CC9004865A4076AEB7F5AE35C3"/>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3">
    <w:name w:val="4E9EE84616A24B36B3F0306EDBEFA6FA3"/>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3">
    <w:name w:val="51FBA9E28FF04471A6302B0A06125B563"/>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1">
    <w:name w:val="5C176265E6D449548A4EC3129E9870CC1"/>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1">
    <w:name w:val="3A685488807943F5B57C5A7349A0AB421"/>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1">
    <w:name w:val="0694FA0894CB413BA03FDAC5AA09CE8C1"/>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1">
    <w:name w:val="86B7BB8B6F0041ACA78B58B1339ED81A1"/>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1">
    <w:name w:val="8CB3A347D9E747BD97BA9AFCE259EE2D1"/>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1">
    <w:name w:val="29C2A35F425B4E889A5899B24E803A0F1"/>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1">
    <w:name w:val="194B7B63A4624F3FBA2366E484F18EC01"/>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1">
    <w:name w:val="7FE61D83D94345CE847A687CAD627EDE1"/>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
    <w:name w:val="B959C88520E44830B0A50B62F7F98A33"/>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
    <w:name w:val="9C4851D0C9AE4326BC9216350ACFB550"/>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
    <w:name w:val="8179E6F776FF48979AD381498DD33645"/>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
    <w:name w:val="24EAF433B17F4C41A4CE86EECD8A3F09"/>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
    <w:name w:val="3B4AFB0CB3C84FCBBFD30CB1CD55E7A7"/>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
    <w:name w:val="BADC47CD3DE54629B2873C75A8C82B50"/>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
    <w:name w:val="FA229B4A95C848EC8CE4FCB93FB5BD93"/>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
    <w:name w:val="19EBFDD0FB47432DADAC4AE7F7C6AC79"/>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4">
    <w:name w:val="68837DFDBB084D30B4C8FCD05E5BD00A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5">
    <w:name w:val="6A836A4E3EA14E2984AC2F4DA737ABA2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5">
    <w:name w:val="A31A6266BA4E4E8FBEB98DE2E94CB529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5">
    <w:name w:val="C33B5078F48A4F07B2C58A907BCFB8CF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5">
    <w:name w:val="78FB613F7ED24DE4B577E51087FE1C4F5"/>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5">
    <w:name w:val="6400F1186A1E4AA2B94EECD8EF99D42E5"/>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5">
    <w:name w:val="2EE2FD84E53449CC8D5E007947F9A23E5"/>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5">
    <w:name w:val="AD8EF8D7D44B4E4A9AADD0551618DDC55"/>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5">
    <w:name w:val="4FC8CDC0E7C043AD9209C6B2FDAF33865"/>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5">
    <w:name w:val="CCA7BE6761074EDF8F9CAE3F4CE750AD5"/>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5">
    <w:name w:val="9B8000348D4F4697935229204CFF2E1C5"/>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5">
    <w:name w:val="A8C11F0EC3D447208F56C11A4507D2925"/>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5">
    <w:name w:val="DEBAA20EDA7D4AF593E354567E1F7AFD5"/>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5">
    <w:name w:val="22FF95CB091948D79E802815DFA721985"/>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5">
    <w:name w:val="A23385193DD64E5B8BE4B28D8273188E5"/>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5">
    <w:name w:val="C7735D3ACBD3437690A9CCB1A5A4272F5"/>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5">
    <w:name w:val="20BA7DEB153E41C8B1DA055379E85EC45"/>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5">
    <w:name w:val="3406A0696929407CAE0996F47BCCB84F5"/>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5">
    <w:name w:val="C9DD0B6B45804E25872156FF2BB018295"/>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5">
    <w:name w:val="ECE2533263F04635A265A4B34BA1360E5"/>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5">
    <w:name w:val="12A531AA8DF74FCE8A5396653FFA88015"/>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5">
    <w:name w:val="066B2347D48A4B3197C45D86FC43E7085"/>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5">
    <w:name w:val="CBD3680606D4497489C2FF4DB00FD5D55"/>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5">
    <w:name w:val="BDBC5AA854EC4535A311EA2561D1DF885"/>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5">
    <w:name w:val="72C96A4FDFEA48568132B985D6E395225"/>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5">
    <w:name w:val="E2898BF5DBAF4149A52D1B7E37EF27815"/>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5">
    <w:name w:val="28E1AC42CF294292B6339194236BB2735"/>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5">
    <w:name w:val="07104D92EBA644AC917C2B9862BA7CB05"/>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5">
    <w:name w:val="FC8E4F019C194F53932312C585B67DBD5"/>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5">
    <w:name w:val="CEAA7D863902408CB8D8929F16B260715"/>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5">
    <w:name w:val="577A37CBADF946D088EF2EA98C1ED0185"/>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5">
    <w:name w:val="7E87AE6D7CF1410C90F5CABA92AB520A5"/>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5">
    <w:name w:val="1FB40766D5EF420F9F8F4CE2CEC09FF65"/>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5">
    <w:name w:val="BFCCE201372D43309392622BC21DBAFD5"/>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5">
    <w:name w:val="A360AA5EB226426186D86811D392909F5"/>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5">
    <w:name w:val="E19CB3A6A5B54F8081D7DC8065AF3AD55"/>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5">
    <w:name w:val="06BB527385BB4BCAA6D79A7DFB2128BC5"/>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4">
    <w:name w:val="FEB1319E77DF42C1B4B846030FBE0C5F4"/>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4">
    <w:name w:val="3E67BDC59F0F47A9AA4BEFB1F9DAC8D24"/>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4">
    <w:name w:val="7C0B7FDF10C34E678BC6A825B97BC5B44"/>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4">
    <w:name w:val="DBDD5FED7F6649A38785EB80FEED66CB4"/>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4">
    <w:name w:val="2C2FAF76F6294C6A8931F1DA51853889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4">
    <w:name w:val="3A05114AE3F54094A18129E825AFC5F3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4">
    <w:name w:val="DD354833FA8A401BB46C0CD5C2E2CE464"/>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4">
    <w:name w:val="7F9E3A64F43A4FF9B28D1AB1DBB478CB4"/>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4">
    <w:name w:val="3A377BFC673C49508BAF097B84289F4E4"/>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4">
    <w:name w:val="69C11568E95D4297A01A0923359836B14"/>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4">
    <w:name w:val="E6A4F4C64B3F4955B4C35511AB8A8A404"/>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4">
    <w:name w:val="71AA0CA95EEF47ADA38BBD5F520BDDCC4"/>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4">
    <w:name w:val="5C3850E4A8264336A3B539075257B18A4"/>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4">
    <w:name w:val="79AB532FBD664E2E925EB6302F9A40064"/>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4">
    <w:name w:val="8E6AD456ECD344B6BAC80244C46329E74"/>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4">
    <w:name w:val="4EF7319A827F41C2A12B417D035D7F2E4"/>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4">
    <w:name w:val="FA667CF77D254B84846B5615E5E249474"/>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4">
    <w:name w:val="BDD6F269FBC54B5FB44306F97AE2502D4"/>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4">
    <w:name w:val="402E706477AB488B91F4A800212B6A384"/>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4">
    <w:name w:val="04761AD02D1348EDAB7DADC09EBD5E7B4"/>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4">
    <w:name w:val="63504DDFD6624B27A95B9CD6856A56F84"/>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4">
    <w:name w:val="FA3E0FD71E6A40D5B64575E4A77BFD7A4"/>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4">
    <w:name w:val="5ACD489E8DB74A0EBFA11F6EB5A0C0264"/>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4">
    <w:name w:val="5C4616347D59400CAAAE2A95FA71A5674"/>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4">
    <w:name w:val="0574652CEA464A93B39237CF4460F0344"/>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4">
    <w:name w:val="6A7B9484079C4B8085A72CCAE16DDC834"/>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4">
    <w:name w:val="60D7E76643B249A48A2F975B0158871E4"/>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4">
    <w:name w:val="280B8DCDE0484DB4B8F88F94FEAA80824"/>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4">
    <w:name w:val="6A4677F7262846778585195E6E6B38D24"/>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4">
    <w:name w:val="ED4182AEBEAF41CAB15766126FBE6D0C4"/>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4">
    <w:name w:val="FDDD4D13A37B4768BAC1456102A331F24"/>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4">
    <w:name w:val="68F047D7ECCF4D678499CB8FB0575A074"/>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4">
    <w:name w:val="4A643EF247874AACBE74AA01C07231F64"/>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4">
    <w:name w:val="CA3C20127C8E4D99A36208F0EDB4EA0F4"/>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4">
    <w:name w:val="6FF7A68A0E164F14964FD23A2A7D13754"/>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4">
    <w:name w:val="A5BFAF0D62DD4DE497D621990AD0236B4"/>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4">
    <w:name w:val="596C59B4290848A38AA41D71975FB8B84"/>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4">
    <w:name w:val="CBC9891A66324B03A70D6B3E189EE3D34"/>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4">
    <w:name w:val="B3558EC3DB9E4AB1BC8AF270489E9A664"/>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4">
    <w:name w:val="AD77C2F044114AEAAABC58C58F0CEF214"/>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4">
    <w:name w:val="92FD9103DA7D4B35BE019DFB33D4D91A4"/>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4">
    <w:name w:val="D25018E0CA62455C983203BA5284C344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4">
    <w:name w:val="00E616EBE18D49FF896A2DD73469F4824"/>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4">
    <w:name w:val="0663ED339B2D4DEBA64F3EEA2C90C89A4"/>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4">
    <w:name w:val="3327F0EF39A04F3CB021F7A71D74EE9A4"/>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4">
    <w:name w:val="3408122302C34B64A72E6E6AC9686FED4"/>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4">
    <w:name w:val="73C4B6C9A9524F56818CE36D97C217FB4"/>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4">
    <w:name w:val="CA48A65CC9004865A4076AEB7F5AE35C4"/>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4">
    <w:name w:val="4E9EE84616A24B36B3F0306EDBEFA6FA4"/>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4">
    <w:name w:val="51FBA9E28FF04471A6302B0A06125B564"/>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2">
    <w:name w:val="5C176265E6D449548A4EC3129E9870CC2"/>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2">
    <w:name w:val="3A685488807943F5B57C5A7349A0AB422"/>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2">
    <w:name w:val="0694FA0894CB413BA03FDAC5AA09CE8C2"/>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2">
    <w:name w:val="86B7BB8B6F0041ACA78B58B1339ED81A2"/>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2">
    <w:name w:val="8CB3A347D9E747BD97BA9AFCE259EE2D2"/>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2">
    <w:name w:val="29C2A35F425B4E889A5899B24E803A0F2"/>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2">
    <w:name w:val="194B7B63A4624F3FBA2366E484F18EC02"/>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2">
    <w:name w:val="7FE61D83D94345CE847A687CAD627EDE2"/>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1">
    <w:name w:val="B959C88520E44830B0A50B62F7F98A331"/>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1">
    <w:name w:val="9C4851D0C9AE4326BC9216350ACFB5501"/>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1">
    <w:name w:val="8179E6F776FF48979AD381498DD336451"/>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1">
    <w:name w:val="24EAF433B17F4C41A4CE86EECD8A3F091"/>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1">
    <w:name w:val="3B4AFB0CB3C84FCBBFD30CB1CD55E7A71"/>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1">
    <w:name w:val="BADC47CD3DE54629B2873C75A8C82B501"/>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1">
    <w:name w:val="FA229B4A95C848EC8CE4FCB93FB5BD931"/>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1">
    <w:name w:val="19EBFDD0FB47432DADAC4AE7F7C6AC791"/>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5">
    <w:name w:val="68837DFDBB084D30B4C8FCD05E5BD00A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6">
    <w:name w:val="6A836A4E3EA14E2984AC2F4DA737ABA2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6">
    <w:name w:val="A31A6266BA4E4E8FBEB98DE2E94CB529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6">
    <w:name w:val="C33B5078F48A4F07B2C58A907BCFB8CF6"/>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6">
    <w:name w:val="78FB613F7ED24DE4B577E51087FE1C4F6"/>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6">
    <w:name w:val="6400F1186A1E4AA2B94EECD8EF99D42E6"/>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6">
    <w:name w:val="2EE2FD84E53449CC8D5E007947F9A23E6"/>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6">
    <w:name w:val="AD8EF8D7D44B4E4A9AADD0551618DDC56"/>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6">
    <w:name w:val="4FC8CDC0E7C043AD9209C6B2FDAF33866"/>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6">
    <w:name w:val="CCA7BE6761074EDF8F9CAE3F4CE750AD6"/>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6">
    <w:name w:val="9B8000348D4F4697935229204CFF2E1C6"/>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6">
    <w:name w:val="A8C11F0EC3D447208F56C11A4507D2926"/>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6">
    <w:name w:val="DEBAA20EDA7D4AF593E354567E1F7AFD6"/>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6">
    <w:name w:val="22FF95CB091948D79E802815DFA721986"/>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6">
    <w:name w:val="A23385193DD64E5B8BE4B28D8273188E6"/>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6">
    <w:name w:val="C7735D3ACBD3437690A9CCB1A5A4272F6"/>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6">
    <w:name w:val="20BA7DEB153E41C8B1DA055379E85EC46"/>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6">
    <w:name w:val="3406A0696929407CAE0996F47BCCB84F6"/>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6">
    <w:name w:val="C9DD0B6B45804E25872156FF2BB018296"/>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6">
    <w:name w:val="ECE2533263F04635A265A4B34BA1360E6"/>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6">
    <w:name w:val="12A531AA8DF74FCE8A5396653FFA88016"/>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6">
    <w:name w:val="066B2347D48A4B3197C45D86FC43E7086"/>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6">
    <w:name w:val="CBD3680606D4497489C2FF4DB00FD5D56"/>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6">
    <w:name w:val="BDBC5AA854EC4535A311EA2561D1DF886"/>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6">
    <w:name w:val="72C96A4FDFEA48568132B985D6E395226"/>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6">
    <w:name w:val="E2898BF5DBAF4149A52D1B7E37EF27816"/>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6">
    <w:name w:val="28E1AC42CF294292B6339194236BB2736"/>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6">
    <w:name w:val="07104D92EBA644AC917C2B9862BA7CB06"/>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6">
    <w:name w:val="FC8E4F019C194F53932312C585B67DBD6"/>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6">
    <w:name w:val="CEAA7D863902408CB8D8929F16B260716"/>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6">
    <w:name w:val="577A37CBADF946D088EF2EA98C1ED0186"/>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6">
    <w:name w:val="7E87AE6D7CF1410C90F5CABA92AB520A6"/>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6">
    <w:name w:val="1FB40766D5EF420F9F8F4CE2CEC09FF66"/>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6">
    <w:name w:val="BFCCE201372D43309392622BC21DBAFD6"/>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6">
    <w:name w:val="A360AA5EB226426186D86811D392909F6"/>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6">
    <w:name w:val="E19CB3A6A5B54F8081D7DC8065AF3AD56"/>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6">
    <w:name w:val="06BB527385BB4BCAA6D79A7DFB2128BC6"/>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5">
    <w:name w:val="FEB1319E77DF42C1B4B846030FBE0C5F5"/>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5">
    <w:name w:val="3E67BDC59F0F47A9AA4BEFB1F9DAC8D25"/>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5">
    <w:name w:val="7C0B7FDF10C34E678BC6A825B97BC5B45"/>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5">
    <w:name w:val="DBDD5FED7F6649A38785EB80FEED66CB5"/>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5">
    <w:name w:val="2C2FAF76F6294C6A8931F1DA51853889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5">
    <w:name w:val="3A05114AE3F54094A18129E825AFC5F3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5">
    <w:name w:val="DD354833FA8A401BB46C0CD5C2E2CE465"/>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5">
    <w:name w:val="7F9E3A64F43A4FF9B28D1AB1DBB478CB5"/>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5">
    <w:name w:val="3A377BFC673C49508BAF097B84289F4E5"/>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5">
    <w:name w:val="69C11568E95D4297A01A0923359836B15"/>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5">
    <w:name w:val="E6A4F4C64B3F4955B4C35511AB8A8A405"/>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5">
    <w:name w:val="71AA0CA95EEF47ADA38BBD5F520BDDCC5"/>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5">
    <w:name w:val="5C3850E4A8264336A3B539075257B18A5"/>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5">
    <w:name w:val="79AB532FBD664E2E925EB6302F9A40065"/>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5">
    <w:name w:val="8E6AD456ECD344B6BAC80244C46329E75"/>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5">
    <w:name w:val="4EF7319A827F41C2A12B417D035D7F2E5"/>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5">
    <w:name w:val="FA667CF77D254B84846B5615E5E249475"/>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5">
    <w:name w:val="BDD6F269FBC54B5FB44306F97AE2502D5"/>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5">
    <w:name w:val="402E706477AB488B91F4A800212B6A385"/>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5">
    <w:name w:val="04761AD02D1348EDAB7DADC09EBD5E7B5"/>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5">
    <w:name w:val="63504DDFD6624B27A95B9CD6856A56F85"/>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5">
    <w:name w:val="FA3E0FD71E6A40D5B64575E4A77BFD7A5"/>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5">
    <w:name w:val="5ACD489E8DB74A0EBFA11F6EB5A0C0265"/>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5">
    <w:name w:val="5C4616347D59400CAAAE2A95FA71A5675"/>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5">
    <w:name w:val="0574652CEA464A93B39237CF4460F0345"/>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5">
    <w:name w:val="6A7B9484079C4B8085A72CCAE16DDC835"/>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5">
    <w:name w:val="60D7E76643B249A48A2F975B0158871E5"/>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5">
    <w:name w:val="280B8DCDE0484DB4B8F88F94FEAA80825"/>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5">
    <w:name w:val="6A4677F7262846778585195E6E6B38D25"/>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5">
    <w:name w:val="ED4182AEBEAF41CAB15766126FBE6D0C5"/>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5">
    <w:name w:val="FDDD4D13A37B4768BAC1456102A331F25"/>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5">
    <w:name w:val="68F047D7ECCF4D678499CB8FB0575A075"/>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5">
    <w:name w:val="4A643EF247874AACBE74AA01C07231F65"/>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5">
    <w:name w:val="CA3C20127C8E4D99A36208F0EDB4EA0F5"/>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5">
    <w:name w:val="6FF7A68A0E164F14964FD23A2A7D13755"/>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5">
    <w:name w:val="A5BFAF0D62DD4DE497D621990AD0236B5"/>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5">
    <w:name w:val="596C59B4290848A38AA41D71975FB8B85"/>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5">
    <w:name w:val="CBC9891A66324B03A70D6B3E189EE3D35"/>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5">
    <w:name w:val="B3558EC3DB9E4AB1BC8AF270489E9A665"/>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5">
    <w:name w:val="AD77C2F044114AEAAABC58C58F0CEF215"/>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5">
    <w:name w:val="92FD9103DA7D4B35BE019DFB33D4D91A5"/>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5">
    <w:name w:val="D25018E0CA62455C983203BA5284C344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5">
    <w:name w:val="00E616EBE18D49FF896A2DD73469F4825"/>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5">
    <w:name w:val="0663ED339B2D4DEBA64F3EEA2C90C89A5"/>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5">
    <w:name w:val="3327F0EF39A04F3CB021F7A71D74EE9A5"/>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5">
    <w:name w:val="3408122302C34B64A72E6E6AC9686FED5"/>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5">
    <w:name w:val="73C4B6C9A9524F56818CE36D97C217FB5"/>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5">
    <w:name w:val="CA48A65CC9004865A4076AEB7F5AE35C5"/>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5">
    <w:name w:val="4E9EE84616A24B36B3F0306EDBEFA6FA5"/>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5">
    <w:name w:val="51FBA9E28FF04471A6302B0A06125B565"/>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3">
    <w:name w:val="5C176265E6D449548A4EC3129E9870CC3"/>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3">
    <w:name w:val="3A685488807943F5B57C5A7349A0AB423"/>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3">
    <w:name w:val="0694FA0894CB413BA03FDAC5AA09CE8C3"/>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3">
    <w:name w:val="86B7BB8B6F0041ACA78B58B1339ED81A3"/>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3">
    <w:name w:val="8CB3A347D9E747BD97BA9AFCE259EE2D3"/>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3">
    <w:name w:val="29C2A35F425B4E889A5899B24E803A0F3"/>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3">
    <w:name w:val="194B7B63A4624F3FBA2366E484F18EC03"/>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3">
    <w:name w:val="7FE61D83D94345CE847A687CAD627EDE3"/>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2">
    <w:name w:val="B959C88520E44830B0A50B62F7F98A332"/>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2">
    <w:name w:val="9C4851D0C9AE4326BC9216350ACFB5502"/>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2">
    <w:name w:val="8179E6F776FF48979AD381498DD336452"/>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2">
    <w:name w:val="24EAF433B17F4C41A4CE86EECD8A3F092"/>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2">
    <w:name w:val="3B4AFB0CB3C84FCBBFD30CB1CD55E7A72"/>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2">
    <w:name w:val="BADC47CD3DE54629B2873C75A8C82B502"/>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2">
    <w:name w:val="FA229B4A95C848EC8CE4FCB93FB5BD932"/>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2">
    <w:name w:val="19EBFDD0FB47432DADAC4AE7F7C6AC792"/>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6">
    <w:name w:val="68837DFDBB084D30B4C8FCD05E5BD00A6"/>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7">
    <w:name w:val="6A836A4E3EA14E2984AC2F4DA737ABA2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7">
    <w:name w:val="A31A6266BA4E4E8FBEB98DE2E94CB529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7">
    <w:name w:val="C33B5078F48A4F07B2C58A907BCFB8CF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7">
    <w:name w:val="78FB613F7ED24DE4B577E51087FE1C4F7"/>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7">
    <w:name w:val="6400F1186A1E4AA2B94EECD8EF99D42E7"/>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7">
    <w:name w:val="2EE2FD84E53449CC8D5E007947F9A23E7"/>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7">
    <w:name w:val="AD8EF8D7D44B4E4A9AADD0551618DDC57"/>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7">
    <w:name w:val="4FC8CDC0E7C043AD9209C6B2FDAF33867"/>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7">
    <w:name w:val="CCA7BE6761074EDF8F9CAE3F4CE750AD7"/>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7">
    <w:name w:val="9B8000348D4F4697935229204CFF2E1C7"/>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7">
    <w:name w:val="A8C11F0EC3D447208F56C11A4507D2927"/>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7">
    <w:name w:val="DEBAA20EDA7D4AF593E354567E1F7AFD7"/>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7">
    <w:name w:val="22FF95CB091948D79E802815DFA721987"/>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7">
    <w:name w:val="A23385193DD64E5B8BE4B28D8273188E7"/>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7">
    <w:name w:val="C7735D3ACBD3437690A9CCB1A5A4272F7"/>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7">
    <w:name w:val="20BA7DEB153E41C8B1DA055379E85EC47"/>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7">
    <w:name w:val="3406A0696929407CAE0996F47BCCB84F7"/>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7">
    <w:name w:val="C9DD0B6B45804E25872156FF2BB018297"/>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7">
    <w:name w:val="ECE2533263F04635A265A4B34BA1360E7"/>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7">
    <w:name w:val="12A531AA8DF74FCE8A5396653FFA88017"/>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7">
    <w:name w:val="066B2347D48A4B3197C45D86FC43E7087"/>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7">
    <w:name w:val="CBD3680606D4497489C2FF4DB00FD5D57"/>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7">
    <w:name w:val="BDBC5AA854EC4535A311EA2561D1DF887"/>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7">
    <w:name w:val="72C96A4FDFEA48568132B985D6E395227"/>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7">
    <w:name w:val="E2898BF5DBAF4149A52D1B7E37EF27817"/>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7">
    <w:name w:val="28E1AC42CF294292B6339194236BB2737"/>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7">
    <w:name w:val="07104D92EBA644AC917C2B9862BA7CB07"/>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7">
    <w:name w:val="FC8E4F019C194F53932312C585B67DBD7"/>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7">
    <w:name w:val="CEAA7D863902408CB8D8929F16B260717"/>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7">
    <w:name w:val="577A37CBADF946D088EF2EA98C1ED0187"/>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7">
    <w:name w:val="7E87AE6D7CF1410C90F5CABA92AB520A7"/>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7">
    <w:name w:val="1FB40766D5EF420F9F8F4CE2CEC09FF67"/>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7">
    <w:name w:val="BFCCE201372D43309392622BC21DBAFD7"/>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7">
    <w:name w:val="A360AA5EB226426186D86811D392909F7"/>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7">
    <w:name w:val="E19CB3A6A5B54F8081D7DC8065AF3AD57"/>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7">
    <w:name w:val="06BB527385BB4BCAA6D79A7DFB2128BC7"/>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6">
    <w:name w:val="FEB1319E77DF42C1B4B846030FBE0C5F6"/>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6">
    <w:name w:val="3E67BDC59F0F47A9AA4BEFB1F9DAC8D26"/>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6">
    <w:name w:val="7C0B7FDF10C34E678BC6A825B97BC5B46"/>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6">
    <w:name w:val="DBDD5FED7F6649A38785EB80FEED66CB6"/>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6">
    <w:name w:val="2C2FAF76F6294C6A8931F1DA51853889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6">
    <w:name w:val="3A05114AE3F54094A18129E825AFC5F3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6">
    <w:name w:val="DD354833FA8A401BB46C0CD5C2E2CE466"/>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6">
    <w:name w:val="7F9E3A64F43A4FF9B28D1AB1DBB478CB6"/>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6">
    <w:name w:val="3A377BFC673C49508BAF097B84289F4E6"/>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6">
    <w:name w:val="69C11568E95D4297A01A0923359836B16"/>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6">
    <w:name w:val="E6A4F4C64B3F4955B4C35511AB8A8A406"/>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6">
    <w:name w:val="71AA0CA95EEF47ADA38BBD5F520BDDCC6"/>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6">
    <w:name w:val="5C3850E4A8264336A3B539075257B18A6"/>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6">
    <w:name w:val="79AB532FBD664E2E925EB6302F9A40066"/>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6">
    <w:name w:val="8E6AD456ECD344B6BAC80244C46329E76"/>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6">
    <w:name w:val="4EF7319A827F41C2A12B417D035D7F2E6"/>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6">
    <w:name w:val="FA667CF77D254B84846B5615E5E249476"/>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6">
    <w:name w:val="BDD6F269FBC54B5FB44306F97AE2502D6"/>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6">
    <w:name w:val="402E706477AB488B91F4A800212B6A386"/>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6">
    <w:name w:val="04761AD02D1348EDAB7DADC09EBD5E7B6"/>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
    <w:name w:val="D81D89CDE5164116A136D126B92A9825"/>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
    <w:name w:val="7A29A1D826354FE5AFB2116A3AC64306"/>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
    <w:name w:val="475D8430A34C4FBA8BA39FFE8B1D5FF7"/>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
    <w:name w:val="E5AAFDFD65C0482EA84EE473DB8AA9CE"/>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
    <w:name w:val="5B9476E4147546D986A645723511799C"/>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
    <w:name w:val="142543E2BF4748EBA8B08F86870BC457"/>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
    <w:name w:val="B23E1288B324458F9550657E1FE2DCD3"/>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
    <w:name w:val="7B07B195D4CD459B99FC65965660FA8F"/>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
    <w:name w:val="E624CD445A3F4F1AA92A5D4536D41326"/>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
    <w:name w:val="154F4568FE304788AB47290C50345676"/>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
    <w:name w:val="AE391408F57B42169004D1FD97827966"/>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
    <w:name w:val="7295741D176D4ADCB006D294008040E7"/>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
    <w:name w:val="C51C339EAD124671A35A11F5720C27B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
    <w:name w:val="D2D960B9D1FC45B68BCE8E31A4E27D44"/>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
    <w:name w:val="73C66711DFFD4DA9B6D822F4B1E6886C"/>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
    <w:name w:val="30BF8162F5BC4BAEA2FF950BEC6C8BC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
    <w:name w:val="7929AB1FBE6E4643904DF4C0215BBC2A"/>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
    <w:name w:val="F13B678CE7D94D538BBAC986F56467C0"/>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
    <w:name w:val="9C4829B3F4F24C75B65AD29694597103"/>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
    <w:name w:val="9B9CA523441A44F59B05B0FBFC508FCC"/>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
    <w:name w:val="2C248CB07B1946FFB4709FFFC03F4955"/>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
    <w:name w:val="E81105F552F9410EB5D82ECFCB7FE704"/>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
    <w:name w:val="C434134E2A94434898481591938CD505"/>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
    <w:name w:val="04E7AA1B92264839A4605C0FA3997EB7"/>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
    <w:name w:val="114B13D5DCFC4E2BB189A76C88F584B3"/>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
    <w:name w:val="26C508458BBA4E6082AA868A5DEC4DB0"/>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
    <w:name w:val="A6BA7EEA183F47D7B895CD77A2BB3417"/>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
    <w:name w:val="9A5D9493E32C4456B88626C949B0F254"/>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
    <w:name w:val="CCF2E44304F148A8A517042C22AFFAA5"/>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
    <w:name w:val="D33B717FBC8D421BA13F8B7EC14B8516"/>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
    <w:name w:val="50A7C5FF8BEE41DD91F617F833255C8A"/>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
    <w:name w:val="77E79941869C462A8A601B1C9B3CE1B8"/>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
    <w:name w:val="A95FDAB6590C495F9E47E0F992672ED4"/>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
    <w:name w:val="CD4D28DDD2584DBEBD44F7833FE82BB9"/>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
    <w:name w:val="248634E7B4924334AE1D63D520F32D5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
    <w:name w:val="95E494C24AE949F2A127678A2DFAA1C4"/>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
    <w:name w:val="B3BE012D7BD0440C9888CCAB4B802FF3"/>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
    <w:name w:val="CD02B8986B4E435A84F36FC3AC5293AC"/>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
    <w:name w:val="BB19FDE6DB204002A7201F477B5DF433"/>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
    <w:name w:val="ED2287B7F7CA4807A07CD02FDBDCB299"/>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
    <w:name w:val="4FF1BA79776E4CB6909A5ECE694E67C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
    <w:name w:val="5363ACEB8AF74E379B34A6EF9B5E83FE"/>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
    <w:name w:val="182E1582AD4C4375903FD2337449DFB7"/>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
    <w:name w:val="01798DA10C7241D9A12452863BDC58E5"/>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
    <w:name w:val="457D617CEC174F27AEFA433F99CA4D48"/>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
    <w:name w:val="EA856586C5DF452DB6F6568E5CA83642"/>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7">
    <w:name w:val="68837DFDBB084D30B4C8FCD05E5BD00A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8">
    <w:name w:val="6A836A4E3EA14E2984AC2F4DA737ABA2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8">
    <w:name w:val="A31A6266BA4E4E8FBEB98DE2E94CB529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8">
    <w:name w:val="C33B5078F48A4F07B2C58A907BCFB8CF8"/>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8">
    <w:name w:val="78FB613F7ED24DE4B577E51087FE1C4F8"/>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8">
    <w:name w:val="6400F1186A1E4AA2B94EECD8EF99D42E8"/>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8">
    <w:name w:val="2EE2FD84E53449CC8D5E007947F9A23E8"/>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8">
    <w:name w:val="AD8EF8D7D44B4E4A9AADD0551618DDC58"/>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8">
    <w:name w:val="4FC8CDC0E7C043AD9209C6B2FDAF33868"/>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8">
    <w:name w:val="CCA7BE6761074EDF8F9CAE3F4CE750AD8"/>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8">
    <w:name w:val="9B8000348D4F4697935229204CFF2E1C8"/>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8">
    <w:name w:val="A8C11F0EC3D447208F56C11A4507D2928"/>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8">
    <w:name w:val="DEBAA20EDA7D4AF593E354567E1F7AFD8"/>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8">
    <w:name w:val="22FF95CB091948D79E802815DFA721988"/>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8">
    <w:name w:val="A23385193DD64E5B8BE4B28D8273188E8"/>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8">
    <w:name w:val="C7735D3ACBD3437690A9CCB1A5A4272F8"/>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8">
    <w:name w:val="20BA7DEB153E41C8B1DA055379E85EC48"/>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8">
    <w:name w:val="3406A0696929407CAE0996F47BCCB84F8"/>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8">
    <w:name w:val="C9DD0B6B45804E25872156FF2BB018298"/>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8">
    <w:name w:val="ECE2533263F04635A265A4B34BA1360E8"/>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8">
    <w:name w:val="12A531AA8DF74FCE8A5396653FFA88018"/>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8">
    <w:name w:val="066B2347D48A4B3197C45D86FC43E7088"/>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8">
    <w:name w:val="CBD3680606D4497489C2FF4DB00FD5D58"/>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8">
    <w:name w:val="BDBC5AA854EC4535A311EA2561D1DF888"/>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8">
    <w:name w:val="72C96A4FDFEA48568132B985D6E395228"/>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8">
    <w:name w:val="E2898BF5DBAF4149A52D1B7E37EF27818"/>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8">
    <w:name w:val="28E1AC42CF294292B6339194236BB2738"/>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8">
    <w:name w:val="07104D92EBA644AC917C2B9862BA7CB08"/>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8">
    <w:name w:val="FC8E4F019C194F53932312C585B67DBD8"/>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8">
    <w:name w:val="CEAA7D863902408CB8D8929F16B260718"/>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8">
    <w:name w:val="577A37CBADF946D088EF2EA98C1ED0188"/>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8">
    <w:name w:val="7E87AE6D7CF1410C90F5CABA92AB520A8"/>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8">
    <w:name w:val="1FB40766D5EF420F9F8F4CE2CEC09FF68"/>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8">
    <w:name w:val="BFCCE201372D43309392622BC21DBAFD8"/>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8">
    <w:name w:val="A360AA5EB226426186D86811D392909F8"/>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8">
    <w:name w:val="E19CB3A6A5B54F8081D7DC8065AF3AD58"/>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8">
    <w:name w:val="06BB527385BB4BCAA6D79A7DFB2128BC8"/>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7">
    <w:name w:val="FEB1319E77DF42C1B4B846030FBE0C5F7"/>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7">
    <w:name w:val="3E67BDC59F0F47A9AA4BEFB1F9DAC8D27"/>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7">
    <w:name w:val="7C0B7FDF10C34E678BC6A825B97BC5B47"/>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7">
    <w:name w:val="DBDD5FED7F6649A38785EB80FEED66CB7"/>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7">
    <w:name w:val="2C2FAF76F6294C6A8931F1DA51853889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7">
    <w:name w:val="3A05114AE3F54094A18129E825AFC5F3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7">
    <w:name w:val="DD354833FA8A401BB46C0CD5C2E2CE467"/>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7">
    <w:name w:val="7F9E3A64F43A4FF9B28D1AB1DBB478CB7"/>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7">
    <w:name w:val="3A377BFC673C49508BAF097B84289F4E7"/>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7">
    <w:name w:val="69C11568E95D4297A01A0923359836B17"/>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7">
    <w:name w:val="E6A4F4C64B3F4955B4C35511AB8A8A407"/>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7">
    <w:name w:val="71AA0CA95EEF47ADA38BBD5F520BDDCC7"/>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7">
    <w:name w:val="5C3850E4A8264336A3B539075257B18A7"/>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7">
    <w:name w:val="79AB532FBD664E2E925EB6302F9A40067"/>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7">
    <w:name w:val="8E6AD456ECD344B6BAC80244C46329E77"/>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7">
    <w:name w:val="4EF7319A827F41C2A12B417D035D7F2E7"/>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7">
    <w:name w:val="FA667CF77D254B84846B5615E5E249477"/>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7">
    <w:name w:val="BDD6F269FBC54B5FB44306F97AE2502D7"/>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7">
    <w:name w:val="402E706477AB488B91F4A800212B6A387"/>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7">
    <w:name w:val="04761AD02D1348EDAB7DADC09EBD5E7B7"/>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1">
    <w:name w:val="D81D89CDE5164116A136D126B92A98251"/>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1">
    <w:name w:val="7A29A1D826354FE5AFB2116A3AC643061"/>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1">
    <w:name w:val="475D8430A34C4FBA8BA39FFE8B1D5FF71"/>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1">
    <w:name w:val="E5AAFDFD65C0482EA84EE473DB8AA9CE1"/>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1">
    <w:name w:val="5B9476E4147546D986A645723511799C1"/>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1">
    <w:name w:val="142543E2BF4748EBA8B08F86870BC4571"/>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1">
    <w:name w:val="B23E1288B324458F9550657E1FE2DCD31"/>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1">
    <w:name w:val="7B07B195D4CD459B99FC65965660FA8F1"/>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1">
    <w:name w:val="E624CD445A3F4F1AA92A5D4536D413261"/>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1">
    <w:name w:val="154F4568FE304788AB47290C503456761"/>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1">
    <w:name w:val="AE391408F57B42169004D1FD978279661"/>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1">
    <w:name w:val="7295741D176D4ADCB006D294008040E71"/>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1">
    <w:name w:val="C51C339EAD124671A35A11F5720C27B1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1">
    <w:name w:val="D2D960B9D1FC45B68BCE8E31A4E27D441"/>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1">
    <w:name w:val="73C66711DFFD4DA9B6D822F4B1E6886C1"/>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1">
    <w:name w:val="30BF8162F5BC4BAEA2FF950BEC6C8BC1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1">
    <w:name w:val="7929AB1FBE6E4643904DF4C0215BBC2A1"/>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1">
    <w:name w:val="F13B678CE7D94D538BBAC986F56467C01"/>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1">
    <w:name w:val="9C4829B3F4F24C75B65AD296945971031"/>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1">
    <w:name w:val="9B9CA523441A44F59B05B0FBFC508FCC1"/>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1">
    <w:name w:val="2C248CB07B1946FFB4709FFFC03F49551"/>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1">
    <w:name w:val="E81105F552F9410EB5D82ECFCB7FE7041"/>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1">
    <w:name w:val="C434134E2A94434898481591938CD5051"/>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1">
    <w:name w:val="04E7AA1B92264839A4605C0FA3997EB71"/>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1">
    <w:name w:val="114B13D5DCFC4E2BB189A76C88F584B31"/>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1">
    <w:name w:val="26C508458BBA4E6082AA868A5DEC4DB01"/>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1">
    <w:name w:val="A6BA7EEA183F47D7B895CD77A2BB34171"/>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1">
    <w:name w:val="9A5D9493E32C4456B88626C949B0F2541"/>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1">
    <w:name w:val="CCF2E44304F148A8A517042C22AFFAA51"/>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1">
    <w:name w:val="D33B717FBC8D421BA13F8B7EC14B85161"/>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1">
    <w:name w:val="50A7C5FF8BEE41DD91F617F833255C8A1"/>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1">
    <w:name w:val="77E79941869C462A8A601B1C9B3CE1B81"/>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1">
    <w:name w:val="A95FDAB6590C495F9E47E0F992672ED41"/>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1">
    <w:name w:val="CD4D28DDD2584DBEBD44F7833FE82BB91"/>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1">
    <w:name w:val="248634E7B4924334AE1D63D520F32D51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1">
    <w:name w:val="95E494C24AE949F2A127678A2DFAA1C41"/>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1">
    <w:name w:val="B3BE012D7BD0440C9888CCAB4B802FF31"/>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1">
    <w:name w:val="CD02B8986B4E435A84F36FC3AC5293AC1"/>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1">
    <w:name w:val="BB19FDE6DB204002A7201F477B5DF4331"/>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1">
    <w:name w:val="ED2287B7F7CA4807A07CD02FDBDCB2991"/>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1">
    <w:name w:val="4FF1BA79776E4CB6909A5ECE694E67C1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1">
    <w:name w:val="5363ACEB8AF74E379B34A6EF9B5E83FE1"/>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1">
    <w:name w:val="182E1582AD4C4375903FD2337449DFB71"/>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1">
    <w:name w:val="01798DA10C7241D9A12452863BDC58E51"/>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1">
    <w:name w:val="457D617CEC174F27AEFA433F99CA4D481"/>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1">
    <w:name w:val="EA856586C5DF452DB6F6568E5CA836421"/>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8">
    <w:name w:val="68837DFDBB084D30B4C8FCD05E5BD00A8"/>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9">
    <w:name w:val="6A836A4E3EA14E2984AC2F4DA737ABA2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9">
    <w:name w:val="A31A6266BA4E4E8FBEB98DE2E94CB529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9">
    <w:name w:val="C33B5078F48A4F07B2C58A907BCFB8CF9"/>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9">
    <w:name w:val="78FB613F7ED24DE4B577E51087FE1C4F9"/>
    <w:rsid w:val="003E2E0C"/>
    <w:pPr>
      <w:spacing w:after="100" w:line="240" w:lineRule="auto"/>
    </w:pPr>
    <w:rPr>
      <w:rFonts w:ascii="Times New Roman" w:eastAsiaTheme="minorHAnsi" w:hAnsi="Times New Roman" w:cs="Times New Roman"/>
      <w:sz w:val="24"/>
      <w:szCs w:val="24"/>
    </w:rPr>
  </w:style>
  <w:style w:type="paragraph" w:customStyle="1" w:styleId="6400F1186A1E4AA2B94EECD8EF99D42E9">
    <w:name w:val="6400F1186A1E4AA2B94EECD8EF99D42E9"/>
    <w:rsid w:val="003E2E0C"/>
    <w:pPr>
      <w:spacing w:after="100" w:line="240" w:lineRule="auto"/>
    </w:pPr>
    <w:rPr>
      <w:rFonts w:ascii="Times New Roman" w:eastAsiaTheme="minorHAnsi" w:hAnsi="Times New Roman" w:cs="Times New Roman"/>
      <w:sz w:val="24"/>
      <w:szCs w:val="24"/>
    </w:rPr>
  </w:style>
  <w:style w:type="paragraph" w:customStyle="1" w:styleId="2EE2FD84E53449CC8D5E007947F9A23E9">
    <w:name w:val="2EE2FD84E53449CC8D5E007947F9A23E9"/>
    <w:rsid w:val="003E2E0C"/>
    <w:pPr>
      <w:spacing w:after="100" w:line="240" w:lineRule="auto"/>
    </w:pPr>
    <w:rPr>
      <w:rFonts w:ascii="Times New Roman" w:eastAsiaTheme="minorHAnsi" w:hAnsi="Times New Roman" w:cs="Times New Roman"/>
      <w:sz w:val="24"/>
      <w:szCs w:val="24"/>
    </w:rPr>
  </w:style>
  <w:style w:type="paragraph" w:customStyle="1" w:styleId="AD8EF8D7D44B4E4A9AADD0551618DDC59">
    <w:name w:val="AD8EF8D7D44B4E4A9AADD0551618DDC59"/>
    <w:rsid w:val="003E2E0C"/>
    <w:pPr>
      <w:spacing w:after="100" w:line="240" w:lineRule="auto"/>
    </w:pPr>
    <w:rPr>
      <w:rFonts w:ascii="Times New Roman" w:eastAsiaTheme="minorHAnsi" w:hAnsi="Times New Roman" w:cs="Times New Roman"/>
      <w:sz w:val="24"/>
      <w:szCs w:val="24"/>
    </w:rPr>
  </w:style>
  <w:style w:type="paragraph" w:customStyle="1" w:styleId="4FC8CDC0E7C043AD9209C6B2FDAF33869">
    <w:name w:val="4FC8CDC0E7C043AD9209C6B2FDAF33869"/>
    <w:rsid w:val="003E2E0C"/>
    <w:pPr>
      <w:spacing w:after="100" w:line="240" w:lineRule="auto"/>
    </w:pPr>
    <w:rPr>
      <w:rFonts w:ascii="Times New Roman" w:eastAsiaTheme="minorHAnsi" w:hAnsi="Times New Roman" w:cs="Times New Roman"/>
      <w:sz w:val="24"/>
      <w:szCs w:val="24"/>
    </w:rPr>
  </w:style>
  <w:style w:type="paragraph" w:customStyle="1" w:styleId="CCA7BE6761074EDF8F9CAE3F4CE750AD9">
    <w:name w:val="CCA7BE6761074EDF8F9CAE3F4CE750AD9"/>
    <w:rsid w:val="003E2E0C"/>
    <w:pPr>
      <w:spacing w:after="100" w:line="240" w:lineRule="auto"/>
    </w:pPr>
    <w:rPr>
      <w:rFonts w:ascii="Times New Roman" w:eastAsiaTheme="minorHAnsi" w:hAnsi="Times New Roman" w:cs="Times New Roman"/>
      <w:sz w:val="24"/>
      <w:szCs w:val="24"/>
    </w:rPr>
  </w:style>
  <w:style w:type="paragraph" w:customStyle="1" w:styleId="9B8000348D4F4697935229204CFF2E1C9">
    <w:name w:val="9B8000348D4F4697935229204CFF2E1C9"/>
    <w:rsid w:val="003E2E0C"/>
    <w:pPr>
      <w:spacing w:after="100" w:line="240" w:lineRule="auto"/>
    </w:pPr>
    <w:rPr>
      <w:rFonts w:ascii="Times New Roman" w:eastAsiaTheme="minorHAnsi" w:hAnsi="Times New Roman" w:cs="Times New Roman"/>
      <w:sz w:val="24"/>
      <w:szCs w:val="24"/>
    </w:rPr>
  </w:style>
  <w:style w:type="paragraph" w:customStyle="1" w:styleId="A8C11F0EC3D447208F56C11A4507D2929">
    <w:name w:val="A8C11F0EC3D447208F56C11A4507D2929"/>
    <w:rsid w:val="003E2E0C"/>
    <w:pPr>
      <w:spacing w:after="100" w:line="240" w:lineRule="auto"/>
    </w:pPr>
    <w:rPr>
      <w:rFonts w:ascii="Times New Roman" w:eastAsiaTheme="minorHAnsi" w:hAnsi="Times New Roman" w:cs="Times New Roman"/>
      <w:sz w:val="24"/>
      <w:szCs w:val="24"/>
    </w:rPr>
  </w:style>
  <w:style w:type="paragraph" w:customStyle="1" w:styleId="DEBAA20EDA7D4AF593E354567E1F7AFD9">
    <w:name w:val="DEBAA20EDA7D4AF593E354567E1F7AFD9"/>
    <w:rsid w:val="003E2E0C"/>
    <w:pPr>
      <w:spacing w:after="100" w:line="240" w:lineRule="auto"/>
    </w:pPr>
    <w:rPr>
      <w:rFonts w:ascii="Times New Roman" w:eastAsiaTheme="minorHAnsi" w:hAnsi="Times New Roman" w:cs="Times New Roman"/>
      <w:sz w:val="24"/>
      <w:szCs w:val="24"/>
    </w:rPr>
  </w:style>
  <w:style w:type="paragraph" w:customStyle="1" w:styleId="22FF95CB091948D79E802815DFA721989">
    <w:name w:val="22FF95CB091948D79E802815DFA721989"/>
    <w:rsid w:val="003E2E0C"/>
    <w:pPr>
      <w:spacing w:after="100" w:line="240" w:lineRule="auto"/>
    </w:pPr>
    <w:rPr>
      <w:rFonts w:ascii="Times New Roman" w:eastAsiaTheme="minorHAnsi" w:hAnsi="Times New Roman" w:cs="Times New Roman"/>
      <w:sz w:val="24"/>
      <w:szCs w:val="24"/>
    </w:rPr>
  </w:style>
  <w:style w:type="paragraph" w:customStyle="1" w:styleId="A23385193DD64E5B8BE4B28D8273188E9">
    <w:name w:val="A23385193DD64E5B8BE4B28D8273188E9"/>
    <w:rsid w:val="003E2E0C"/>
    <w:pPr>
      <w:spacing w:after="100" w:line="240" w:lineRule="auto"/>
    </w:pPr>
    <w:rPr>
      <w:rFonts w:ascii="Times New Roman" w:eastAsiaTheme="minorHAnsi" w:hAnsi="Times New Roman" w:cs="Times New Roman"/>
      <w:sz w:val="24"/>
      <w:szCs w:val="24"/>
    </w:rPr>
  </w:style>
  <w:style w:type="paragraph" w:customStyle="1" w:styleId="C7735D3ACBD3437690A9CCB1A5A4272F9">
    <w:name w:val="C7735D3ACBD3437690A9CCB1A5A4272F9"/>
    <w:rsid w:val="003E2E0C"/>
    <w:pPr>
      <w:spacing w:after="100" w:line="240" w:lineRule="auto"/>
    </w:pPr>
    <w:rPr>
      <w:rFonts w:ascii="Times New Roman" w:eastAsiaTheme="minorHAnsi" w:hAnsi="Times New Roman" w:cs="Times New Roman"/>
      <w:sz w:val="24"/>
      <w:szCs w:val="24"/>
    </w:rPr>
  </w:style>
  <w:style w:type="paragraph" w:customStyle="1" w:styleId="20BA7DEB153E41C8B1DA055379E85EC49">
    <w:name w:val="20BA7DEB153E41C8B1DA055379E85EC49"/>
    <w:rsid w:val="003E2E0C"/>
    <w:pPr>
      <w:spacing w:after="100" w:line="240" w:lineRule="auto"/>
    </w:pPr>
    <w:rPr>
      <w:rFonts w:ascii="Times New Roman" w:eastAsiaTheme="minorHAnsi" w:hAnsi="Times New Roman" w:cs="Times New Roman"/>
      <w:sz w:val="24"/>
      <w:szCs w:val="24"/>
    </w:rPr>
  </w:style>
  <w:style w:type="paragraph" w:customStyle="1" w:styleId="3406A0696929407CAE0996F47BCCB84F9">
    <w:name w:val="3406A0696929407CAE0996F47BCCB84F9"/>
    <w:rsid w:val="003E2E0C"/>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9">
    <w:name w:val="C9DD0B6B45804E25872156FF2BB018299"/>
    <w:rsid w:val="003E2E0C"/>
    <w:pPr>
      <w:spacing w:after="100" w:line="240" w:lineRule="auto"/>
    </w:pPr>
    <w:rPr>
      <w:rFonts w:ascii="Times New Roman" w:eastAsiaTheme="minorHAnsi" w:hAnsi="Times New Roman" w:cs="Times New Roman"/>
      <w:sz w:val="24"/>
      <w:szCs w:val="24"/>
    </w:rPr>
  </w:style>
  <w:style w:type="paragraph" w:customStyle="1" w:styleId="ECE2533263F04635A265A4B34BA1360E9">
    <w:name w:val="ECE2533263F04635A265A4B34BA1360E9"/>
    <w:rsid w:val="003E2E0C"/>
    <w:pPr>
      <w:spacing w:after="100" w:line="240" w:lineRule="auto"/>
    </w:pPr>
    <w:rPr>
      <w:rFonts w:ascii="Times New Roman" w:eastAsiaTheme="minorHAnsi" w:hAnsi="Times New Roman" w:cs="Times New Roman"/>
      <w:sz w:val="24"/>
      <w:szCs w:val="24"/>
    </w:rPr>
  </w:style>
  <w:style w:type="paragraph" w:customStyle="1" w:styleId="12A531AA8DF74FCE8A5396653FFA88019">
    <w:name w:val="12A531AA8DF74FCE8A5396653FFA88019"/>
    <w:rsid w:val="003E2E0C"/>
    <w:pPr>
      <w:spacing w:after="100" w:line="240" w:lineRule="auto"/>
    </w:pPr>
    <w:rPr>
      <w:rFonts w:ascii="Times New Roman" w:eastAsiaTheme="minorHAnsi" w:hAnsi="Times New Roman" w:cs="Times New Roman"/>
      <w:sz w:val="24"/>
      <w:szCs w:val="24"/>
    </w:rPr>
  </w:style>
  <w:style w:type="paragraph" w:customStyle="1" w:styleId="066B2347D48A4B3197C45D86FC43E7089">
    <w:name w:val="066B2347D48A4B3197C45D86FC43E7089"/>
    <w:rsid w:val="003E2E0C"/>
    <w:pPr>
      <w:spacing w:after="100" w:line="240" w:lineRule="auto"/>
    </w:pPr>
    <w:rPr>
      <w:rFonts w:ascii="Times New Roman" w:eastAsiaTheme="minorHAnsi" w:hAnsi="Times New Roman" w:cs="Times New Roman"/>
      <w:sz w:val="24"/>
      <w:szCs w:val="24"/>
    </w:rPr>
  </w:style>
  <w:style w:type="paragraph" w:customStyle="1" w:styleId="CBD3680606D4497489C2FF4DB00FD5D59">
    <w:name w:val="CBD3680606D4497489C2FF4DB00FD5D59"/>
    <w:rsid w:val="003E2E0C"/>
    <w:pPr>
      <w:spacing w:after="100" w:line="240" w:lineRule="auto"/>
    </w:pPr>
    <w:rPr>
      <w:rFonts w:ascii="Times New Roman" w:eastAsiaTheme="minorHAnsi" w:hAnsi="Times New Roman" w:cs="Times New Roman"/>
      <w:sz w:val="24"/>
      <w:szCs w:val="24"/>
    </w:rPr>
  </w:style>
  <w:style w:type="paragraph" w:customStyle="1" w:styleId="BDBC5AA854EC4535A311EA2561D1DF889">
    <w:name w:val="BDBC5AA854EC4535A311EA2561D1DF889"/>
    <w:rsid w:val="003E2E0C"/>
    <w:pPr>
      <w:spacing w:after="100" w:line="240" w:lineRule="auto"/>
    </w:pPr>
    <w:rPr>
      <w:rFonts w:ascii="Times New Roman" w:eastAsiaTheme="minorHAnsi" w:hAnsi="Times New Roman" w:cs="Times New Roman"/>
      <w:sz w:val="24"/>
      <w:szCs w:val="24"/>
    </w:rPr>
  </w:style>
  <w:style w:type="paragraph" w:customStyle="1" w:styleId="72C96A4FDFEA48568132B985D6E395229">
    <w:name w:val="72C96A4FDFEA48568132B985D6E395229"/>
    <w:rsid w:val="003E2E0C"/>
    <w:pPr>
      <w:spacing w:after="100" w:line="240" w:lineRule="auto"/>
    </w:pPr>
    <w:rPr>
      <w:rFonts w:ascii="Times New Roman" w:eastAsiaTheme="minorHAnsi" w:hAnsi="Times New Roman" w:cs="Times New Roman"/>
      <w:sz w:val="24"/>
      <w:szCs w:val="24"/>
    </w:rPr>
  </w:style>
  <w:style w:type="paragraph" w:customStyle="1" w:styleId="E2898BF5DBAF4149A52D1B7E37EF27819">
    <w:name w:val="E2898BF5DBAF4149A52D1B7E37EF27819"/>
    <w:rsid w:val="003E2E0C"/>
    <w:pPr>
      <w:spacing w:after="100" w:line="240" w:lineRule="auto"/>
    </w:pPr>
    <w:rPr>
      <w:rFonts w:ascii="Times New Roman" w:eastAsiaTheme="minorHAnsi" w:hAnsi="Times New Roman" w:cs="Times New Roman"/>
      <w:sz w:val="24"/>
      <w:szCs w:val="24"/>
    </w:rPr>
  </w:style>
  <w:style w:type="paragraph" w:customStyle="1" w:styleId="28E1AC42CF294292B6339194236BB2739">
    <w:name w:val="28E1AC42CF294292B6339194236BB2739"/>
    <w:rsid w:val="003E2E0C"/>
    <w:pPr>
      <w:spacing w:after="100" w:line="240" w:lineRule="auto"/>
    </w:pPr>
    <w:rPr>
      <w:rFonts w:ascii="Times New Roman" w:eastAsiaTheme="minorHAnsi" w:hAnsi="Times New Roman" w:cs="Times New Roman"/>
      <w:sz w:val="24"/>
      <w:szCs w:val="24"/>
    </w:rPr>
  </w:style>
  <w:style w:type="paragraph" w:customStyle="1" w:styleId="07104D92EBA644AC917C2B9862BA7CB09">
    <w:name w:val="07104D92EBA644AC917C2B9862BA7CB09"/>
    <w:rsid w:val="003E2E0C"/>
    <w:pPr>
      <w:spacing w:after="100" w:line="240" w:lineRule="auto"/>
    </w:pPr>
    <w:rPr>
      <w:rFonts w:ascii="Times New Roman" w:eastAsiaTheme="minorHAnsi" w:hAnsi="Times New Roman" w:cs="Times New Roman"/>
      <w:sz w:val="24"/>
      <w:szCs w:val="24"/>
    </w:rPr>
  </w:style>
  <w:style w:type="paragraph" w:customStyle="1" w:styleId="FC8E4F019C194F53932312C585B67DBD9">
    <w:name w:val="FC8E4F019C194F53932312C585B67DBD9"/>
    <w:rsid w:val="003E2E0C"/>
    <w:pPr>
      <w:spacing w:after="100" w:line="240" w:lineRule="auto"/>
    </w:pPr>
    <w:rPr>
      <w:rFonts w:ascii="Times New Roman" w:eastAsiaTheme="minorHAnsi" w:hAnsi="Times New Roman" w:cs="Times New Roman"/>
      <w:sz w:val="24"/>
      <w:szCs w:val="24"/>
    </w:rPr>
  </w:style>
  <w:style w:type="paragraph" w:customStyle="1" w:styleId="CEAA7D863902408CB8D8929F16B260719">
    <w:name w:val="CEAA7D863902408CB8D8929F16B260719"/>
    <w:rsid w:val="003E2E0C"/>
    <w:pPr>
      <w:spacing w:after="100" w:line="240" w:lineRule="auto"/>
    </w:pPr>
    <w:rPr>
      <w:rFonts w:ascii="Times New Roman" w:eastAsiaTheme="minorHAnsi" w:hAnsi="Times New Roman" w:cs="Times New Roman"/>
      <w:sz w:val="24"/>
      <w:szCs w:val="24"/>
    </w:rPr>
  </w:style>
  <w:style w:type="paragraph" w:customStyle="1" w:styleId="577A37CBADF946D088EF2EA98C1ED0189">
    <w:name w:val="577A37CBADF946D088EF2EA98C1ED0189"/>
    <w:rsid w:val="003E2E0C"/>
    <w:pPr>
      <w:spacing w:after="100" w:line="240" w:lineRule="auto"/>
    </w:pPr>
    <w:rPr>
      <w:rFonts w:ascii="Times New Roman" w:eastAsiaTheme="minorHAnsi" w:hAnsi="Times New Roman" w:cs="Times New Roman"/>
      <w:sz w:val="24"/>
      <w:szCs w:val="24"/>
    </w:rPr>
  </w:style>
  <w:style w:type="paragraph" w:customStyle="1" w:styleId="7E87AE6D7CF1410C90F5CABA92AB520A9">
    <w:name w:val="7E87AE6D7CF1410C90F5CABA92AB520A9"/>
    <w:rsid w:val="003E2E0C"/>
    <w:pPr>
      <w:spacing w:after="100" w:line="240" w:lineRule="auto"/>
    </w:pPr>
    <w:rPr>
      <w:rFonts w:ascii="Times New Roman" w:eastAsiaTheme="minorHAnsi" w:hAnsi="Times New Roman" w:cs="Times New Roman"/>
      <w:sz w:val="24"/>
      <w:szCs w:val="24"/>
    </w:rPr>
  </w:style>
  <w:style w:type="paragraph" w:customStyle="1" w:styleId="1FB40766D5EF420F9F8F4CE2CEC09FF69">
    <w:name w:val="1FB40766D5EF420F9F8F4CE2CEC09FF69"/>
    <w:rsid w:val="003E2E0C"/>
    <w:pPr>
      <w:spacing w:after="100" w:line="240" w:lineRule="auto"/>
    </w:pPr>
    <w:rPr>
      <w:rFonts w:ascii="Times New Roman" w:eastAsiaTheme="minorHAnsi" w:hAnsi="Times New Roman" w:cs="Times New Roman"/>
      <w:sz w:val="24"/>
      <w:szCs w:val="24"/>
    </w:rPr>
  </w:style>
  <w:style w:type="paragraph" w:customStyle="1" w:styleId="BFCCE201372D43309392622BC21DBAFD9">
    <w:name w:val="BFCCE201372D43309392622BC21DBAFD9"/>
    <w:rsid w:val="003E2E0C"/>
    <w:pPr>
      <w:spacing w:after="100" w:line="240" w:lineRule="auto"/>
    </w:pPr>
    <w:rPr>
      <w:rFonts w:ascii="Times New Roman" w:eastAsiaTheme="minorHAnsi" w:hAnsi="Times New Roman" w:cs="Times New Roman"/>
      <w:sz w:val="24"/>
      <w:szCs w:val="24"/>
    </w:rPr>
  </w:style>
  <w:style w:type="paragraph" w:customStyle="1" w:styleId="A360AA5EB226426186D86811D392909F9">
    <w:name w:val="A360AA5EB226426186D86811D392909F9"/>
    <w:rsid w:val="003E2E0C"/>
    <w:pPr>
      <w:spacing w:after="100" w:line="240" w:lineRule="auto"/>
    </w:pPr>
    <w:rPr>
      <w:rFonts w:ascii="Times New Roman" w:eastAsiaTheme="minorHAnsi" w:hAnsi="Times New Roman" w:cs="Times New Roman"/>
      <w:sz w:val="24"/>
      <w:szCs w:val="24"/>
    </w:rPr>
  </w:style>
  <w:style w:type="paragraph" w:customStyle="1" w:styleId="E19CB3A6A5B54F8081D7DC8065AF3AD59">
    <w:name w:val="E19CB3A6A5B54F8081D7DC8065AF3AD59"/>
    <w:rsid w:val="003E2E0C"/>
    <w:pPr>
      <w:spacing w:after="100" w:line="240" w:lineRule="auto"/>
    </w:pPr>
    <w:rPr>
      <w:rFonts w:ascii="Times New Roman" w:eastAsiaTheme="minorHAnsi" w:hAnsi="Times New Roman" w:cs="Times New Roman"/>
      <w:sz w:val="24"/>
      <w:szCs w:val="24"/>
    </w:rPr>
  </w:style>
  <w:style w:type="paragraph" w:customStyle="1" w:styleId="06BB527385BB4BCAA6D79A7DFB2128BC9">
    <w:name w:val="06BB527385BB4BCAA6D79A7DFB2128BC9"/>
    <w:rsid w:val="003E2E0C"/>
    <w:pPr>
      <w:spacing w:after="100" w:line="240" w:lineRule="auto"/>
    </w:pPr>
    <w:rPr>
      <w:rFonts w:ascii="Times New Roman" w:eastAsiaTheme="minorHAnsi" w:hAnsi="Times New Roman" w:cs="Times New Roman"/>
      <w:sz w:val="24"/>
      <w:szCs w:val="24"/>
    </w:rPr>
  </w:style>
  <w:style w:type="paragraph" w:customStyle="1" w:styleId="FEB1319E77DF42C1B4B846030FBE0C5F8">
    <w:name w:val="FEB1319E77DF42C1B4B846030FBE0C5F8"/>
    <w:rsid w:val="003E2E0C"/>
    <w:pPr>
      <w:spacing w:after="100" w:line="240" w:lineRule="auto"/>
    </w:pPr>
    <w:rPr>
      <w:rFonts w:ascii="Times New Roman" w:eastAsiaTheme="minorHAnsi" w:hAnsi="Times New Roman" w:cs="Times New Roman"/>
      <w:sz w:val="24"/>
      <w:szCs w:val="24"/>
    </w:rPr>
  </w:style>
  <w:style w:type="paragraph" w:customStyle="1" w:styleId="3E67BDC59F0F47A9AA4BEFB1F9DAC8D28">
    <w:name w:val="3E67BDC59F0F47A9AA4BEFB1F9DAC8D28"/>
    <w:rsid w:val="003E2E0C"/>
    <w:pPr>
      <w:spacing w:after="100" w:line="240" w:lineRule="auto"/>
    </w:pPr>
    <w:rPr>
      <w:rFonts w:ascii="Times New Roman" w:eastAsiaTheme="minorHAnsi" w:hAnsi="Times New Roman" w:cs="Times New Roman"/>
      <w:sz w:val="24"/>
      <w:szCs w:val="24"/>
    </w:rPr>
  </w:style>
  <w:style w:type="paragraph" w:customStyle="1" w:styleId="7C0B7FDF10C34E678BC6A825B97BC5B48">
    <w:name w:val="7C0B7FDF10C34E678BC6A825B97BC5B48"/>
    <w:rsid w:val="003E2E0C"/>
    <w:pPr>
      <w:spacing w:after="100" w:line="240" w:lineRule="auto"/>
    </w:pPr>
    <w:rPr>
      <w:rFonts w:ascii="Times New Roman" w:eastAsiaTheme="minorHAnsi" w:hAnsi="Times New Roman" w:cs="Times New Roman"/>
      <w:sz w:val="24"/>
      <w:szCs w:val="24"/>
    </w:rPr>
  </w:style>
  <w:style w:type="paragraph" w:customStyle="1" w:styleId="DBDD5FED7F6649A38785EB80FEED66CB8">
    <w:name w:val="DBDD5FED7F6649A38785EB80FEED66CB8"/>
    <w:rsid w:val="003E2E0C"/>
    <w:pPr>
      <w:spacing w:after="100" w:line="240" w:lineRule="auto"/>
    </w:pPr>
    <w:rPr>
      <w:rFonts w:ascii="Times New Roman" w:eastAsiaTheme="minorHAnsi" w:hAnsi="Times New Roman" w:cs="Times New Roman"/>
      <w:sz w:val="24"/>
      <w:szCs w:val="24"/>
    </w:rPr>
  </w:style>
  <w:style w:type="paragraph" w:customStyle="1" w:styleId="2C2FAF76F6294C6A8931F1DA518538898">
    <w:name w:val="2C2FAF76F6294C6A8931F1DA51853889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8">
    <w:name w:val="3A05114AE3F54094A18129E825AFC5F3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8">
    <w:name w:val="DD354833FA8A401BB46C0CD5C2E2CE468"/>
    <w:rsid w:val="003E2E0C"/>
    <w:pPr>
      <w:spacing w:after="100" w:line="240" w:lineRule="auto"/>
    </w:pPr>
    <w:rPr>
      <w:rFonts w:ascii="Times New Roman" w:eastAsiaTheme="minorHAnsi" w:hAnsi="Times New Roman" w:cs="Times New Roman"/>
      <w:sz w:val="24"/>
      <w:szCs w:val="24"/>
    </w:rPr>
  </w:style>
  <w:style w:type="paragraph" w:customStyle="1" w:styleId="7F9E3A64F43A4FF9B28D1AB1DBB478CB8">
    <w:name w:val="7F9E3A64F43A4FF9B28D1AB1DBB478CB8"/>
    <w:rsid w:val="003E2E0C"/>
    <w:pPr>
      <w:spacing w:after="100" w:line="240" w:lineRule="auto"/>
    </w:pPr>
    <w:rPr>
      <w:rFonts w:ascii="Times New Roman" w:eastAsiaTheme="minorHAnsi" w:hAnsi="Times New Roman" w:cs="Times New Roman"/>
      <w:sz w:val="24"/>
      <w:szCs w:val="24"/>
    </w:rPr>
  </w:style>
  <w:style w:type="paragraph" w:customStyle="1" w:styleId="3A377BFC673C49508BAF097B84289F4E8">
    <w:name w:val="3A377BFC673C49508BAF097B84289F4E8"/>
    <w:rsid w:val="003E2E0C"/>
    <w:pPr>
      <w:spacing w:after="100" w:line="240" w:lineRule="auto"/>
    </w:pPr>
    <w:rPr>
      <w:rFonts w:ascii="Times New Roman" w:eastAsiaTheme="minorHAnsi" w:hAnsi="Times New Roman" w:cs="Times New Roman"/>
      <w:sz w:val="24"/>
      <w:szCs w:val="24"/>
    </w:rPr>
  </w:style>
  <w:style w:type="paragraph" w:customStyle="1" w:styleId="69C11568E95D4297A01A0923359836B18">
    <w:name w:val="69C11568E95D4297A01A0923359836B18"/>
    <w:rsid w:val="003E2E0C"/>
    <w:pPr>
      <w:spacing w:after="100" w:line="240" w:lineRule="auto"/>
    </w:pPr>
    <w:rPr>
      <w:rFonts w:ascii="Times New Roman" w:eastAsiaTheme="minorHAnsi" w:hAnsi="Times New Roman" w:cs="Times New Roman"/>
      <w:sz w:val="24"/>
      <w:szCs w:val="24"/>
    </w:rPr>
  </w:style>
  <w:style w:type="paragraph" w:customStyle="1" w:styleId="E6A4F4C64B3F4955B4C35511AB8A8A408">
    <w:name w:val="E6A4F4C64B3F4955B4C35511AB8A8A408"/>
    <w:rsid w:val="003E2E0C"/>
    <w:pPr>
      <w:spacing w:after="100" w:line="240" w:lineRule="auto"/>
    </w:pPr>
    <w:rPr>
      <w:rFonts w:ascii="Times New Roman" w:eastAsiaTheme="minorHAnsi" w:hAnsi="Times New Roman" w:cs="Times New Roman"/>
      <w:sz w:val="24"/>
      <w:szCs w:val="24"/>
    </w:rPr>
  </w:style>
  <w:style w:type="paragraph" w:customStyle="1" w:styleId="71AA0CA95EEF47ADA38BBD5F520BDDCC8">
    <w:name w:val="71AA0CA95EEF47ADA38BBD5F520BDDCC8"/>
    <w:rsid w:val="003E2E0C"/>
    <w:pPr>
      <w:spacing w:after="100" w:line="240" w:lineRule="auto"/>
    </w:pPr>
    <w:rPr>
      <w:rFonts w:ascii="Times New Roman" w:eastAsiaTheme="minorHAnsi" w:hAnsi="Times New Roman" w:cs="Times New Roman"/>
      <w:sz w:val="24"/>
      <w:szCs w:val="24"/>
    </w:rPr>
  </w:style>
  <w:style w:type="paragraph" w:customStyle="1" w:styleId="5C3850E4A8264336A3B539075257B18A8">
    <w:name w:val="5C3850E4A8264336A3B539075257B18A8"/>
    <w:rsid w:val="003E2E0C"/>
    <w:pPr>
      <w:spacing w:after="100" w:line="240" w:lineRule="auto"/>
    </w:pPr>
    <w:rPr>
      <w:rFonts w:ascii="Times New Roman" w:eastAsiaTheme="minorHAnsi" w:hAnsi="Times New Roman" w:cs="Times New Roman"/>
      <w:sz w:val="24"/>
      <w:szCs w:val="24"/>
    </w:rPr>
  </w:style>
  <w:style w:type="paragraph" w:customStyle="1" w:styleId="79AB532FBD664E2E925EB6302F9A40068">
    <w:name w:val="79AB532FBD664E2E925EB6302F9A40068"/>
    <w:rsid w:val="003E2E0C"/>
    <w:pPr>
      <w:spacing w:after="100" w:line="240" w:lineRule="auto"/>
    </w:pPr>
    <w:rPr>
      <w:rFonts w:ascii="Times New Roman" w:eastAsiaTheme="minorHAnsi" w:hAnsi="Times New Roman" w:cs="Times New Roman"/>
      <w:sz w:val="24"/>
      <w:szCs w:val="24"/>
    </w:rPr>
  </w:style>
  <w:style w:type="paragraph" w:customStyle="1" w:styleId="8E6AD456ECD344B6BAC80244C46329E78">
    <w:name w:val="8E6AD456ECD344B6BAC80244C46329E78"/>
    <w:rsid w:val="003E2E0C"/>
    <w:pPr>
      <w:spacing w:after="100" w:line="240" w:lineRule="auto"/>
    </w:pPr>
    <w:rPr>
      <w:rFonts w:ascii="Times New Roman" w:eastAsiaTheme="minorHAnsi" w:hAnsi="Times New Roman" w:cs="Times New Roman"/>
      <w:sz w:val="24"/>
      <w:szCs w:val="24"/>
    </w:rPr>
  </w:style>
  <w:style w:type="paragraph" w:customStyle="1" w:styleId="4EF7319A827F41C2A12B417D035D7F2E8">
    <w:name w:val="4EF7319A827F41C2A12B417D035D7F2E8"/>
    <w:rsid w:val="003E2E0C"/>
    <w:pPr>
      <w:spacing w:after="100" w:line="240" w:lineRule="auto"/>
    </w:pPr>
    <w:rPr>
      <w:rFonts w:ascii="Times New Roman" w:eastAsiaTheme="minorHAnsi" w:hAnsi="Times New Roman" w:cs="Times New Roman"/>
      <w:sz w:val="24"/>
      <w:szCs w:val="24"/>
    </w:rPr>
  </w:style>
  <w:style w:type="paragraph" w:customStyle="1" w:styleId="FA667CF77D254B84846B5615E5E249478">
    <w:name w:val="FA667CF77D254B84846B5615E5E249478"/>
    <w:rsid w:val="003E2E0C"/>
    <w:pPr>
      <w:spacing w:after="100" w:line="240" w:lineRule="auto"/>
    </w:pPr>
    <w:rPr>
      <w:rFonts w:ascii="Times New Roman" w:eastAsiaTheme="minorHAnsi" w:hAnsi="Times New Roman" w:cs="Times New Roman"/>
      <w:sz w:val="24"/>
      <w:szCs w:val="24"/>
    </w:rPr>
  </w:style>
  <w:style w:type="paragraph" w:customStyle="1" w:styleId="BDD6F269FBC54B5FB44306F97AE2502D8">
    <w:name w:val="BDD6F269FBC54B5FB44306F97AE2502D8"/>
    <w:rsid w:val="003E2E0C"/>
    <w:pPr>
      <w:spacing w:after="100" w:line="240" w:lineRule="auto"/>
    </w:pPr>
    <w:rPr>
      <w:rFonts w:ascii="Times New Roman" w:eastAsiaTheme="minorHAnsi" w:hAnsi="Times New Roman" w:cs="Times New Roman"/>
      <w:sz w:val="24"/>
      <w:szCs w:val="24"/>
    </w:rPr>
  </w:style>
  <w:style w:type="paragraph" w:customStyle="1" w:styleId="402E706477AB488B91F4A800212B6A388">
    <w:name w:val="402E706477AB488B91F4A800212B6A388"/>
    <w:rsid w:val="003E2E0C"/>
    <w:pPr>
      <w:spacing w:after="100" w:line="240" w:lineRule="auto"/>
    </w:pPr>
    <w:rPr>
      <w:rFonts w:ascii="Times New Roman" w:eastAsiaTheme="minorHAnsi" w:hAnsi="Times New Roman" w:cs="Times New Roman"/>
      <w:sz w:val="24"/>
      <w:szCs w:val="24"/>
    </w:rPr>
  </w:style>
  <w:style w:type="paragraph" w:customStyle="1" w:styleId="04761AD02D1348EDAB7DADC09EBD5E7B8">
    <w:name w:val="04761AD02D1348EDAB7DADC09EBD5E7B8"/>
    <w:rsid w:val="003E2E0C"/>
    <w:pPr>
      <w:spacing w:after="100" w:line="240" w:lineRule="auto"/>
    </w:pPr>
    <w:rPr>
      <w:rFonts w:ascii="Times New Roman" w:eastAsiaTheme="minorHAnsi" w:hAnsi="Times New Roman" w:cs="Times New Roman"/>
      <w:sz w:val="24"/>
      <w:szCs w:val="24"/>
    </w:rPr>
  </w:style>
  <w:style w:type="paragraph" w:customStyle="1" w:styleId="D81D89CDE5164116A136D126B92A98252">
    <w:name w:val="D81D89CDE5164116A136D126B92A98252"/>
    <w:rsid w:val="003E2E0C"/>
    <w:pPr>
      <w:spacing w:after="100" w:line="240" w:lineRule="auto"/>
    </w:pPr>
    <w:rPr>
      <w:rFonts w:ascii="Times New Roman" w:eastAsiaTheme="minorHAnsi" w:hAnsi="Times New Roman" w:cs="Times New Roman"/>
      <w:sz w:val="24"/>
      <w:szCs w:val="24"/>
    </w:rPr>
  </w:style>
  <w:style w:type="paragraph" w:customStyle="1" w:styleId="7A29A1D826354FE5AFB2116A3AC643062">
    <w:name w:val="7A29A1D826354FE5AFB2116A3AC643062"/>
    <w:rsid w:val="003E2E0C"/>
    <w:pPr>
      <w:spacing w:after="100" w:line="240" w:lineRule="auto"/>
    </w:pPr>
    <w:rPr>
      <w:rFonts w:ascii="Times New Roman" w:eastAsiaTheme="minorHAnsi" w:hAnsi="Times New Roman" w:cs="Times New Roman"/>
      <w:sz w:val="24"/>
      <w:szCs w:val="24"/>
    </w:rPr>
  </w:style>
  <w:style w:type="paragraph" w:customStyle="1" w:styleId="475D8430A34C4FBA8BA39FFE8B1D5FF72">
    <w:name w:val="475D8430A34C4FBA8BA39FFE8B1D5FF72"/>
    <w:rsid w:val="003E2E0C"/>
    <w:pPr>
      <w:spacing w:after="100" w:line="240" w:lineRule="auto"/>
    </w:pPr>
    <w:rPr>
      <w:rFonts w:ascii="Times New Roman" w:eastAsiaTheme="minorHAnsi" w:hAnsi="Times New Roman" w:cs="Times New Roman"/>
      <w:sz w:val="24"/>
      <w:szCs w:val="24"/>
    </w:rPr>
  </w:style>
  <w:style w:type="paragraph" w:customStyle="1" w:styleId="E5AAFDFD65C0482EA84EE473DB8AA9CE2">
    <w:name w:val="E5AAFDFD65C0482EA84EE473DB8AA9CE2"/>
    <w:rsid w:val="003E2E0C"/>
    <w:pPr>
      <w:spacing w:after="100" w:line="240" w:lineRule="auto"/>
    </w:pPr>
    <w:rPr>
      <w:rFonts w:ascii="Times New Roman" w:eastAsiaTheme="minorHAnsi" w:hAnsi="Times New Roman" w:cs="Times New Roman"/>
      <w:sz w:val="24"/>
      <w:szCs w:val="24"/>
    </w:rPr>
  </w:style>
  <w:style w:type="paragraph" w:customStyle="1" w:styleId="5B9476E4147546D986A645723511799C2">
    <w:name w:val="5B9476E4147546D986A645723511799C2"/>
    <w:rsid w:val="003E2E0C"/>
    <w:pPr>
      <w:spacing w:after="100" w:line="240" w:lineRule="auto"/>
    </w:pPr>
    <w:rPr>
      <w:rFonts w:ascii="Times New Roman" w:eastAsiaTheme="minorHAnsi" w:hAnsi="Times New Roman" w:cs="Times New Roman"/>
      <w:sz w:val="24"/>
      <w:szCs w:val="24"/>
    </w:rPr>
  </w:style>
  <w:style w:type="paragraph" w:customStyle="1" w:styleId="142543E2BF4748EBA8B08F86870BC4572">
    <w:name w:val="142543E2BF4748EBA8B08F86870BC4572"/>
    <w:rsid w:val="003E2E0C"/>
    <w:pPr>
      <w:spacing w:after="100" w:line="240" w:lineRule="auto"/>
    </w:pPr>
    <w:rPr>
      <w:rFonts w:ascii="Times New Roman" w:eastAsiaTheme="minorHAnsi" w:hAnsi="Times New Roman" w:cs="Times New Roman"/>
      <w:sz w:val="24"/>
      <w:szCs w:val="24"/>
    </w:rPr>
  </w:style>
  <w:style w:type="paragraph" w:customStyle="1" w:styleId="B23E1288B324458F9550657E1FE2DCD32">
    <w:name w:val="B23E1288B324458F9550657E1FE2DCD32"/>
    <w:rsid w:val="003E2E0C"/>
    <w:pPr>
      <w:spacing w:after="100" w:line="240" w:lineRule="auto"/>
    </w:pPr>
    <w:rPr>
      <w:rFonts w:ascii="Times New Roman" w:eastAsiaTheme="minorHAnsi" w:hAnsi="Times New Roman" w:cs="Times New Roman"/>
      <w:sz w:val="24"/>
      <w:szCs w:val="24"/>
    </w:rPr>
  </w:style>
  <w:style w:type="paragraph" w:customStyle="1" w:styleId="7B07B195D4CD459B99FC65965660FA8F2">
    <w:name w:val="7B07B195D4CD459B99FC65965660FA8F2"/>
    <w:rsid w:val="003E2E0C"/>
    <w:pPr>
      <w:spacing w:after="100" w:line="240" w:lineRule="auto"/>
    </w:pPr>
    <w:rPr>
      <w:rFonts w:ascii="Times New Roman" w:eastAsiaTheme="minorHAnsi" w:hAnsi="Times New Roman" w:cs="Times New Roman"/>
      <w:sz w:val="24"/>
      <w:szCs w:val="24"/>
    </w:rPr>
  </w:style>
  <w:style w:type="paragraph" w:customStyle="1" w:styleId="E624CD445A3F4F1AA92A5D4536D413262">
    <w:name w:val="E624CD445A3F4F1AA92A5D4536D413262"/>
    <w:rsid w:val="003E2E0C"/>
    <w:pPr>
      <w:spacing w:after="100" w:line="240" w:lineRule="auto"/>
    </w:pPr>
    <w:rPr>
      <w:rFonts w:ascii="Times New Roman" w:eastAsiaTheme="minorHAnsi" w:hAnsi="Times New Roman" w:cs="Times New Roman"/>
      <w:sz w:val="24"/>
      <w:szCs w:val="24"/>
    </w:rPr>
  </w:style>
  <w:style w:type="paragraph" w:customStyle="1" w:styleId="154F4568FE304788AB47290C503456762">
    <w:name w:val="154F4568FE304788AB47290C503456762"/>
    <w:rsid w:val="003E2E0C"/>
    <w:pPr>
      <w:spacing w:after="100" w:line="240" w:lineRule="auto"/>
    </w:pPr>
    <w:rPr>
      <w:rFonts w:ascii="Times New Roman" w:eastAsiaTheme="minorHAnsi" w:hAnsi="Times New Roman" w:cs="Times New Roman"/>
      <w:sz w:val="24"/>
      <w:szCs w:val="24"/>
    </w:rPr>
  </w:style>
  <w:style w:type="paragraph" w:customStyle="1" w:styleId="AE391408F57B42169004D1FD978279662">
    <w:name w:val="AE391408F57B42169004D1FD978279662"/>
    <w:rsid w:val="003E2E0C"/>
    <w:pPr>
      <w:spacing w:after="100" w:line="240" w:lineRule="auto"/>
    </w:pPr>
    <w:rPr>
      <w:rFonts w:ascii="Times New Roman" w:eastAsiaTheme="minorHAnsi" w:hAnsi="Times New Roman" w:cs="Times New Roman"/>
      <w:sz w:val="24"/>
      <w:szCs w:val="24"/>
    </w:rPr>
  </w:style>
  <w:style w:type="paragraph" w:customStyle="1" w:styleId="7295741D176D4ADCB006D294008040E72">
    <w:name w:val="7295741D176D4ADCB006D294008040E72"/>
    <w:rsid w:val="003E2E0C"/>
    <w:pPr>
      <w:spacing w:after="100" w:line="240" w:lineRule="auto"/>
    </w:pPr>
    <w:rPr>
      <w:rFonts w:ascii="Times New Roman" w:eastAsiaTheme="minorHAnsi" w:hAnsi="Times New Roman" w:cs="Times New Roman"/>
      <w:sz w:val="24"/>
      <w:szCs w:val="24"/>
    </w:rPr>
  </w:style>
  <w:style w:type="paragraph" w:customStyle="1" w:styleId="C51C339EAD124671A35A11F5720C27B12">
    <w:name w:val="C51C339EAD124671A35A11F5720C27B12"/>
    <w:rsid w:val="003E2E0C"/>
    <w:pPr>
      <w:spacing w:after="100" w:line="240" w:lineRule="auto"/>
    </w:pPr>
    <w:rPr>
      <w:rFonts w:ascii="Times New Roman" w:eastAsiaTheme="minorHAnsi" w:hAnsi="Times New Roman" w:cs="Times New Roman"/>
      <w:sz w:val="24"/>
      <w:szCs w:val="24"/>
    </w:rPr>
  </w:style>
  <w:style w:type="paragraph" w:customStyle="1" w:styleId="D2D960B9D1FC45B68BCE8E31A4E27D442">
    <w:name w:val="D2D960B9D1FC45B68BCE8E31A4E27D442"/>
    <w:rsid w:val="003E2E0C"/>
    <w:pPr>
      <w:spacing w:after="100" w:line="240" w:lineRule="auto"/>
    </w:pPr>
    <w:rPr>
      <w:rFonts w:ascii="Times New Roman" w:eastAsiaTheme="minorHAnsi" w:hAnsi="Times New Roman" w:cs="Times New Roman"/>
      <w:sz w:val="24"/>
      <w:szCs w:val="24"/>
    </w:rPr>
  </w:style>
  <w:style w:type="paragraph" w:customStyle="1" w:styleId="73C66711DFFD4DA9B6D822F4B1E6886C2">
    <w:name w:val="73C66711DFFD4DA9B6D822F4B1E6886C2"/>
    <w:rsid w:val="003E2E0C"/>
    <w:pPr>
      <w:spacing w:after="100" w:line="240" w:lineRule="auto"/>
    </w:pPr>
    <w:rPr>
      <w:rFonts w:ascii="Times New Roman" w:eastAsiaTheme="minorHAnsi" w:hAnsi="Times New Roman" w:cs="Times New Roman"/>
      <w:sz w:val="24"/>
      <w:szCs w:val="24"/>
    </w:rPr>
  </w:style>
  <w:style w:type="paragraph" w:customStyle="1" w:styleId="30BF8162F5BC4BAEA2FF950BEC6C8BC12">
    <w:name w:val="30BF8162F5BC4BAEA2FF950BEC6C8BC12"/>
    <w:rsid w:val="003E2E0C"/>
    <w:pPr>
      <w:spacing w:after="100" w:line="240" w:lineRule="auto"/>
    </w:pPr>
    <w:rPr>
      <w:rFonts w:ascii="Times New Roman" w:eastAsiaTheme="minorHAnsi" w:hAnsi="Times New Roman" w:cs="Times New Roman"/>
      <w:sz w:val="24"/>
      <w:szCs w:val="24"/>
    </w:rPr>
  </w:style>
  <w:style w:type="paragraph" w:customStyle="1" w:styleId="7929AB1FBE6E4643904DF4C0215BBC2A2">
    <w:name w:val="7929AB1FBE6E4643904DF4C0215BBC2A2"/>
    <w:rsid w:val="003E2E0C"/>
    <w:pPr>
      <w:spacing w:after="100" w:line="240" w:lineRule="auto"/>
    </w:pPr>
    <w:rPr>
      <w:rFonts w:ascii="Times New Roman" w:eastAsiaTheme="minorHAnsi" w:hAnsi="Times New Roman" w:cs="Times New Roman"/>
      <w:sz w:val="24"/>
      <w:szCs w:val="24"/>
    </w:rPr>
  </w:style>
  <w:style w:type="paragraph" w:customStyle="1" w:styleId="F13B678CE7D94D538BBAC986F56467C02">
    <w:name w:val="F13B678CE7D94D538BBAC986F56467C02"/>
    <w:rsid w:val="003E2E0C"/>
    <w:pPr>
      <w:spacing w:after="100" w:line="240" w:lineRule="auto"/>
    </w:pPr>
    <w:rPr>
      <w:rFonts w:ascii="Times New Roman" w:eastAsiaTheme="minorHAnsi" w:hAnsi="Times New Roman" w:cs="Times New Roman"/>
      <w:sz w:val="24"/>
      <w:szCs w:val="24"/>
    </w:rPr>
  </w:style>
  <w:style w:type="paragraph" w:customStyle="1" w:styleId="9C4829B3F4F24C75B65AD296945971032">
    <w:name w:val="9C4829B3F4F24C75B65AD296945971032"/>
    <w:rsid w:val="003E2E0C"/>
    <w:pPr>
      <w:spacing w:after="100" w:line="240" w:lineRule="auto"/>
    </w:pPr>
    <w:rPr>
      <w:rFonts w:ascii="Times New Roman" w:eastAsiaTheme="minorHAnsi" w:hAnsi="Times New Roman" w:cs="Times New Roman"/>
      <w:sz w:val="24"/>
      <w:szCs w:val="24"/>
    </w:rPr>
  </w:style>
  <w:style w:type="paragraph" w:customStyle="1" w:styleId="9B9CA523441A44F59B05B0FBFC508FCC2">
    <w:name w:val="9B9CA523441A44F59B05B0FBFC508FCC2"/>
    <w:rsid w:val="003E2E0C"/>
    <w:pPr>
      <w:spacing w:after="100" w:line="240" w:lineRule="auto"/>
    </w:pPr>
    <w:rPr>
      <w:rFonts w:ascii="Times New Roman" w:eastAsiaTheme="minorHAnsi" w:hAnsi="Times New Roman" w:cs="Times New Roman"/>
      <w:sz w:val="24"/>
      <w:szCs w:val="24"/>
    </w:rPr>
  </w:style>
  <w:style w:type="paragraph" w:customStyle="1" w:styleId="2C248CB07B1946FFB4709FFFC03F49552">
    <w:name w:val="2C248CB07B1946FFB4709FFFC03F49552"/>
    <w:rsid w:val="003E2E0C"/>
    <w:pPr>
      <w:spacing w:after="100" w:line="240" w:lineRule="auto"/>
    </w:pPr>
    <w:rPr>
      <w:rFonts w:ascii="Times New Roman" w:eastAsiaTheme="minorHAnsi" w:hAnsi="Times New Roman" w:cs="Times New Roman"/>
      <w:sz w:val="24"/>
      <w:szCs w:val="24"/>
    </w:rPr>
  </w:style>
  <w:style w:type="paragraph" w:customStyle="1" w:styleId="E81105F552F9410EB5D82ECFCB7FE7042">
    <w:name w:val="E81105F552F9410EB5D82ECFCB7FE7042"/>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2">
    <w:name w:val="C434134E2A94434898481591938CD5052"/>
    <w:rsid w:val="003E2E0C"/>
    <w:pPr>
      <w:spacing w:after="100" w:line="240" w:lineRule="auto"/>
    </w:pPr>
    <w:rPr>
      <w:rFonts w:ascii="Times New Roman" w:eastAsiaTheme="minorHAnsi" w:hAnsi="Times New Roman" w:cs="Times New Roman"/>
      <w:sz w:val="24"/>
      <w:szCs w:val="24"/>
    </w:rPr>
  </w:style>
  <w:style w:type="paragraph" w:customStyle="1" w:styleId="04E7AA1B92264839A4605C0FA3997EB72">
    <w:name w:val="04E7AA1B92264839A4605C0FA3997EB72"/>
    <w:rsid w:val="003E2E0C"/>
    <w:pPr>
      <w:spacing w:after="100" w:line="240" w:lineRule="auto"/>
    </w:pPr>
    <w:rPr>
      <w:rFonts w:ascii="Times New Roman" w:eastAsiaTheme="minorHAnsi" w:hAnsi="Times New Roman" w:cs="Times New Roman"/>
      <w:sz w:val="24"/>
      <w:szCs w:val="24"/>
    </w:rPr>
  </w:style>
  <w:style w:type="paragraph" w:customStyle="1" w:styleId="114B13D5DCFC4E2BB189A76C88F584B32">
    <w:name w:val="114B13D5DCFC4E2BB189A76C88F584B32"/>
    <w:rsid w:val="003E2E0C"/>
    <w:pPr>
      <w:spacing w:after="100" w:line="240" w:lineRule="auto"/>
    </w:pPr>
    <w:rPr>
      <w:rFonts w:ascii="Times New Roman" w:eastAsiaTheme="minorHAnsi" w:hAnsi="Times New Roman" w:cs="Times New Roman"/>
      <w:sz w:val="24"/>
      <w:szCs w:val="24"/>
    </w:rPr>
  </w:style>
  <w:style w:type="paragraph" w:customStyle="1" w:styleId="26C508458BBA4E6082AA868A5DEC4DB02">
    <w:name w:val="26C508458BBA4E6082AA868A5DEC4DB02"/>
    <w:rsid w:val="003E2E0C"/>
    <w:pPr>
      <w:spacing w:after="100" w:line="240" w:lineRule="auto"/>
    </w:pPr>
    <w:rPr>
      <w:rFonts w:ascii="Times New Roman" w:eastAsiaTheme="minorHAnsi" w:hAnsi="Times New Roman" w:cs="Times New Roman"/>
      <w:sz w:val="24"/>
      <w:szCs w:val="24"/>
    </w:rPr>
  </w:style>
  <w:style w:type="paragraph" w:customStyle="1" w:styleId="A6BA7EEA183F47D7B895CD77A2BB34172">
    <w:name w:val="A6BA7EEA183F47D7B895CD77A2BB34172"/>
    <w:rsid w:val="003E2E0C"/>
    <w:pPr>
      <w:spacing w:after="100" w:line="240" w:lineRule="auto"/>
    </w:pPr>
    <w:rPr>
      <w:rFonts w:ascii="Times New Roman" w:eastAsiaTheme="minorHAnsi" w:hAnsi="Times New Roman" w:cs="Times New Roman"/>
      <w:sz w:val="24"/>
      <w:szCs w:val="24"/>
    </w:rPr>
  </w:style>
  <w:style w:type="paragraph" w:customStyle="1" w:styleId="9A5D9493E32C4456B88626C949B0F2542">
    <w:name w:val="9A5D9493E32C4456B88626C949B0F2542"/>
    <w:rsid w:val="003E2E0C"/>
    <w:pPr>
      <w:spacing w:after="100" w:line="240" w:lineRule="auto"/>
    </w:pPr>
    <w:rPr>
      <w:rFonts w:ascii="Times New Roman" w:eastAsiaTheme="minorHAnsi" w:hAnsi="Times New Roman" w:cs="Times New Roman"/>
      <w:sz w:val="24"/>
      <w:szCs w:val="24"/>
    </w:rPr>
  </w:style>
  <w:style w:type="paragraph" w:customStyle="1" w:styleId="CCF2E44304F148A8A517042C22AFFAA52">
    <w:name w:val="CCF2E44304F148A8A517042C22AFFAA52"/>
    <w:rsid w:val="003E2E0C"/>
    <w:pPr>
      <w:spacing w:after="100" w:line="240" w:lineRule="auto"/>
    </w:pPr>
    <w:rPr>
      <w:rFonts w:ascii="Times New Roman" w:eastAsiaTheme="minorHAnsi" w:hAnsi="Times New Roman" w:cs="Times New Roman"/>
      <w:sz w:val="24"/>
      <w:szCs w:val="24"/>
    </w:rPr>
  </w:style>
  <w:style w:type="paragraph" w:customStyle="1" w:styleId="D33B717FBC8D421BA13F8B7EC14B85162">
    <w:name w:val="D33B717FBC8D421BA13F8B7EC14B85162"/>
    <w:rsid w:val="003E2E0C"/>
    <w:pPr>
      <w:spacing w:after="100" w:line="240" w:lineRule="auto"/>
    </w:pPr>
    <w:rPr>
      <w:rFonts w:ascii="Times New Roman" w:eastAsiaTheme="minorHAnsi" w:hAnsi="Times New Roman" w:cs="Times New Roman"/>
      <w:sz w:val="24"/>
      <w:szCs w:val="24"/>
    </w:rPr>
  </w:style>
  <w:style w:type="paragraph" w:customStyle="1" w:styleId="50A7C5FF8BEE41DD91F617F833255C8A2">
    <w:name w:val="50A7C5FF8BEE41DD91F617F833255C8A2"/>
    <w:rsid w:val="003E2E0C"/>
    <w:pPr>
      <w:spacing w:after="100" w:line="240" w:lineRule="auto"/>
    </w:pPr>
    <w:rPr>
      <w:rFonts w:ascii="Times New Roman" w:eastAsiaTheme="minorHAnsi" w:hAnsi="Times New Roman" w:cs="Times New Roman"/>
      <w:sz w:val="24"/>
      <w:szCs w:val="24"/>
    </w:rPr>
  </w:style>
  <w:style w:type="paragraph" w:customStyle="1" w:styleId="77E79941869C462A8A601B1C9B3CE1B82">
    <w:name w:val="77E79941869C462A8A601B1C9B3CE1B82"/>
    <w:rsid w:val="003E2E0C"/>
    <w:pPr>
      <w:spacing w:after="100" w:line="240" w:lineRule="auto"/>
    </w:pPr>
    <w:rPr>
      <w:rFonts w:ascii="Times New Roman" w:eastAsiaTheme="minorHAnsi" w:hAnsi="Times New Roman" w:cs="Times New Roman"/>
      <w:sz w:val="24"/>
      <w:szCs w:val="24"/>
    </w:rPr>
  </w:style>
  <w:style w:type="paragraph" w:customStyle="1" w:styleId="A95FDAB6590C495F9E47E0F992672ED42">
    <w:name w:val="A95FDAB6590C495F9E47E0F992672ED42"/>
    <w:rsid w:val="003E2E0C"/>
    <w:pPr>
      <w:spacing w:after="100" w:line="240" w:lineRule="auto"/>
    </w:pPr>
    <w:rPr>
      <w:rFonts w:ascii="Times New Roman" w:eastAsiaTheme="minorHAnsi" w:hAnsi="Times New Roman" w:cs="Times New Roman"/>
      <w:sz w:val="24"/>
      <w:szCs w:val="24"/>
    </w:rPr>
  </w:style>
  <w:style w:type="paragraph" w:customStyle="1" w:styleId="CD4D28DDD2584DBEBD44F7833FE82BB92">
    <w:name w:val="CD4D28DDD2584DBEBD44F7833FE82BB92"/>
    <w:rsid w:val="003E2E0C"/>
    <w:pPr>
      <w:spacing w:after="100" w:line="240" w:lineRule="auto"/>
    </w:pPr>
    <w:rPr>
      <w:rFonts w:ascii="Times New Roman" w:eastAsiaTheme="minorHAnsi" w:hAnsi="Times New Roman" w:cs="Times New Roman"/>
      <w:sz w:val="24"/>
      <w:szCs w:val="24"/>
    </w:rPr>
  </w:style>
  <w:style w:type="paragraph" w:customStyle="1" w:styleId="248634E7B4924334AE1D63D520F32D512">
    <w:name w:val="248634E7B4924334AE1D63D520F32D512"/>
    <w:rsid w:val="003E2E0C"/>
    <w:pPr>
      <w:spacing w:after="100" w:line="240" w:lineRule="auto"/>
    </w:pPr>
    <w:rPr>
      <w:rFonts w:ascii="Times New Roman" w:eastAsiaTheme="minorHAnsi" w:hAnsi="Times New Roman" w:cs="Times New Roman"/>
      <w:sz w:val="24"/>
      <w:szCs w:val="24"/>
    </w:rPr>
  </w:style>
  <w:style w:type="paragraph" w:customStyle="1" w:styleId="95E494C24AE949F2A127678A2DFAA1C42">
    <w:name w:val="95E494C24AE949F2A127678A2DFAA1C42"/>
    <w:rsid w:val="003E2E0C"/>
    <w:pPr>
      <w:spacing w:after="100" w:line="240" w:lineRule="auto"/>
    </w:pPr>
    <w:rPr>
      <w:rFonts w:ascii="Times New Roman" w:eastAsiaTheme="minorHAnsi" w:hAnsi="Times New Roman" w:cs="Times New Roman"/>
      <w:sz w:val="24"/>
      <w:szCs w:val="24"/>
    </w:rPr>
  </w:style>
  <w:style w:type="paragraph" w:customStyle="1" w:styleId="B3BE012D7BD0440C9888CCAB4B802FF32">
    <w:name w:val="B3BE012D7BD0440C9888CCAB4B802FF32"/>
    <w:rsid w:val="003E2E0C"/>
    <w:pPr>
      <w:spacing w:after="100" w:line="240" w:lineRule="auto"/>
    </w:pPr>
    <w:rPr>
      <w:rFonts w:ascii="Times New Roman" w:eastAsiaTheme="minorHAnsi" w:hAnsi="Times New Roman" w:cs="Times New Roman"/>
      <w:sz w:val="24"/>
      <w:szCs w:val="24"/>
    </w:rPr>
  </w:style>
  <w:style w:type="paragraph" w:customStyle="1" w:styleId="CD02B8986B4E435A84F36FC3AC5293AC2">
    <w:name w:val="CD02B8986B4E435A84F36FC3AC5293AC2"/>
    <w:rsid w:val="003E2E0C"/>
    <w:pPr>
      <w:spacing w:after="100" w:line="240" w:lineRule="auto"/>
    </w:pPr>
    <w:rPr>
      <w:rFonts w:ascii="Times New Roman" w:eastAsiaTheme="minorHAnsi" w:hAnsi="Times New Roman" w:cs="Times New Roman"/>
      <w:sz w:val="24"/>
      <w:szCs w:val="24"/>
    </w:rPr>
  </w:style>
  <w:style w:type="paragraph" w:customStyle="1" w:styleId="2256F5F5413F4C7AB8AEAA4FB7BA2720">
    <w:name w:val="2256F5F5413F4C7AB8AEAA4FB7BA2720"/>
    <w:rsid w:val="003E2E0C"/>
    <w:pPr>
      <w:spacing w:after="100" w:line="240" w:lineRule="auto"/>
    </w:pPr>
    <w:rPr>
      <w:rFonts w:ascii="Times New Roman" w:eastAsiaTheme="minorHAnsi" w:hAnsi="Times New Roman" w:cs="Times New Roman"/>
      <w:sz w:val="24"/>
      <w:szCs w:val="24"/>
    </w:rPr>
  </w:style>
  <w:style w:type="paragraph" w:customStyle="1" w:styleId="AC556DCC557D452B833F9AAE5DE235BE">
    <w:name w:val="AC556DCC557D452B833F9AAE5DE235BE"/>
    <w:rsid w:val="003E2E0C"/>
    <w:pPr>
      <w:spacing w:after="100" w:line="240" w:lineRule="auto"/>
    </w:pPr>
    <w:rPr>
      <w:rFonts w:ascii="Times New Roman" w:eastAsiaTheme="minorHAnsi" w:hAnsi="Times New Roman" w:cs="Times New Roman"/>
      <w:sz w:val="24"/>
      <w:szCs w:val="24"/>
    </w:rPr>
  </w:style>
  <w:style w:type="paragraph" w:customStyle="1" w:styleId="CAF67D86E6DF49AF84F34865C9807E44">
    <w:name w:val="CAF67D86E6DF49AF84F34865C9807E44"/>
    <w:rsid w:val="003E2E0C"/>
    <w:pPr>
      <w:spacing w:after="100" w:line="240" w:lineRule="auto"/>
    </w:pPr>
    <w:rPr>
      <w:rFonts w:ascii="Times New Roman" w:eastAsiaTheme="minorHAnsi" w:hAnsi="Times New Roman" w:cs="Times New Roman"/>
      <w:sz w:val="24"/>
      <w:szCs w:val="24"/>
    </w:rPr>
  </w:style>
  <w:style w:type="paragraph" w:customStyle="1" w:styleId="5825DEC7B0CE42B69F9C88B3ECDCC70B">
    <w:name w:val="5825DEC7B0CE42B69F9C88B3ECDCC70B"/>
    <w:rsid w:val="003E2E0C"/>
    <w:pPr>
      <w:spacing w:after="100" w:line="240" w:lineRule="auto"/>
    </w:pPr>
    <w:rPr>
      <w:rFonts w:ascii="Times New Roman" w:eastAsiaTheme="minorHAnsi" w:hAnsi="Times New Roman" w:cs="Times New Roman"/>
      <w:sz w:val="24"/>
      <w:szCs w:val="24"/>
    </w:rPr>
  </w:style>
  <w:style w:type="paragraph" w:customStyle="1" w:styleId="8F5C2D09E1024291BB5108DFA0459052">
    <w:name w:val="8F5C2D09E1024291BB5108DFA0459052"/>
    <w:rsid w:val="003E2E0C"/>
    <w:pPr>
      <w:spacing w:after="100" w:line="240" w:lineRule="auto"/>
    </w:pPr>
    <w:rPr>
      <w:rFonts w:ascii="Times New Roman" w:eastAsiaTheme="minorHAnsi" w:hAnsi="Times New Roman" w:cs="Times New Roman"/>
      <w:sz w:val="24"/>
      <w:szCs w:val="24"/>
    </w:rPr>
  </w:style>
  <w:style w:type="paragraph" w:customStyle="1" w:styleId="027A1E8F58EB4B3498726D63F1F7740D">
    <w:name w:val="027A1E8F58EB4B3498726D63F1F7740D"/>
    <w:rsid w:val="003E2E0C"/>
    <w:pPr>
      <w:spacing w:after="100" w:line="240" w:lineRule="auto"/>
    </w:pPr>
    <w:rPr>
      <w:rFonts w:ascii="Times New Roman" w:eastAsiaTheme="minorHAnsi" w:hAnsi="Times New Roman" w:cs="Times New Roman"/>
      <w:sz w:val="24"/>
      <w:szCs w:val="24"/>
    </w:rPr>
  </w:style>
  <w:style w:type="paragraph" w:customStyle="1" w:styleId="D85E179DB330433C9B4F7E87B86C776E">
    <w:name w:val="D85E179DB330433C9B4F7E87B86C776E"/>
    <w:rsid w:val="003E2E0C"/>
    <w:pPr>
      <w:spacing w:after="100" w:line="240" w:lineRule="auto"/>
    </w:pPr>
    <w:rPr>
      <w:rFonts w:ascii="Times New Roman" w:eastAsiaTheme="minorHAnsi" w:hAnsi="Times New Roman" w:cs="Times New Roman"/>
      <w:sz w:val="24"/>
      <w:szCs w:val="24"/>
    </w:rPr>
  </w:style>
  <w:style w:type="paragraph" w:customStyle="1" w:styleId="F322F95FE2E8499387536EA12C27EA23">
    <w:name w:val="F322F95FE2E8499387536EA12C27EA23"/>
    <w:rsid w:val="003E2E0C"/>
    <w:pPr>
      <w:spacing w:after="100" w:line="240" w:lineRule="auto"/>
    </w:pPr>
    <w:rPr>
      <w:rFonts w:ascii="Times New Roman" w:eastAsiaTheme="minorHAnsi" w:hAnsi="Times New Roman" w:cs="Times New Roman"/>
      <w:sz w:val="24"/>
      <w:szCs w:val="24"/>
    </w:rPr>
  </w:style>
  <w:style w:type="paragraph" w:customStyle="1" w:styleId="8702294B0F1F46ED8863327DCB427A66">
    <w:name w:val="8702294B0F1F46ED8863327DCB427A66"/>
    <w:rsid w:val="00C9675A"/>
  </w:style>
  <w:style w:type="paragraph" w:customStyle="1" w:styleId="FE93AF66D35E472D861D7AE9B2A6AD5E">
    <w:name w:val="FE93AF66D35E472D861D7AE9B2A6AD5E"/>
    <w:rsid w:val="00C9675A"/>
  </w:style>
  <w:style w:type="paragraph" w:customStyle="1" w:styleId="8A83077AFECA4DCF88D3A59701295927">
    <w:name w:val="8A83077AFECA4DCF88D3A59701295927"/>
    <w:rsid w:val="00C9675A"/>
  </w:style>
  <w:style w:type="paragraph" w:customStyle="1" w:styleId="DC52BBBD9EC74139ABFF3586E2096C53">
    <w:name w:val="DC52BBBD9EC74139ABFF3586E2096C53"/>
    <w:rsid w:val="00C9675A"/>
  </w:style>
  <w:style w:type="paragraph" w:customStyle="1" w:styleId="73F8C45B396842EE90349A3264F2A9E9">
    <w:name w:val="73F8C45B396842EE90349A3264F2A9E9"/>
    <w:rsid w:val="00C9675A"/>
  </w:style>
  <w:style w:type="paragraph" w:customStyle="1" w:styleId="D8333E69A9BA4AB08175AF08AB58B71A">
    <w:name w:val="D8333E69A9BA4AB08175AF08AB58B71A"/>
    <w:rsid w:val="00C9675A"/>
  </w:style>
  <w:style w:type="paragraph" w:customStyle="1" w:styleId="9F1E3790EACF46E893E5313F62410238">
    <w:name w:val="9F1E3790EACF46E893E5313F62410238"/>
    <w:rsid w:val="00C9675A"/>
  </w:style>
  <w:style w:type="paragraph" w:customStyle="1" w:styleId="CAC1B968286F4A2EBF1D1BB12F222EFC">
    <w:name w:val="CAC1B968286F4A2EBF1D1BB12F222EFC"/>
    <w:rsid w:val="00C9675A"/>
  </w:style>
  <w:style w:type="paragraph" w:customStyle="1" w:styleId="E34EAF0D5E524AC28BEA865B43C315E7">
    <w:name w:val="E34EAF0D5E524AC28BEA865B43C315E7"/>
    <w:rsid w:val="00C9675A"/>
  </w:style>
  <w:style w:type="paragraph" w:customStyle="1" w:styleId="8C44CBC7D53A40FC90D401667012998F">
    <w:name w:val="8C44CBC7D53A40FC90D401667012998F"/>
    <w:rsid w:val="00C9675A"/>
  </w:style>
  <w:style w:type="paragraph" w:customStyle="1" w:styleId="D07776B197BE4D668989DA76A2FDA153">
    <w:name w:val="D07776B197BE4D668989DA76A2FDA153"/>
    <w:rsid w:val="00C9675A"/>
  </w:style>
  <w:style w:type="paragraph" w:customStyle="1" w:styleId="EBAFDE3ED9074A7B82DCDD11FBD44467">
    <w:name w:val="EBAFDE3ED9074A7B82DCDD11FBD44467"/>
    <w:rsid w:val="00C9675A"/>
  </w:style>
  <w:style w:type="paragraph" w:customStyle="1" w:styleId="0B6476B9552D440F95CBA3C3FD14774E">
    <w:name w:val="0B6476B9552D440F95CBA3C3FD14774E"/>
    <w:rsid w:val="00C9675A"/>
  </w:style>
  <w:style w:type="paragraph" w:customStyle="1" w:styleId="E78C3B6CED3D4C1DAD7C05DB352B36ED">
    <w:name w:val="E78C3B6CED3D4C1DAD7C05DB352B36ED"/>
    <w:rsid w:val="00C9675A"/>
  </w:style>
  <w:style w:type="paragraph" w:customStyle="1" w:styleId="503C2BD93DB541F28E2EC2A718239B8F">
    <w:name w:val="503C2BD93DB541F28E2EC2A718239B8F"/>
    <w:rsid w:val="00C9675A"/>
  </w:style>
  <w:style w:type="paragraph" w:customStyle="1" w:styleId="3661A90CDE3B44EABACC1DA301D0AE96">
    <w:name w:val="3661A90CDE3B44EABACC1DA301D0AE96"/>
    <w:rsid w:val="00C9675A"/>
  </w:style>
  <w:style w:type="paragraph" w:customStyle="1" w:styleId="8232DD3A6D00437BBD7E241DCE443215">
    <w:name w:val="8232DD3A6D00437BBD7E241DCE443215"/>
    <w:rsid w:val="00C9675A"/>
  </w:style>
  <w:style w:type="paragraph" w:customStyle="1" w:styleId="82C2E93C4FC2447BBD5A5FA3509AE3AD">
    <w:name w:val="82C2E93C4FC2447BBD5A5FA3509AE3AD"/>
    <w:rsid w:val="00C9675A"/>
  </w:style>
  <w:style w:type="paragraph" w:customStyle="1" w:styleId="015B4AEE16FF4E2EBB8C096C53FE3037">
    <w:name w:val="015B4AEE16FF4E2EBB8C096C53FE3037"/>
    <w:rsid w:val="00C9675A"/>
  </w:style>
  <w:style w:type="paragraph" w:customStyle="1" w:styleId="6CAB9F85B1CD443D82E35917505ED8EF">
    <w:name w:val="6CAB9F85B1CD443D82E35917505ED8EF"/>
    <w:rsid w:val="00C9675A"/>
  </w:style>
  <w:style w:type="paragraph" w:customStyle="1" w:styleId="BF211F367B304D10B500A9D731040B5A">
    <w:name w:val="BF211F367B304D10B500A9D731040B5A"/>
    <w:rsid w:val="00C9675A"/>
  </w:style>
  <w:style w:type="paragraph" w:customStyle="1" w:styleId="1CC8E578412848DAAA9617E1D3038475">
    <w:name w:val="1CC8E578412848DAAA9617E1D3038475"/>
    <w:rsid w:val="00C9675A"/>
  </w:style>
  <w:style w:type="paragraph" w:customStyle="1" w:styleId="E09F589D2E0D4FD9AAF18F730E0D8DF8">
    <w:name w:val="E09F589D2E0D4FD9AAF18F730E0D8DF8"/>
    <w:rsid w:val="00C9675A"/>
  </w:style>
  <w:style w:type="paragraph" w:customStyle="1" w:styleId="F984263CB4044371B21556D2A5074013">
    <w:name w:val="F984263CB4044371B21556D2A5074013"/>
    <w:rsid w:val="00C9675A"/>
  </w:style>
  <w:style w:type="paragraph" w:customStyle="1" w:styleId="518A6A8762CD43228D5185A5E14579ED">
    <w:name w:val="518A6A8762CD43228D5185A5E14579ED"/>
    <w:rsid w:val="00C9675A"/>
  </w:style>
  <w:style w:type="paragraph" w:customStyle="1" w:styleId="F2A34AA7D286459087DA4F8F735FD478">
    <w:name w:val="F2A34AA7D286459087DA4F8F735FD478"/>
    <w:rsid w:val="00C9675A"/>
  </w:style>
  <w:style w:type="paragraph" w:customStyle="1" w:styleId="77F44A5C69F64F689CFDAEEE20C4AAEE">
    <w:name w:val="77F44A5C69F64F689CFDAEEE20C4AAEE"/>
    <w:rsid w:val="00C9675A"/>
  </w:style>
  <w:style w:type="paragraph" w:customStyle="1" w:styleId="9DE0A8DD89964BD190FDC73A33A45A91">
    <w:name w:val="9DE0A8DD89964BD190FDC73A33A45A91"/>
    <w:rsid w:val="00C9675A"/>
  </w:style>
  <w:style w:type="paragraph" w:customStyle="1" w:styleId="8147308E5CB44B3CBB499969A06A5507">
    <w:name w:val="8147308E5CB44B3CBB499969A06A5507"/>
    <w:rsid w:val="00C9675A"/>
  </w:style>
  <w:style w:type="paragraph" w:customStyle="1" w:styleId="98A4AD01582A4C22B652C51E10EC367E">
    <w:name w:val="98A4AD01582A4C22B652C51E10EC367E"/>
    <w:rsid w:val="00C9675A"/>
  </w:style>
  <w:style w:type="paragraph" w:customStyle="1" w:styleId="1F4BFC10A95E4D8AB4474B9C5DB9302B">
    <w:name w:val="1F4BFC10A95E4D8AB4474B9C5DB9302B"/>
    <w:rsid w:val="00C9675A"/>
  </w:style>
  <w:style w:type="paragraph" w:customStyle="1" w:styleId="A917464C688A4D939299AA62013B1FF2">
    <w:name w:val="A917464C688A4D939299AA62013B1FF2"/>
    <w:rsid w:val="00C9675A"/>
  </w:style>
  <w:style w:type="paragraph" w:customStyle="1" w:styleId="F064FBF329CB4715A1F3D9711D8AA92D">
    <w:name w:val="F064FBF329CB4715A1F3D9711D8AA92D"/>
    <w:rsid w:val="00C9675A"/>
  </w:style>
  <w:style w:type="paragraph" w:customStyle="1" w:styleId="4B40AA57EFFF4810ADC40AE5B77801EC">
    <w:name w:val="4B40AA57EFFF4810ADC40AE5B77801EC"/>
    <w:rsid w:val="00C9675A"/>
  </w:style>
  <w:style w:type="paragraph" w:customStyle="1" w:styleId="78D6E55D468F4F739E92C58F1030097D">
    <w:name w:val="78D6E55D468F4F739E92C58F1030097D"/>
    <w:rsid w:val="00C9675A"/>
  </w:style>
  <w:style w:type="paragraph" w:customStyle="1" w:styleId="5A1E640458864C3897D010F98BE20C4D">
    <w:name w:val="5A1E640458864C3897D010F98BE20C4D"/>
    <w:rsid w:val="00C9675A"/>
  </w:style>
  <w:style w:type="paragraph" w:customStyle="1" w:styleId="9BE27D3D6F18434CB8E8E176A6474526">
    <w:name w:val="9BE27D3D6F18434CB8E8E176A6474526"/>
    <w:rsid w:val="00C9675A"/>
  </w:style>
  <w:style w:type="paragraph" w:customStyle="1" w:styleId="E6CCD0B057A1431B8BD7953FAA6F4DAA">
    <w:name w:val="E6CCD0B057A1431B8BD7953FAA6F4DAA"/>
    <w:rsid w:val="00C9675A"/>
  </w:style>
  <w:style w:type="paragraph" w:customStyle="1" w:styleId="B3DBD61C60084BAD96B4AB7EA6039594">
    <w:name w:val="B3DBD61C60084BAD96B4AB7EA6039594"/>
    <w:rsid w:val="00C9675A"/>
  </w:style>
  <w:style w:type="paragraph" w:customStyle="1" w:styleId="342E03F692B744EAAE5D30AB3B6B80FE">
    <w:name w:val="342E03F692B744EAAE5D30AB3B6B80FE"/>
    <w:rsid w:val="00C9675A"/>
  </w:style>
  <w:style w:type="paragraph" w:customStyle="1" w:styleId="17D04C5ED20947539244D446B6DB1736">
    <w:name w:val="17D04C5ED20947539244D446B6DB1736"/>
    <w:rsid w:val="00C9675A"/>
  </w:style>
  <w:style w:type="paragraph" w:customStyle="1" w:styleId="A569EECBAB6A4596BAEF9DB2F0DE3D15">
    <w:name w:val="A569EECBAB6A4596BAEF9DB2F0DE3D15"/>
    <w:rsid w:val="00C9675A"/>
  </w:style>
  <w:style w:type="paragraph" w:customStyle="1" w:styleId="82B4B0D780C547ACB024915E14D80C72">
    <w:name w:val="82B4B0D780C547ACB024915E14D80C72"/>
    <w:rsid w:val="00C9675A"/>
  </w:style>
  <w:style w:type="paragraph" w:customStyle="1" w:styleId="15F8C93E6B474FA195A4E4BEA64C14E4">
    <w:name w:val="15F8C93E6B474FA195A4E4BEA64C14E4"/>
    <w:rsid w:val="00C9675A"/>
  </w:style>
  <w:style w:type="paragraph" w:customStyle="1" w:styleId="AA27C371FA3747CDB8D51BD7739C4AFA">
    <w:name w:val="AA27C371FA3747CDB8D51BD7739C4AFA"/>
    <w:rsid w:val="00C9675A"/>
  </w:style>
  <w:style w:type="paragraph" w:customStyle="1" w:styleId="48AACB4E08F645E2921CD5314027F6B0">
    <w:name w:val="48AACB4E08F645E2921CD5314027F6B0"/>
    <w:rsid w:val="00C9675A"/>
  </w:style>
  <w:style w:type="paragraph" w:customStyle="1" w:styleId="BDED310F106543238F2667A8987F2C61">
    <w:name w:val="BDED310F106543238F2667A8987F2C61"/>
    <w:rsid w:val="00C9675A"/>
  </w:style>
  <w:style w:type="paragraph" w:customStyle="1" w:styleId="169731B981774A078FAB650397355DDF">
    <w:name w:val="169731B981774A078FAB650397355DDF"/>
    <w:rsid w:val="00C9675A"/>
  </w:style>
  <w:style w:type="paragraph" w:customStyle="1" w:styleId="86415611955646428466511120279520">
    <w:name w:val="86415611955646428466511120279520"/>
    <w:rsid w:val="00C9675A"/>
  </w:style>
  <w:style w:type="paragraph" w:customStyle="1" w:styleId="D43EDF8AA0084F54B743DE0DEB7AAB77">
    <w:name w:val="D43EDF8AA0084F54B743DE0DEB7AAB77"/>
    <w:rsid w:val="00C9675A"/>
  </w:style>
  <w:style w:type="paragraph" w:customStyle="1" w:styleId="6A18D63370C347C3A9DD9D3E21391768">
    <w:name w:val="6A18D63370C347C3A9DD9D3E21391768"/>
    <w:rsid w:val="00C9675A"/>
  </w:style>
  <w:style w:type="paragraph" w:customStyle="1" w:styleId="0D969C7CFCC04295BBF7CD15E266219D">
    <w:name w:val="0D969C7CFCC04295BBF7CD15E266219D"/>
    <w:rsid w:val="00C9675A"/>
  </w:style>
  <w:style w:type="paragraph" w:customStyle="1" w:styleId="0134BFADC02A47A98A4EE1D455E12DEA">
    <w:name w:val="0134BFADC02A47A98A4EE1D455E12DEA"/>
    <w:rsid w:val="00C9675A"/>
  </w:style>
  <w:style w:type="paragraph" w:customStyle="1" w:styleId="BB68A89D11614F68A4490AE6B95EA616">
    <w:name w:val="BB68A89D11614F68A4490AE6B95EA616"/>
    <w:rsid w:val="00C9675A"/>
  </w:style>
  <w:style w:type="paragraph" w:customStyle="1" w:styleId="0170C702CA8444EFB667CFFE305D1FA4">
    <w:name w:val="0170C702CA8444EFB667CFFE305D1FA4"/>
    <w:rsid w:val="00C9675A"/>
  </w:style>
  <w:style w:type="paragraph" w:customStyle="1" w:styleId="600C46D8C4C5405F943F916572ECA772">
    <w:name w:val="600C46D8C4C5405F943F916572ECA772"/>
    <w:rsid w:val="00C9675A"/>
  </w:style>
  <w:style w:type="paragraph" w:customStyle="1" w:styleId="EA222F4585EC4A35B37E6FB53024063F">
    <w:name w:val="EA222F4585EC4A35B37E6FB53024063F"/>
    <w:rsid w:val="00C9675A"/>
  </w:style>
  <w:style w:type="paragraph" w:customStyle="1" w:styleId="8C2343C1117745C99EA1D68C0F983037">
    <w:name w:val="8C2343C1117745C99EA1D68C0F983037"/>
    <w:rsid w:val="00C9675A"/>
  </w:style>
  <w:style w:type="paragraph" w:customStyle="1" w:styleId="D606C098BA8F4C86AC26CE19B9BA847A">
    <w:name w:val="D606C098BA8F4C86AC26CE19B9BA847A"/>
    <w:rsid w:val="00C9675A"/>
  </w:style>
  <w:style w:type="paragraph" w:customStyle="1" w:styleId="42D44ADEDF204F4F8BA113FAF0B64B5A">
    <w:name w:val="42D44ADEDF204F4F8BA113FAF0B64B5A"/>
    <w:rsid w:val="00C9675A"/>
  </w:style>
  <w:style w:type="paragraph" w:customStyle="1" w:styleId="059C5E82A0DF4951BD0EA7A478238549">
    <w:name w:val="059C5E82A0DF4951BD0EA7A478238549"/>
    <w:rsid w:val="00C9675A"/>
  </w:style>
  <w:style w:type="paragraph" w:customStyle="1" w:styleId="41C6AF9895A2434E92DED3BE471EA8D5">
    <w:name w:val="41C6AF9895A2434E92DED3BE471EA8D5"/>
    <w:rsid w:val="00C9675A"/>
  </w:style>
  <w:style w:type="paragraph" w:customStyle="1" w:styleId="944ED1F8EF5C46679D3B2BA7FDD35B3E">
    <w:name w:val="944ED1F8EF5C46679D3B2BA7FDD35B3E"/>
    <w:rsid w:val="00C9675A"/>
  </w:style>
  <w:style w:type="paragraph" w:customStyle="1" w:styleId="D7F0C172CE9C469AB0C652FC905EDD6C">
    <w:name w:val="D7F0C172CE9C469AB0C652FC905EDD6C"/>
    <w:rsid w:val="00C9675A"/>
  </w:style>
  <w:style w:type="paragraph" w:customStyle="1" w:styleId="1F63A029B5094669A96D77095FCD39D0">
    <w:name w:val="1F63A029B5094669A96D77095FCD39D0"/>
    <w:rsid w:val="00C9675A"/>
  </w:style>
  <w:style w:type="paragraph" w:customStyle="1" w:styleId="6C436DF6478E43299B017C9AAFB1BB2F">
    <w:name w:val="6C436DF6478E43299B017C9AAFB1BB2F"/>
    <w:rsid w:val="00C9675A"/>
  </w:style>
  <w:style w:type="paragraph" w:customStyle="1" w:styleId="4A3FCAA602614031ACA8F3D661ACEC47">
    <w:name w:val="4A3FCAA602614031ACA8F3D661ACEC47"/>
    <w:rsid w:val="00C9675A"/>
  </w:style>
  <w:style w:type="paragraph" w:customStyle="1" w:styleId="27998FD13A484EE79ACA5CCAC5E61BBC">
    <w:name w:val="27998FD13A484EE79ACA5CCAC5E61BBC"/>
    <w:rsid w:val="00C9675A"/>
  </w:style>
  <w:style w:type="paragraph" w:customStyle="1" w:styleId="54074C9B87434AC995A9AC2469C26616">
    <w:name w:val="54074C9B87434AC995A9AC2469C26616"/>
    <w:rsid w:val="00C9675A"/>
  </w:style>
  <w:style w:type="paragraph" w:customStyle="1" w:styleId="C2DF87B6823B4DBEA1FF515BA1AB662A">
    <w:name w:val="C2DF87B6823B4DBEA1FF515BA1AB662A"/>
    <w:rsid w:val="00C9675A"/>
  </w:style>
  <w:style w:type="paragraph" w:customStyle="1" w:styleId="D269771EF7C54B318C24D3BDE291A4F0">
    <w:name w:val="D269771EF7C54B318C24D3BDE291A4F0"/>
    <w:rsid w:val="00C9675A"/>
  </w:style>
  <w:style w:type="paragraph" w:customStyle="1" w:styleId="0565261B00AB4AF2AB8B1BDF30E8CFA7">
    <w:name w:val="0565261B00AB4AF2AB8B1BDF30E8CFA7"/>
    <w:rsid w:val="00C9675A"/>
  </w:style>
  <w:style w:type="paragraph" w:customStyle="1" w:styleId="9BAE3E20857940E7800A9C79AAD78307">
    <w:name w:val="9BAE3E20857940E7800A9C79AAD78307"/>
    <w:rsid w:val="00C9675A"/>
  </w:style>
  <w:style w:type="paragraph" w:customStyle="1" w:styleId="7938282578604A38A705152C99386861">
    <w:name w:val="7938282578604A38A705152C99386861"/>
    <w:rsid w:val="00C9675A"/>
  </w:style>
  <w:style w:type="paragraph" w:customStyle="1" w:styleId="D0F7448F84CE42CF894AB66AC7707155">
    <w:name w:val="D0F7448F84CE42CF894AB66AC7707155"/>
    <w:rsid w:val="00C9675A"/>
  </w:style>
  <w:style w:type="paragraph" w:customStyle="1" w:styleId="A913310826AD484A8502351D7C30A312">
    <w:name w:val="A913310826AD484A8502351D7C30A312"/>
    <w:rsid w:val="00C9675A"/>
  </w:style>
  <w:style w:type="paragraph" w:customStyle="1" w:styleId="972759C785294778A0B055F049742894">
    <w:name w:val="972759C785294778A0B055F049742894"/>
    <w:rsid w:val="00C9675A"/>
  </w:style>
  <w:style w:type="paragraph" w:customStyle="1" w:styleId="AE4EAE8110E94B2D9F50150993ECCEDF">
    <w:name w:val="AE4EAE8110E94B2D9F50150993ECCEDF"/>
    <w:rsid w:val="00C9675A"/>
  </w:style>
  <w:style w:type="paragraph" w:customStyle="1" w:styleId="A2E8C6DA5BF040D2BDBCAE00F3DFC3BA">
    <w:name w:val="A2E8C6DA5BF040D2BDBCAE00F3DFC3BA"/>
    <w:rsid w:val="00C9675A"/>
  </w:style>
  <w:style w:type="paragraph" w:customStyle="1" w:styleId="99E9CC5AF71E4BA19206E24428630706">
    <w:name w:val="99E9CC5AF71E4BA19206E24428630706"/>
    <w:rsid w:val="00C9675A"/>
  </w:style>
  <w:style w:type="paragraph" w:customStyle="1" w:styleId="ADC92E4F54CE4C3F922F267E710CFC7C">
    <w:name w:val="ADC92E4F54CE4C3F922F267E710CFC7C"/>
    <w:rsid w:val="00C9675A"/>
  </w:style>
  <w:style w:type="paragraph" w:customStyle="1" w:styleId="B316170EA9D44729A3712618CA1776B4">
    <w:name w:val="B316170EA9D44729A3712618CA1776B4"/>
    <w:rsid w:val="00C9675A"/>
  </w:style>
  <w:style w:type="paragraph" w:customStyle="1" w:styleId="A52B2C9078354D5493426E512AEA4956">
    <w:name w:val="A52B2C9078354D5493426E512AEA4956"/>
    <w:rsid w:val="00C9675A"/>
  </w:style>
  <w:style w:type="paragraph" w:customStyle="1" w:styleId="3419B4B5D4024B3FA01F73B661021F88">
    <w:name w:val="3419B4B5D4024B3FA01F73B661021F88"/>
    <w:rsid w:val="00C9675A"/>
  </w:style>
  <w:style w:type="paragraph" w:customStyle="1" w:styleId="3DBB22C3EEE241F0A62804C0095E0B56">
    <w:name w:val="3DBB22C3EEE241F0A62804C0095E0B56"/>
    <w:rsid w:val="00C9675A"/>
  </w:style>
  <w:style w:type="paragraph" w:customStyle="1" w:styleId="C5B0C0E3319842F3B5D0F2878B02BEDC">
    <w:name w:val="C5B0C0E3319842F3B5D0F2878B02BEDC"/>
    <w:rsid w:val="00C9675A"/>
  </w:style>
  <w:style w:type="paragraph" w:customStyle="1" w:styleId="FFB240DC4C154CE1B1DEDF4F5EE31C78">
    <w:name w:val="FFB240DC4C154CE1B1DEDF4F5EE31C78"/>
    <w:rsid w:val="00C9675A"/>
  </w:style>
  <w:style w:type="paragraph" w:customStyle="1" w:styleId="CE20B74931F74E559BFA30ABFF584208">
    <w:name w:val="CE20B74931F74E559BFA30ABFF584208"/>
    <w:rsid w:val="00C9675A"/>
  </w:style>
  <w:style w:type="paragraph" w:customStyle="1" w:styleId="EA7420F74ACD437DA142025C4A2E50BB">
    <w:name w:val="EA7420F74ACD437DA142025C4A2E50BB"/>
    <w:rsid w:val="00C9675A"/>
  </w:style>
  <w:style w:type="paragraph" w:customStyle="1" w:styleId="DA4EB1AE03D74A78A072C729F0A5A19C">
    <w:name w:val="DA4EB1AE03D74A78A072C729F0A5A19C"/>
    <w:rsid w:val="00C9675A"/>
  </w:style>
  <w:style w:type="paragraph" w:customStyle="1" w:styleId="D7A3A71ABD404C3E9E0B0FBF16E56099">
    <w:name w:val="D7A3A71ABD404C3E9E0B0FBF16E56099"/>
    <w:rsid w:val="00C9675A"/>
  </w:style>
  <w:style w:type="paragraph" w:customStyle="1" w:styleId="4DFAD6F4F31D44F48F0BB3B483115223">
    <w:name w:val="4DFAD6F4F31D44F48F0BB3B483115223"/>
    <w:rsid w:val="00C9675A"/>
  </w:style>
  <w:style w:type="paragraph" w:customStyle="1" w:styleId="2066174C19F042B9AF9F995363BE837C">
    <w:name w:val="2066174C19F042B9AF9F995363BE837C"/>
    <w:rsid w:val="00C9675A"/>
  </w:style>
  <w:style w:type="paragraph" w:customStyle="1" w:styleId="7BD89E9E79A748F18C40FD5E52DDDFF3">
    <w:name w:val="7BD89E9E79A748F18C40FD5E52DDDFF3"/>
    <w:rsid w:val="00C9675A"/>
  </w:style>
  <w:style w:type="paragraph" w:customStyle="1" w:styleId="ADC7284B0388453E85937BA2759AAE3E">
    <w:name w:val="ADC7284B0388453E85937BA2759AAE3E"/>
    <w:rsid w:val="00C9675A"/>
  </w:style>
  <w:style w:type="paragraph" w:customStyle="1" w:styleId="E22C1A52386E4F13BEED4A9D9BFE1A1F">
    <w:name w:val="E22C1A52386E4F13BEED4A9D9BFE1A1F"/>
    <w:rsid w:val="00C9675A"/>
  </w:style>
  <w:style w:type="paragraph" w:customStyle="1" w:styleId="9A56773142174935976E98A3E544F627">
    <w:name w:val="9A56773142174935976E98A3E544F627"/>
    <w:rsid w:val="00C9675A"/>
  </w:style>
  <w:style w:type="paragraph" w:customStyle="1" w:styleId="86A30AABDA3547F8A5B527E8214CC729">
    <w:name w:val="86A30AABDA3547F8A5B527E8214CC729"/>
    <w:rsid w:val="00C9675A"/>
  </w:style>
  <w:style w:type="paragraph" w:customStyle="1" w:styleId="1FD9B9DBA3A14F54AC7CA0EA92645584">
    <w:name w:val="1FD9B9DBA3A14F54AC7CA0EA92645584"/>
    <w:rsid w:val="00C9675A"/>
  </w:style>
  <w:style w:type="paragraph" w:customStyle="1" w:styleId="E71955602A2843C280AF4E1FAE6CAF10">
    <w:name w:val="E71955602A2843C280AF4E1FAE6CAF10"/>
    <w:rsid w:val="00E6619F"/>
  </w:style>
  <w:style w:type="paragraph" w:customStyle="1" w:styleId="8702294B0F1F46ED8863327DCB427A661">
    <w:name w:val="8702294B0F1F46ED8863327DCB427A66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1">
    <w:name w:val="FE93AF66D35E472D861D7AE9B2A6AD5E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1">
    <w:name w:val="8A83077AFECA4DCF88D3A59701295927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1">
    <w:name w:val="DC52BBBD9EC74139ABFF3586E2096C53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1">
    <w:name w:val="73F8C45B396842EE90349A3264F2A9E91"/>
    <w:rsid w:val="00E6619F"/>
    <w:pPr>
      <w:spacing w:after="100" w:line="240" w:lineRule="auto"/>
    </w:pPr>
    <w:rPr>
      <w:rFonts w:ascii="Times New Roman" w:eastAsiaTheme="minorHAnsi" w:hAnsi="Times New Roman" w:cs="Times New Roman"/>
      <w:sz w:val="24"/>
      <w:szCs w:val="24"/>
    </w:rPr>
  </w:style>
  <w:style w:type="paragraph" w:customStyle="1" w:styleId="D8333E69A9BA4AB08175AF08AB58B71A1">
    <w:name w:val="D8333E69A9BA4AB08175AF08AB58B71A1"/>
    <w:rsid w:val="00E6619F"/>
    <w:pPr>
      <w:spacing w:after="100" w:line="240" w:lineRule="auto"/>
    </w:pPr>
    <w:rPr>
      <w:rFonts w:ascii="Times New Roman" w:eastAsiaTheme="minorHAnsi" w:hAnsi="Times New Roman" w:cs="Times New Roman"/>
      <w:sz w:val="24"/>
      <w:szCs w:val="24"/>
    </w:rPr>
  </w:style>
  <w:style w:type="paragraph" w:customStyle="1" w:styleId="9F1E3790EACF46E893E5313F624102381">
    <w:name w:val="9F1E3790EACF46E893E5313F624102381"/>
    <w:rsid w:val="00E6619F"/>
    <w:pPr>
      <w:spacing w:after="100" w:line="240" w:lineRule="auto"/>
    </w:pPr>
    <w:rPr>
      <w:rFonts w:ascii="Times New Roman" w:eastAsiaTheme="minorHAnsi" w:hAnsi="Times New Roman" w:cs="Times New Roman"/>
      <w:sz w:val="24"/>
      <w:szCs w:val="24"/>
    </w:rPr>
  </w:style>
  <w:style w:type="paragraph" w:customStyle="1" w:styleId="CAC1B968286F4A2EBF1D1BB12F222EFC1">
    <w:name w:val="CAC1B968286F4A2EBF1D1BB12F222EFC1"/>
    <w:rsid w:val="00E6619F"/>
    <w:pPr>
      <w:spacing w:after="100" w:line="240" w:lineRule="auto"/>
    </w:pPr>
    <w:rPr>
      <w:rFonts w:ascii="Times New Roman" w:eastAsiaTheme="minorHAnsi" w:hAnsi="Times New Roman" w:cs="Times New Roman"/>
      <w:sz w:val="24"/>
      <w:szCs w:val="24"/>
    </w:rPr>
  </w:style>
  <w:style w:type="paragraph" w:customStyle="1" w:styleId="E34EAF0D5E524AC28BEA865B43C315E71">
    <w:name w:val="E34EAF0D5E524AC28BEA865B43C315E71"/>
    <w:rsid w:val="00E6619F"/>
    <w:pPr>
      <w:spacing w:after="100" w:line="240" w:lineRule="auto"/>
    </w:pPr>
    <w:rPr>
      <w:rFonts w:ascii="Times New Roman" w:eastAsiaTheme="minorHAnsi" w:hAnsi="Times New Roman" w:cs="Times New Roman"/>
      <w:sz w:val="24"/>
      <w:szCs w:val="24"/>
    </w:rPr>
  </w:style>
  <w:style w:type="paragraph" w:customStyle="1" w:styleId="8C44CBC7D53A40FC90D401667012998F1">
    <w:name w:val="8C44CBC7D53A40FC90D401667012998F1"/>
    <w:rsid w:val="00E6619F"/>
    <w:pPr>
      <w:spacing w:after="100" w:line="240" w:lineRule="auto"/>
    </w:pPr>
    <w:rPr>
      <w:rFonts w:ascii="Times New Roman" w:eastAsiaTheme="minorHAnsi" w:hAnsi="Times New Roman" w:cs="Times New Roman"/>
      <w:sz w:val="24"/>
      <w:szCs w:val="24"/>
    </w:rPr>
  </w:style>
  <w:style w:type="paragraph" w:customStyle="1" w:styleId="D07776B197BE4D668989DA76A2FDA1531">
    <w:name w:val="D07776B197BE4D668989DA76A2FDA1531"/>
    <w:rsid w:val="00E6619F"/>
    <w:pPr>
      <w:spacing w:after="100" w:line="240" w:lineRule="auto"/>
    </w:pPr>
    <w:rPr>
      <w:rFonts w:ascii="Times New Roman" w:eastAsiaTheme="minorHAnsi" w:hAnsi="Times New Roman" w:cs="Times New Roman"/>
      <w:sz w:val="24"/>
      <w:szCs w:val="24"/>
    </w:rPr>
  </w:style>
  <w:style w:type="paragraph" w:customStyle="1" w:styleId="EBAFDE3ED9074A7B82DCDD11FBD444671">
    <w:name w:val="EBAFDE3ED9074A7B82DCDD11FBD444671"/>
    <w:rsid w:val="00E6619F"/>
    <w:pPr>
      <w:spacing w:after="100" w:line="240" w:lineRule="auto"/>
    </w:pPr>
    <w:rPr>
      <w:rFonts w:ascii="Times New Roman" w:eastAsiaTheme="minorHAnsi" w:hAnsi="Times New Roman" w:cs="Times New Roman"/>
      <w:sz w:val="24"/>
      <w:szCs w:val="24"/>
    </w:rPr>
  </w:style>
  <w:style w:type="paragraph" w:customStyle="1" w:styleId="0B6476B9552D440F95CBA3C3FD14774E1">
    <w:name w:val="0B6476B9552D440F95CBA3C3FD14774E1"/>
    <w:rsid w:val="00E6619F"/>
    <w:pPr>
      <w:spacing w:after="100" w:line="240" w:lineRule="auto"/>
    </w:pPr>
    <w:rPr>
      <w:rFonts w:ascii="Times New Roman" w:eastAsiaTheme="minorHAnsi" w:hAnsi="Times New Roman" w:cs="Times New Roman"/>
      <w:sz w:val="24"/>
      <w:szCs w:val="24"/>
    </w:rPr>
  </w:style>
  <w:style w:type="paragraph" w:customStyle="1" w:styleId="E78C3B6CED3D4C1DAD7C05DB352B36ED1">
    <w:name w:val="E78C3B6CED3D4C1DAD7C05DB352B36ED1"/>
    <w:rsid w:val="00E6619F"/>
    <w:pPr>
      <w:spacing w:after="100" w:line="240" w:lineRule="auto"/>
    </w:pPr>
    <w:rPr>
      <w:rFonts w:ascii="Times New Roman" w:eastAsiaTheme="minorHAnsi" w:hAnsi="Times New Roman" w:cs="Times New Roman"/>
      <w:sz w:val="24"/>
      <w:szCs w:val="24"/>
    </w:rPr>
  </w:style>
  <w:style w:type="paragraph" w:customStyle="1" w:styleId="503C2BD93DB541F28E2EC2A718239B8F1">
    <w:name w:val="503C2BD93DB541F28E2EC2A718239B8F1"/>
    <w:rsid w:val="00E6619F"/>
    <w:pPr>
      <w:spacing w:after="100" w:line="240" w:lineRule="auto"/>
    </w:pPr>
    <w:rPr>
      <w:rFonts w:ascii="Times New Roman" w:eastAsiaTheme="minorHAnsi" w:hAnsi="Times New Roman" w:cs="Times New Roman"/>
      <w:sz w:val="24"/>
      <w:szCs w:val="24"/>
    </w:rPr>
  </w:style>
  <w:style w:type="paragraph" w:customStyle="1" w:styleId="3661A90CDE3B44EABACC1DA301D0AE961">
    <w:name w:val="3661A90CDE3B44EABACC1DA301D0AE961"/>
    <w:rsid w:val="00E6619F"/>
    <w:pPr>
      <w:spacing w:after="100" w:line="240" w:lineRule="auto"/>
    </w:pPr>
    <w:rPr>
      <w:rFonts w:ascii="Times New Roman" w:eastAsiaTheme="minorHAnsi" w:hAnsi="Times New Roman" w:cs="Times New Roman"/>
      <w:sz w:val="24"/>
      <w:szCs w:val="24"/>
    </w:rPr>
  </w:style>
  <w:style w:type="paragraph" w:customStyle="1" w:styleId="8232DD3A6D00437BBD7E241DCE4432151">
    <w:name w:val="8232DD3A6D00437BBD7E241DCE4432151"/>
    <w:rsid w:val="00E6619F"/>
    <w:pPr>
      <w:spacing w:after="100" w:line="240" w:lineRule="auto"/>
    </w:pPr>
    <w:rPr>
      <w:rFonts w:ascii="Times New Roman" w:eastAsiaTheme="minorHAnsi" w:hAnsi="Times New Roman" w:cs="Times New Roman"/>
      <w:sz w:val="24"/>
      <w:szCs w:val="24"/>
    </w:rPr>
  </w:style>
  <w:style w:type="paragraph" w:customStyle="1" w:styleId="82C2E93C4FC2447BBD5A5FA3509AE3AD1">
    <w:name w:val="82C2E93C4FC2447BBD5A5FA3509AE3AD1"/>
    <w:rsid w:val="00E6619F"/>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1">
    <w:name w:val="015B4AEE16FF4E2EBB8C096C53FE30371"/>
    <w:rsid w:val="00E6619F"/>
    <w:pPr>
      <w:spacing w:after="100" w:line="240" w:lineRule="auto"/>
    </w:pPr>
    <w:rPr>
      <w:rFonts w:ascii="Times New Roman" w:eastAsiaTheme="minorHAnsi" w:hAnsi="Times New Roman" w:cs="Times New Roman"/>
      <w:sz w:val="24"/>
      <w:szCs w:val="24"/>
    </w:rPr>
  </w:style>
  <w:style w:type="paragraph" w:customStyle="1" w:styleId="6CAB9F85B1CD443D82E35917505ED8EF1">
    <w:name w:val="6CAB9F85B1CD443D82E35917505ED8EF1"/>
    <w:rsid w:val="00E6619F"/>
    <w:pPr>
      <w:spacing w:after="100" w:line="240" w:lineRule="auto"/>
    </w:pPr>
    <w:rPr>
      <w:rFonts w:ascii="Times New Roman" w:eastAsiaTheme="minorHAnsi" w:hAnsi="Times New Roman" w:cs="Times New Roman"/>
      <w:sz w:val="24"/>
      <w:szCs w:val="24"/>
    </w:rPr>
  </w:style>
  <w:style w:type="paragraph" w:customStyle="1" w:styleId="BF211F367B304D10B500A9D731040B5A1">
    <w:name w:val="BF211F367B304D10B500A9D731040B5A1"/>
    <w:rsid w:val="00E6619F"/>
    <w:pPr>
      <w:spacing w:after="100" w:line="240" w:lineRule="auto"/>
    </w:pPr>
    <w:rPr>
      <w:rFonts w:ascii="Times New Roman" w:eastAsiaTheme="minorHAnsi" w:hAnsi="Times New Roman" w:cs="Times New Roman"/>
      <w:sz w:val="24"/>
      <w:szCs w:val="24"/>
    </w:rPr>
  </w:style>
  <w:style w:type="paragraph" w:customStyle="1" w:styleId="1CC8E578412848DAAA9617E1D30384751">
    <w:name w:val="1CC8E578412848DAAA9617E1D30384751"/>
    <w:rsid w:val="00E6619F"/>
    <w:pPr>
      <w:spacing w:after="100" w:line="240" w:lineRule="auto"/>
    </w:pPr>
    <w:rPr>
      <w:rFonts w:ascii="Times New Roman" w:eastAsiaTheme="minorHAnsi" w:hAnsi="Times New Roman" w:cs="Times New Roman"/>
      <w:sz w:val="24"/>
      <w:szCs w:val="24"/>
    </w:rPr>
  </w:style>
  <w:style w:type="paragraph" w:customStyle="1" w:styleId="E09F589D2E0D4FD9AAF18F730E0D8DF81">
    <w:name w:val="E09F589D2E0D4FD9AAF18F730E0D8DF81"/>
    <w:rsid w:val="00E6619F"/>
    <w:pPr>
      <w:spacing w:after="100" w:line="240" w:lineRule="auto"/>
    </w:pPr>
    <w:rPr>
      <w:rFonts w:ascii="Times New Roman" w:eastAsiaTheme="minorHAnsi" w:hAnsi="Times New Roman" w:cs="Times New Roman"/>
      <w:sz w:val="24"/>
      <w:szCs w:val="24"/>
    </w:rPr>
  </w:style>
  <w:style w:type="paragraph" w:customStyle="1" w:styleId="F984263CB4044371B21556D2A50740131">
    <w:name w:val="F984263CB4044371B21556D2A50740131"/>
    <w:rsid w:val="00E6619F"/>
    <w:pPr>
      <w:spacing w:after="100" w:line="240" w:lineRule="auto"/>
    </w:pPr>
    <w:rPr>
      <w:rFonts w:ascii="Times New Roman" w:eastAsiaTheme="minorHAnsi" w:hAnsi="Times New Roman" w:cs="Times New Roman"/>
      <w:sz w:val="24"/>
      <w:szCs w:val="24"/>
    </w:rPr>
  </w:style>
  <w:style w:type="paragraph" w:customStyle="1" w:styleId="F2A34AA7D286459087DA4F8F735FD4781">
    <w:name w:val="F2A34AA7D286459087DA4F8F735FD4781"/>
    <w:rsid w:val="00E6619F"/>
    <w:pPr>
      <w:spacing w:after="100" w:line="240" w:lineRule="auto"/>
    </w:pPr>
    <w:rPr>
      <w:rFonts w:ascii="Times New Roman" w:eastAsiaTheme="minorHAnsi" w:hAnsi="Times New Roman" w:cs="Times New Roman"/>
      <w:sz w:val="24"/>
      <w:szCs w:val="24"/>
    </w:rPr>
  </w:style>
  <w:style w:type="paragraph" w:customStyle="1" w:styleId="77F44A5C69F64F689CFDAEEE20C4AAEE1">
    <w:name w:val="77F44A5C69F64F689CFDAEEE20C4AAEE1"/>
    <w:rsid w:val="00E6619F"/>
    <w:pPr>
      <w:spacing w:after="100" w:line="240" w:lineRule="auto"/>
    </w:pPr>
    <w:rPr>
      <w:rFonts w:ascii="Times New Roman" w:eastAsiaTheme="minorHAnsi" w:hAnsi="Times New Roman" w:cs="Times New Roman"/>
      <w:sz w:val="24"/>
      <w:szCs w:val="24"/>
    </w:rPr>
  </w:style>
  <w:style w:type="paragraph" w:customStyle="1" w:styleId="9DE0A8DD89964BD190FDC73A33A45A911">
    <w:name w:val="9DE0A8DD89964BD190FDC73A33A45A911"/>
    <w:rsid w:val="00E6619F"/>
    <w:pPr>
      <w:spacing w:after="100" w:line="240" w:lineRule="auto"/>
    </w:pPr>
    <w:rPr>
      <w:rFonts w:ascii="Times New Roman" w:eastAsiaTheme="minorHAnsi" w:hAnsi="Times New Roman" w:cs="Times New Roman"/>
      <w:sz w:val="24"/>
      <w:szCs w:val="24"/>
    </w:rPr>
  </w:style>
  <w:style w:type="paragraph" w:customStyle="1" w:styleId="8147308E5CB44B3CBB499969A06A55071">
    <w:name w:val="8147308E5CB44B3CBB499969A06A55071"/>
    <w:rsid w:val="00E6619F"/>
    <w:pPr>
      <w:spacing w:after="100" w:line="240" w:lineRule="auto"/>
    </w:pPr>
    <w:rPr>
      <w:rFonts w:ascii="Times New Roman" w:eastAsiaTheme="minorHAnsi" w:hAnsi="Times New Roman" w:cs="Times New Roman"/>
      <w:sz w:val="24"/>
      <w:szCs w:val="24"/>
    </w:rPr>
  </w:style>
  <w:style w:type="paragraph" w:customStyle="1" w:styleId="98A4AD01582A4C22B652C51E10EC367E1">
    <w:name w:val="98A4AD01582A4C22B652C51E10EC367E1"/>
    <w:rsid w:val="00E6619F"/>
    <w:pPr>
      <w:spacing w:after="100" w:line="240" w:lineRule="auto"/>
    </w:pPr>
    <w:rPr>
      <w:rFonts w:ascii="Times New Roman" w:eastAsiaTheme="minorHAnsi" w:hAnsi="Times New Roman" w:cs="Times New Roman"/>
      <w:sz w:val="24"/>
      <w:szCs w:val="24"/>
    </w:rPr>
  </w:style>
  <w:style w:type="paragraph" w:customStyle="1" w:styleId="1F4BFC10A95E4D8AB4474B9C5DB9302B1">
    <w:name w:val="1F4BFC10A95E4D8AB4474B9C5DB9302B1"/>
    <w:rsid w:val="00E6619F"/>
    <w:pPr>
      <w:spacing w:after="100" w:line="240" w:lineRule="auto"/>
    </w:pPr>
    <w:rPr>
      <w:rFonts w:ascii="Times New Roman" w:eastAsiaTheme="minorHAnsi" w:hAnsi="Times New Roman" w:cs="Times New Roman"/>
      <w:sz w:val="24"/>
      <w:szCs w:val="24"/>
    </w:rPr>
  </w:style>
  <w:style w:type="paragraph" w:customStyle="1" w:styleId="A917464C688A4D939299AA62013B1FF21">
    <w:name w:val="A917464C688A4D939299AA62013B1FF21"/>
    <w:rsid w:val="00E6619F"/>
    <w:pPr>
      <w:spacing w:after="100" w:line="240" w:lineRule="auto"/>
    </w:pPr>
    <w:rPr>
      <w:rFonts w:ascii="Times New Roman" w:eastAsiaTheme="minorHAnsi" w:hAnsi="Times New Roman" w:cs="Times New Roman"/>
      <w:sz w:val="24"/>
      <w:szCs w:val="24"/>
    </w:rPr>
  </w:style>
  <w:style w:type="paragraph" w:customStyle="1" w:styleId="F064FBF329CB4715A1F3D9711D8AA92D1">
    <w:name w:val="F064FBF329CB4715A1F3D9711D8AA92D1"/>
    <w:rsid w:val="00E6619F"/>
    <w:pPr>
      <w:spacing w:after="100" w:line="240" w:lineRule="auto"/>
    </w:pPr>
    <w:rPr>
      <w:rFonts w:ascii="Times New Roman" w:eastAsiaTheme="minorHAnsi" w:hAnsi="Times New Roman" w:cs="Times New Roman"/>
      <w:sz w:val="24"/>
      <w:szCs w:val="24"/>
    </w:rPr>
  </w:style>
  <w:style w:type="paragraph" w:customStyle="1" w:styleId="4B40AA57EFFF4810ADC40AE5B77801EC1">
    <w:name w:val="4B40AA57EFFF4810ADC40AE5B77801EC1"/>
    <w:rsid w:val="00E6619F"/>
    <w:pPr>
      <w:spacing w:after="100" w:line="240" w:lineRule="auto"/>
    </w:pPr>
    <w:rPr>
      <w:rFonts w:ascii="Times New Roman" w:eastAsiaTheme="minorHAnsi" w:hAnsi="Times New Roman" w:cs="Times New Roman"/>
      <w:sz w:val="24"/>
      <w:szCs w:val="24"/>
    </w:rPr>
  </w:style>
  <w:style w:type="paragraph" w:customStyle="1" w:styleId="78D6E55D468F4F739E92C58F1030097D1">
    <w:name w:val="78D6E55D468F4F739E92C58F1030097D1"/>
    <w:rsid w:val="00E6619F"/>
    <w:pPr>
      <w:spacing w:after="100" w:line="240" w:lineRule="auto"/>
    </w:pPr>
    <w:rPr>
      <w:rFonts w:ascii="Times New Roman" w:eastAsiaTheme="minorHAnsi" w:hAnsi="Times New Roman" w:cs="Times New Roman"/>
      <w:sz w:val="24"/>
      <w:szCs w:val="24"/>
    </w:rPr>
  </w:style>
  <w:style w:type="paragraph" w:customStyle="1" w:styleId="5A1E640458864C3897D010F98BE20C4D1">
    <w:name w:val="5A1E640458864C3897D010F98BE20C4D1"/>
    <w:rsid w:val="00E6619F"/>
    <w:pPr>
      <w:spacing w:after="100" w:line="240" w:lineRule="auto"/>
    </w:pPr>
    <w:rPr>
      <w:rFonts w:ascii="Times New Roman" w:eastAsiaTheme="minorHAnsi" w:hAnsi="Times New Roman" w:cs="Times New Roman"/>
      <w:sz w:val="24"/>
      <w:szCs w:val="24"/>
    </w:rPr>
  </w:style>
  <w:style w:type="paragraph" w:customStyle="1" w:styleId="9BE27D3D6F18434CB8E8E176A64745261">
    <w:name w:val="9BE27D3D6F18434CB8E8E176A64745261"/>
    <w:rsid w:val="00E6619F"/>
    <w:pPr>
      <w:spacing w:after="100" w:line="240" w:lineRule="auto"/>
    </w:pPr>
    <w:rPr>
      <w:rFonts w:ascii="Times New Roman" w:eastAsiaTheme="minorHAnsi" w:hAnsi="Times New Roman" w:cs="Times New Roman"/>
      <w:sz w:val="24"/>
      <w:szCs w:val="24"/>
    </w:rPr>
  </w:style>
  <w:style w:type="paragraph" w:customStyle="1" w:styleId="E6CCD0B057A1431B8BD7953FAA6F4DAA1">
    <w:name w:val="E6CCD0B057A1431B8BD7953FAA6F4DAA1"/>
    <w:rsid w:val="00E6619F"/>
    <w:pPr>
      <w:spacing w:after="100" w:line="240" w:lineRule="auto"/>
    </w:pPr>
    <w:rPr>
      <w:rFonts w:ascii="Times New Roman" w:eastAsiaTheme="minorHAnsi" w:hAnsi="Times New Roman" w:cs="Times New Roman"/>
      <w:sz w:val="24"/>
      <w:szCs w:val="24"/>
    </w:rPr>
  </w:style>
  <w:style w:type="paragraph" w:customStyle="1" w:styleId="B3DBD61C60084BAD96B4AB7EA60395941">
    <w:name w:val="B3DBD61C60084BAD96B4AB7EA60395941"/>
    <w:rsid w:val="00E6619F"/>
    <w:pPr>
      <w:spacing w:after="100" w:line="240" w:lineRule="auto"/>
    </w:pPr>
    <w:rPr>
      <w:rFonts w:ascii="Times New Roman" w:eastAsiaTheme="minorHAnsi" w:hAnsi="Times New Roman" w:cs="Times New Roman"/>
      <w:sz w:val="24"/>
      <w:szCs w:val="24"/>
    </w:rPr>
  </w:style>
  <w:style w:type="paragraph" w:customStyle="1" w:styleId="342E03F692B744EAAE5D30AB3B6B80FE1">
    <w:name w:val="342E03F692B744EAAE5D30AB3B6B80FE1"/>
    <w:rsid w:val="00E6619F"/>
    <w:pPr>
      <w:spacing w:after="100" w:line="240" w:lineRule="auto"/>
    </w:pPr>
    <w:rPr>
      <w:rFonts w:ascii="Times New Roman" w:eastAsiaTheme="minorHAnsi" w:hAnsi="Times New Roman" w:cs="Times New Roman"/>
      <w:sz w:val="24"/>
      <w:szCs w:val="24"/>
    </w:rPr>
  </w:style>
  <w:style w:type="paragraph" w:customStyle="1" w:styleId="17D04C5ED20947539244D446B6DB17361">
    <w:name w:val="17D04C5ED20947539244D446B6DB17361"/>
    <w:rsid w:val="00E6619F"/>
    <w:pPr>
      <w:spacing w:after="100" w:line="240" w:lineRule="auto"/>
    </w:pPr>
    <w:rPr>
      <w:rFonts w:ascii="Times New Roman" w:eastAsiaTheme="minorHAnsi" w:hAnsi="Times New Roman" w:cs="Times New Roman"/>
      <w:sz w:val="24"/>
      <w:szCs w:val="24"/>
    </w:rPr>
  </w:style>
  <w:style w:type="paragraph" w:customStyle="1" w:styleId="A569EECBAB6A4596BAEF9DB2F0DE3D151">
    <w:name w:val="A569EECBAB6A4596BAEF9DB2F0DE3D151"/>
    <w:rsid w:val="00E6619F"/>
    <w:pPr>
      <w:spacing w:after="100" w:line="240" w:lineRule="auto"/>
    </w:pPr>
    <w:rPr>
      <w:rFonts w:ascii="Times New Roman" w:eastAsiaTheme="minorHAnsi" w:hAnsi="Times New Roman" w:cs="Times New Roman"/>
      <w:sz w:val="24"/>
      <w:szCs w:val="24"/>
    </w:rPr>
  </w:style>
  <w:style w:type="paragraph" w:customStyle="1" w:styleId="82B4B0D780C547ACB024915E14D80C721">
    <w:name w:val="82B4B0D780C547ACB024915E14D80C72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1">
    <w:name w:val="15F8C93E6B474FA195A4E4BEA64C14E4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1">
    <w:name w:val="AA27C371FA3747CDB8D51BD7739C4AFA1"/>
    <w:rsid w:val="00E6619F"/>
    <w:pPr>
      <w:spacing w:after="100" w:line="240" w:lineRule="auto"/>
    </w:pPr>
    <w:rPr>
      <w:rFonts w:ascii="Times New Roman" w:eastAsiaTheme="minorHAnsi" w:hAnsi="Times New Roman" w:cs="Times New Roman"/>
      <w:sz w:val="24"/>
      <w:szCs w:val="24"/>
    </w:rPr>
  </w:style>
  <w:style w:type="paragraph" w:customStyle="1" w:styleId="48AACB4E08F645E2921CD5314027F6B01">
    <w:name w:val="48AACB4E08F645E2921CD5314027F6B01"/>
    <w:rsid w:val="00E6619F"/>
    <w:pPr>
      <w:spacing w:after="100" w:line="240" w:lineRule="auto"/>
    </w:pPr>
    <w:rPr>
      <w:rFonts w:ascii="Times New Roman" w:eastAsiaTheme="minorHAnsi" w:hAnsi="Times New Roman" w:cs="Times New Roman"/>
      <w:sz w:val="24"/>
      <w:szCs w:val="24"/>
    </w:rPr>
  </w:style>
  <w:style w:type="paragraph" w:customStyle="1" w:styleId="BDED310F106543238F2667A8987F2C611">
    <w:name w:val="BDED310F106543238F2667A8987F2C611"/>
    <w:rsid w:val="00E6619F"/>
    <w:pPr>
      <w:spacing w:after="100" w:line="240" w:lineRule="auto"/>
    </w:pPr>
    <w:rPr>
      <w:rFonts w:ascii="Times New Roman" w:eastAsiaTheme="minorHAnsi" w:hAnsi="Times New Roman" w:cs="Times New Roman"/>
      <w:sz w:val="24"/>
      <w:szCs w:val="24"/>
    </w:rPr>
  </w:style>
  <w:style w:type="paragraph" w:customStyle="1" w:styleId="169731B981774A078FAB650397355DDF1">
    <w:name w:val="169731B981774A078FAB650397355DDF1"/>
    <w:rsid w:val="00E6619F"/>
    <w:pPr>
      <w:spacing w:after="100" w:line="240" w:lineRule="auto"/>
    </w:pPr>
    <w:rPr>
      <w:rFonts w:ascii="Times New Roman" w:eastAsiaTheme="minorHAnsi" w:hAnsi="Times New Roman" w:cs="Times New Roman"/>
      <w:sz w:val="24"/>
      <w:szCs w:val="24"/>
    </w:rPr>
  </w:style>
  <w:style w:type="paragraph" w:customStyle="1" w:styleId="864156119556464284665111202795201">
    <w:name w:val="864156119556464284665111202795201"/>
    <w:rsid w:val="00E6619F"/>
    <w:pPr>
      <w:spacing w:after="100" w:line="240" w:lineRule="auto"/>
    </w:pPr>
    <w:rPr>
      <w:rFonts w:ascii="Times New Roman" w:eastAsiaTheme="minorHAnsi" w:hAnsi="Times New Roman" w:cs="Times New Roman"/>
      <w:sz w:val="24"/>
      <w:szCs w:val="24"/>
    </w:rPr>
  </w:style>
  <w:style w:type="paragraph" w:customStyle="1" w:styleId="D43EDF8AA0084F54B743DE0DEB7AAB771">
    <w:name w:val="D43EDF8AA0084F54B743DE0DEB7AAB771"/>
    <w:rsid w:val="00E6619F"/>
    <w:pPr>
      <w:spacing w:after="100" w:line="240" w:lineRule="auto"/>
    </w:pPr>
    <w:rPr>
      <w:rFonts w:ascii="Times New Roman" w:eastAsiaTheme="minorHAnsi" w:hAnsi="Times New Roman" w:cs="Times New Roman"/>
      <w:sz w:val="24"/>
      <w:szCs w:val="24"/>
    </w:rPr>
  </w:style>
  <w:style w:type="paragraph" w:customStyle="1" w:styleId="6A18D63370C347C3A9DD9D3E213917681">
    <w:name w:val="6A18D63370C347C3A9DD9D3E213917681"/>
    <w:rsid w:val="00E6619F"/>
    <w:pPr>
      <w:spacing w:after="100" w:line="240" w:lineRule="auto"/>
    </w:pPr>
    <w:rPr>
      <w:rFonts w:ascii="Times New Roman" w:eastAsiaTheme="minorHAnsi" w:hAnsi="Times New Roman" w:cs="Times New Roman"/>
      <w:sz w:val="24"/>
      <w:szCs w:val="24"/>
    </w:rPr>
  </w:style>
  <w:style w:type="paragraph" w:customStyle="1" w:styleId="E71955602A2843C280AF4E1FAE6CAF101">
    <w:name w:val="E71955602A2843C280AF4E1FAE6CAF101"/>
    <w:rsid w:val="00E6619F"/>
    <w:pPr>
      <w:spacing w:after="100" w:line="240" w:lineRule="auto"/>
    </w:pPr>
    <w:rPr>
      <w:rFonts w:ascii="Times New Roman" w:eastAsiaTheme="minorHAnsi" w:hAnsi="Times New Roman" w:cs="Times New Roman"/>
      <w:sz w:val="24"/>
      <w:szCs w:val="24"/>
    </w:rPr>
  </w:style>
  <w:style w:type="paragraph" w:customStyle="1" w:styleId="0D969C7CFCC04295BBF7CD15E266219D1">
    <w:name w:val="0D969C7CFCC04295BBF7CD15E266219D1"/>
    <w:rsid w:val="00E6619F"/>
    <w:pPr>
      <w:spacing w:after="100" w:line="240" w:lineRule="auto"/>
    </w:pPr>
    <w:rPr>
      <w:rFonts w:ascii="Times New Roman" w:eastAsiaTheme="minorHAnsi" w:hAnsi="Times New Roman" w:cs="Times New Roman"/>
      <w:sz w:val="24"/>
      <w:szCs w:val="24"/>
    </w:rPr>
  </w:style>
  <w:style w:type="paragraph" w:customStyle="1" w:styleId="BB68A89D11614F68A4490AE6B95EA6161">
    <w:name w:val="BB68A89D11614F68A4490AE6B95EA6161"/>
    <w:rsid w:val="00E6619F"/>
    <w:pPr>
      <w:spacing w:after="100" w:line="240" w:lineRule="auto"/>
    </w:pPr>
    <w:rPr>
      <w:rFonts w:ascii="Times New Roman" w:eastAsiaTheme="minorHAnsi" w:hAnsi="Times New Roman" w:cs="Times New Roman"/>
      <w:sz w:val="24"/>
      <w:szCs w:val="24"/>
    </w:rPr>
  </w:style>
  <w:style w:type="paragraph" w:customStyle="1" w:styleId="0170C702CA8444EFB667CFFE305D1FA41">
    <w:name w:val="0170C702CA8444EFB667CFFE305D1FA41"/>
    <w:rsid w:val="00E6619F"/>
    <w:pPr>
      <w:spacing w:after="100" w:line="240" w:lineRule="auto"/>
    </w:pPr>
    <w:rPr>
      <w:rFonts w:ascii="Times New Roman" w:eastAsiaTheme="minorHAnsi" w:hAnsi="Times New Roman" w:cs="Times New Roman"/>
      <w:sz w:val="24"/>
      <w:szCs w:val="24"/>
    </w:rPr>
  </w:style>
  <w:style w:type="paragraph" w:customStyle="1" w:styleId="600C46D8C4C5405F943F916572ECA7721">
    <w:name w:val="600C46D8C4C5405F943F916572ECA7721"/>
    <w:rsid w:val="00E6619F"/>
    <w:pPr>
      <w:spacing w:after="100" w:line="240" w:lineRule="auto"/>
    </w:pPr>
    <w:rPr>
      <w:rFonts w:ascii="Times New Roman" w:eastAsiaTheme="minorHAnsi" w:hAnsi="Times New Roman" w:cs="Times New Roman"/>
      <w:sz w:val="24"/>
      <w:szCs w:val="24"/>
    </w:rPr>
  </w:style>
  <w:style w:type="paragraph" w:customStyle="1" w:styleId="EA222F4585EC4A35B37E6FB53024063F1">
    <w:name w:val="EA222F4585EC4A35B37E6FB53024063F1"/>
    <w:rsid w:val="00E6619F"/>
    <w:pPr>
      <w:spacing w:after="100" w:line="240" w:lineRule="auto"/>
    </w:pPr>
    <w:rPr>
      <w:rFonts w:ascii="Times New Roman" w:eastAsiaTheme="minorHAnsi" w:hAnsi="Times New Roman" w:cs="Times New Roman"/>
      <w:sz w:val="24"/>
      <w:szCs w:val="24"/>
    </w:rPr>
  </w:style>
  <w:style w:type="paragraph" w:customStyle="1" w:styleId="8C2343C1117745C99EA1D68C0F9830371">
    <w:name w:val="8C2343C1117745C99EA1D68C0F9830371"/>
    <w:rsid w:val="00E6619F"/>
    <w:pPr>
      <w:spacing w:after="100" w:line="240" w:lineRule="auto"/>
    </w:pPr>
    <w:rPr>
      <w:rFonts w:ascii="Times New Roman" w:eastAsiaTheme="minorHAnsi" w:hAnsi="Times New Roman" w:cs="Times New Roman"/>
      <w:sz w:val="24"/>
      <w:szCs w:val="24"/>
    </w:rPr>
  </w:style>
  <w:style w:type="paragraph" w:customStyle="1" w:styleId="D606C098BA8F4C86AC26CE19B9BA847A1">
    <w:name w:val="D606C098BA8F4C86AC26CE19B9BA847A1"/>
    <w:rsid w:val="00E6619F"/>
    <w:pPr>
      <w:spacing w:after="100" w:line="240" w:lineRule="auto"/>
    </w:pPr>
    <w:rPr>
      <w:rFonts w:ascii="Times New Roman" w:eastAsiaTheme="minorHAnsi" w:hAnsi="Times New Roman" w:cs="Times New Roman"/>
      <w:sz w:val="24"/>
      <w:szCs w:val="24"/>
    </w:rPr>
  </w:style>
  <w:style w:type="paragraph" w:customStyle="1" w:styleId="42D44ADEDF204F4F8BA113FAF0B64B5A1">
    <w:name w:val="42D44ADEDF204F4F8BA113FAF0B64B5A1"/>
    <w:rsid w:val="00E6619F"/>
    <w:pPr>
      <w:spacing w:after="100" w:line="240" w:lineRule="auto"/>
    </w:pPr>
    <w:rPr>
      <w:rFonts w:ascii="Times New Roman" w:eastAsiaTheme="minorHAnsi" w:hAnsi="Times New Roman" w:cs="Times New Roman"/>
      <w:sz w:val="24"/>
      <w:szCs w:val="24"/>
    </w:rPr>
  </w:style>
  <w:style w:type="paragraph" w:customStyle="1" w:styleId="059C5E82A0DF4951BD0EA7A4782385491">
    <w:name w:val="059C5E82A0DF4951BD0EA7A4782385491"/>
    <w:rsid w:val="00E6619F"/>
    <w:pPr>
      <w:spacing w:after="100" w:line="240" w:lineRule="auto"/>
    </w:pPr>
    <w:rPr>
      <w:rFonts w:ascii="Times New Roman" w:eastAsiaTheme="minorHAnsi" w:hAnsi="Times New Roman" w:cs="Times New Roman"/>
      <w:sz w:val="24"/>
      <w:szCs w:val="24"/>
    </w:rPr>
  </w:style>
  <w:style w:type="paragraph" w:customStyle="1" w:styleId="41C6AF9895A2434E92DED3BE471EA8D51">
    <w:name w:val="41C6AF9895A2434E92DED3BE471EA8D51"/>
    <w:rsid w:val="00E6619F"/>
    <w:pPr>
      <w:spacing w:after="100" w:line="240" w:lineRule="auto"/>
    </w:pPr>
    <w:rPr>
      <w:rFonts w:ascii="Times New Roman" w:eastAsiaTheme="minorHAnsi" w:hAnsi="Times New Roman" w:cs="Times New Roman"/>
      <w:sz w:val="24"/>
      <w:szCs w:val="24"/>
    </w:rPr>
  </w:style>
  <w:style w:type="paragraph" w:customStyle="1" w:styleId="944ED1F8EF5C46679D3B2BA7FDD35B3E1">
    <w:name w:val="944ED1F8EF5C46679D3B2BA7FDD35B3E1"/>
    <w:rsid w:val="00E6619F"/>
    <w:pPr>
      <w:spacing w:after="100" w:line="240" w:lineRule="auto"/>
    </w:pPr>
    <w:rPr>
      <w:rFonts w:ascii="Times New Roman" w:eastAsiaTheme="minorHAnsi" w:hAnsi="Times New Roman" w:cs="Times New Roman"/>
      <w:sz w:val="24"/>
      <w:szCs w:val="24"/>
    </w:rPr>
  </w:style>
  <w:style w:type="paragraph" w:customStyle="1" w:styleId="D7F0C172CE9C469AB0C652FC905EDD6C1">
    <w:name w:val="D7F0C172CE9C469AB0C652FC905EDD6C1"/>
    <w:rsid w:val="00E6619F"/>
    <w:pPr>
      <w:spacing w:after="100" w:line="240" w:lineRule="auto"/>
    </w:pPr>
    <w:rPr>
      <w:rFonts w:ascii="Times New Roman" w:eastAsiaTheme="minorHAnsi" w:hAnsi="Times New Roman" w:cs="Times New Roman"/>
      <w:sz w:val="24"/>
      <w:szCs w:val="24"/>
    </w:rPr>
  </w:style>
  <w:style w:type="paragraph" w:customStyle="1" w:styleId="1F63A029B5094669A96D77095FCD39D01">
    <w:name w:val="1F63A029B5094669A96D77095FCD39D01"/>
    <w:rsid w:val="00E6619F"/>
    <w:pPr>
      <w:spacing w:after="100" w:line="240" w:lineRule="auto"/>
    </w:pPr>
    <w:rPr>
      <w:rFonts w:ascii="Times New Roman" w:eastAsiaTheme="minorHAnsi" w:hAnsi="Times New Roman" w:cs="Times New Roman"/>
      <w:sz w:val="24"/>
      <w:szCs w:val="24"/>
    </w:rPr>
  </w:style>
  <w:style w:type="paragraph" w:customStyle="1" w:styleId="6C436DF6478E43299B017C9AAFB1BB2F1">
    <w:name w:val="6C436DF6478E43299B017C9AAFB1BB2F1"/>
    <w:rsid w:val="00E6619F"/>
    <w:pPr>
      <w:spacing w:after="100" w:line="240" w:lineRule="auto"/>
    </w:pPr>
    <w:rPr>
      <w:rFonts w:ascii="Times New Roman" w:eastAsiaTheme="minorHAnsi" w:hAnsi="Times New Roman" w:cs="Times New Roman"/>
      <w:sz w:val="24"/>
      <w:szCs w:val="24"/>
    </w:rPr>
  </w:style>
  <w:style w:type="paragraph" w:customStyle="1" w:styleId="4A3FCAA602614031ACA8F3D661ACEC471">
    <w:name w:val="4A3FCAA602614031ACA8F3D661ACEC471"/>
    <w:rsid w:val="00E6619F"/>
    <w:pPr>
      <w:spacing w:after="100" w:line="240" w:lineRule="auto"/>
    </w:pPr>
    <w:rPr>
      <w:rFonts w:ascii="Times New Roman" w:eastAsiaTheme="minorHAnsi" w:hAnsi="Times New Roman" w:cs="Times New Roman"/>
      <w:sz w:val="24"/>
      <w:szCs w:val="24"/>
    </w:rPr>
  </w:style>
  <w:style w:type="paragraph" w:customStyle="1" w:styleId="27998FD13A484EE79ACA5CCAC5E61BBC1">
    <w:name w:val="27998FD13A484EE79ACA5CCAC5E61BBC1"/>
    <w:rsid w:val="00E6619F"/>
    <w:pPr>
      <w:spacing w:after="100" w:line="240" w:lineRule="auto"/>
    </w:pPr>
    <w:rPr>
      <w:rFonts w:ascii="Times New Roman" w:eastAsiaTheme="minorHAnsi" w:hAnsi="Times New Roman" w:cs="Times New Roman"/>
      <w:sz w:val="24"/>
      <w:szCs w:val="24"/>
    </w:rPr>
  </w:style>
  <w:style w:type="paragraph" w:customStyle="1" w:styleId="54074C9B87434AC995A9AC2469C266161">
    <w:name w:val="54074C9B87434AC995A9AC2469C266161"/>
    <w:rsid w:val="00E6619F"/>
    <w:pPr>
      <w:spacing w:after="100" w:line="240" w:lineRule="auto"/>
    </w:pPr>
    <w:rPr>
      <w:rFonts w:ascii="Times New Roman" w:eastAsiaTheme="minorHAnsi" w:hAnsi="Times New Roman" w:cs="Times New Roman"/>
      <w:sz w:val="24"/>
      <w:szCs w:val="24"/>
    </w:rPr>
  </w:style>
  <w:style w:type="paragraph" w:customStyle="1" w:styleId="C2DF87B6823B4DBEA1FF515BA1AB662A1">
    <w:name w:val="C2DF87B6823B4DBEA1FF515BA1AB662A1"/>
    <w:rsid w:val="00E6619F"/>
    <w:pPr>
      <w:spacing w:after="100" w:line="240" w:lineRule="auto"/>
    </w:pPr>
    <w:rPr>
      <w:rFonts w:ascii="Times New Roman" w:eastAsiaTheme="minorHAnsi" w:hAnsi="Times New Roman" w:cs="Times New Roman"/>
      <w:sz w:val="24"/>
      <w:szCs w:val="24"/>
    </w:rPr>
  </w:style>
  <w:style w:type="paragraph" w:customStyle="1" w:styleId="D269771EF7C54B318C24D3BDE291A4F01">
    <w:name w:val="D269771EF7C54B318C24D3BDE291A4F01"/>
    <w:rsid w:val="00E6619F"/>
    <w:pPr>
      <w:spacing w:after="100" w:line="240" w:lineRule="auto"/>
    </w:pPr>
    <w:rPr>
      <w:rFonts w:ascii="Times New Roman" w:eastAsiaTheme="minorHAnsi" w:hAnsi="Times New Roman" w:cs="Times New Roman"/>
      <w:sz w:val="24"/>
      <w:szCs w:val="24"/>
    </w:rPr>
  </w:style>
  <w:style w:type="paragraph" w:customStyle="1" w:styleId="0565261B00AB4AF2AB8B1BDF30E8CFA71">
    <w:name w:val="0565261B00AB4AF2AB8B1BDF30E8CFA71"/>
    <w:rsid w:val="00E6619F"/>
    <w:pPr>
      <w:spacing w:after="100" w:line="240" w:lineRule="auto"/>
    </w:pPr>
    <w:rPr>
      <w:rFonts w:ascii="Times New Roman" w:eastAsiaTheme="minorHAnsi" w:hAnsi="Times New Roman" w:cs="Times New Roman"/>
      <w:sz w:val="24"/>
      <w:szCs w:val="24"/>
    </w:rPr>
  </w:style>
  <w:style w:type="paragraph" w:customStyle="1" w:styleId="9BAE3E20857940E7800A9C79AAD783071">
    <w:name w:val="9BAE3E20857940E7800A9C79AAD783071"/>
    <w:rsid w:val="00E6619F"/>
    <w:pPr>
      <w:spacing w:after="100" w:line="240" w:lineRule="auto"/>
    </w:pPr>
    <w:rPr>
      <w:rFonts w:ascii="Times New Roman" w:eastAsiaTheme="minorHAnsi" w:hAnsi="Times New Roman" w:cs="Times New Roman"/>
      <w:sz w:val="24"/>
      <w:szCs w:val="24"/>
    </w:rPr>
  </w:style>
  <w:style w:type="paragraph" w:customStyle="1" w:styleId="7938282578604A38A705152C993868611">
    <w:name w:val="7938282578604A38A705152C993868611"/>
    <w:rsid w:val="00E6619F"/>
    <w:pPr>
      <w:spacing w:after="100" w:line="240" w:lineRule="auto"/>
    </w:pPr>
    <w:rPr>
      <w:rFonts w:ascii="Times New Roman" w:eastAsiaTheme="minorHAnsi" w:hAnsi="Times New Roman" w:cs="Times New Roman"/>
      <w:sz w:val="24"/>
      <w:szCs w:val="24"/>
    </w:rPr>
  </w:style>
  <w:style w:type="paragraph" w:customStyle="1" w:styleId="D0F7448F84CE42CF894AB66AC77071551">
    <w:name w:val="D0F7448F84CE42CF894AB66AC77071551"/>
    <w:rsid w:val="00E6619F"/>
    <w:pPr>
      <w:spacing w:after="100" w:line="240" w:lineRule="auto"/>
    </w:pPr>
    <w:rPr>
      <w:rFonts w:ascii="Times New Roman" w:eastAsiaTheme="minorHAnsi" w:hAnsi="Times New Roman" w:cs="Times New Roman"/>
      <w:sz w:val="24"/>
      <w:szCs w:val="24"/>
    </w:rPr>
  </w:style>
  <w:style w:type="paragraph" w:customStyle="1" w:styleId="A913310826AD484A8502351D7C30A3121">
    <w:name w:val="A913310826AD484A8502351D7C30A3121"/>
    <w:rsid w:val="00E6619F"/>
    <w:pPr>
      <w:spacing w:after="100" w:line="240" w:lineRule="auto"/>
    </w:pPr>
    <w:rPr>
      <w:rFonts w:ascii="Times New Roman" w:eastAsiaTheme="minorHAnsi" w:hAnsi="Times New Roman" w:cs="Times New Roman"/>
      <w:sz w:val="24"/>
      <w:szCs w:val="24"/>
    </w:rPr>
  </w:style>
  <w:style w:type="paragraph" w:customStyle="1" w:styleId="972759C785294778A0B055F0497428941">
    <w:name w:val="972759C785294778A0B055F0497428941"/>
    <w:rsid w:val="00E6619F"/>
    <w:pPr>
      <w:spacing w:after="100" w:line="240" w:lineRule="auto"/>
    </w:pPr>
    <w:rPr>
      <w:rFonts w:ascii="Times New Roman" w:eastAsiaTheme="minorHAnsi" w:hAnsi="Times New Roman" w:cs="Times New Roman"/>
      <w:sz w:val="24"/>
      <w:szCs w:val="24"/>
    </w:rPr>
  </w:style>
  <w:style w:type="paragraph" w:customStyle="1" w:styleId="AE4EAE8110E94B2D9F50150993ECCEDF1">
    <w:name w:val="AE4EAE8110E94B2D9F50150993ECCEDF1"/>
    <w:rsid w:val="00E6619F"/>
    <w:pPr>
      <w:spacing w:after="100" w:line="240" w:lineRule="auto"/>
    </w:pPr>
    <w:rPr>
      <w:rFonts w:ascii="Times New Roman" w:eastAsiaTheme="minorHAnsi" w:hAnsi="Times New Roman" w:cs="Times New Roman"/>
      <w:sz w:val="24"/>
      <w:szCs w:val="24"/>
    </w:rPr>
  </w:style>
  <w:style w:type="paragraph" w:customStyle="1" w:styleId="A2E8C6DA5BF040D2BDBCAE00F3DFC3BA1">
    <w:name w:val="A2E8C6DA5BF040D2BDBCAE00F3DFC3BA1"/>
    <w:rsid w:val="00E6619F"/>
    <w:pPr>
      <w:spacing w:after="100" w:line="240" w:lineRule="auto"/>
    </w:pPr>
    <w:rPr>
      <w:rFonts w:ascii="Times New Roman" w:eastAsiaTheme="minorHAnsi" w:hAnsi="Times New Roman" w:cs="Times New Roman"/>
      <w:sz w:val="24"/>
      <w:szCs w:val="24"/>
    </w:rPr>
  </w:style>
  <w:style w:type="paragraph" w:customStyle="1" w:styleId="99E9CC5AF71E4BA19206E244286307061">
    <w:name w:val="99E9CC5AF71E4BA19206E244286307061"/>
    <w:rsid w:val="00E6619F"/>
    <w:pPr>
      <w:spacing w:after="100" w:line="240" w:lineRule="auto"/>
    </w:pPr>
    <w:rPr>
      <w:rFonts w:ascii="Times New Roman" w:eastAsiaTheme="minorHAnsi" w:hAnsi="Times New Roman" w:cs="Times New Roman"/>
      <w:sz w:val="24"/>
      <w:szCs w:val="24"/>
    </w:rPr>
  </w:style>
  <w:style w:type="paragraph" w:customStyle="1" w:styleId="ADC92E4F54CE4C3F922F267E710CFC7C1">
    <w:name w:val="ADC92E4F54CE4C3F922F267E710CFC7C1"/>
    <w:rsid w:val="00E6619F"/>
    <w:pPr>
      <w:spacing w:after="100" w:line="240" w:lineRule="auto"/>
    </w:pPr>
    <w:rPr>
      <w:rFonts w:ascii="Times New Roman" w:eastAsiaTheme="minorHAnsi" w:hAnsi="Times New Roman" w:cs="Times New Roman"/>
      <w:sz w:val="24"/>
      <w:szCs w:val="24"/>
    </w:rPr>
  </w:style>
  <w:style w:type="paragraph" w:customStyle="1" w:styleId="B316170EA9D44729A3712618CA1776B41">
    <w:name w:val="B316170EA9D44729A3712618CA1776B41"/>
    <w:rsid w:val="00E6619F"/>
    <w:pPr>
      <w:spacing w:after="100" w:line="240" w:lineRule="auto"/>
    </w:pPr>
    <w:rPr>
      <w:rFonts w:ascii="Times New Roman" w:eastAsiaTheme="minorHAnsi" w:hAnsi="Times New Roman" w:cs="Times New Roman"/>
      <w:sz w:val="24"/>
      <w:szCs w:val="24"/>
    </w:rPr>
  </w:style>
  <w:style w:type="paragraph" w:customStyle="1" w:styleId="9DBEDA2D62824D059C8290CE0A49100B">
    <w:name w:val="9DBEDA2D62824D059C8290CE0A49100B"/>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
    <w:name w:val="7A35DA0C2D874793A193F192A6FFA4C8"/>
    <w:rsid w:val="00E6619F"/>
    <w:pPr>
      <w:spacing w:after="100" w:line="240" w:lineRule="auto"/>
    </w:pPr>
    <w:rPr>
      <w:rFonts w:ascii="Times New Roman" w:eastAsiaTheme="minorHAnsi" w:hAnsi="Times New Roman" w:cs="Times New Roman"/>
      <w:sz w:val="24"/>
      <w:szCs w:val="24"/>
    </w:rPr>
  </w:style>
  <w:style w:type="paragraph" w:customStyle="1" w:styleId="83CB3B1C4D9B404A919440A55C1AB1EB">
    <w:name w:val="83CB3B1C4D9B404A919440A55C1AB1EB"/>
    <w:rsid w:val="00E6619F"/>
    <w:pPr>
      <w:spacing w:after="100" w:line="240" w:lineRule="auto"/>
    </w:pPr>
    <w:rPr>
      <w:rFonts w:ascii="Times New Roman" w:eastAsiaTheme="minorHAnsi" w:hAnsi="Times New Roman" w:cs="Times New Roman"/>
      <w:sz w:val="24"/>
      <w:szCs w:val="24"/>
    </w:rPr>
  </w:style>
  <w:style w:type="paragraph" w:customStyle="1" w:styleId="35366B6F22D04242BD5B5410030B3810">
    <w:name w:val="35366B6F22D04242BD5B5410030B3810"/>
    <w:rsid w:val="00E6619F"/>
    <w:pPr>
      <w:spacing w:after="100" w:line="240" w:lineRule="auto"/>
    </w:pPr>
    <w:rPr>
      <w:rFonts w:ascii="Times New Roman" w:eastAsiaTheme="minorHAnsi" w:hAnsi="Times New Roman" w:cs="Times New Roman"/>
      <w:sz w:val="24"/>
      <w:szCs w:val="24"/>
    </w:rPr>
  </w:style>
  <w:style w:type="paragraph" w:customStyle="1" w:styleId="8C3A5172EA6A4873ACC485AF48A47435">
    <w:name w:val="8C3A5172EA6A4873ACC485AF48A47435"/>
    <w:rsid w:val="00E6619F"/>
    <w:pPr>
      <w:spacing w:after="100" w:line="240" w:lineRule="auto"/>
    </w:pPr>
    <w:rPr>
      <w:rFonts w:ascii="Times New Roman" w:eastAsiaTheme="minorHAnsi" w:hAnsi="Times New Roman" w:cs="Times New Roman"/>
      <w:sz w:val="24"/>
      <w:szCs w:val="24"/>
    </w:rPr>
  </w:style>
  <w:style w:type="paragraph" w:customStyle="1" w:styleId="15DD5C6F19BF4774BD10DE99ABF243E8">
    <w:name w:val="15DD5C6F19BF4774BD10DE99ABF243E8"/>
    <w:rsid w:val="00E6619F"/>
    <w:pPr>
      <w:spacing w:after="100" w:line="240" w:lineRule="auto"/>
    </w:pPr>
    <w:rPr>
      <w:rFonts w:ascii="Times New Roman" w:eastAsiaTheme="minorHAnsi" w:hAnsi="Times New Roman" w:cs="Times New Roman"/>
      <w:sz w:val="24"/>
      <w:szCs w:val="24"/>
    </w:rPr>
  </w:style>
  <w:style w:type="paragraph" w:customStyle="1" w:styleId="A738EAEBA4E1440390BA08E2F6D3290A">
    <w:name w:val="A738EAEBA4E1440390BA08E2F6D3290A"/>
    <w:rsid w:val="00E6619F"/>
    <w:pPr>
      <w:spacing w:after="100" w:line="240" w:lineRule="auto"/>
    </w:pPr>
    <w:rPr>
      <w:rFonts w:ascii="Times New Roman" w:eastAsiaTheme="minorHAnsi" w:hAnsi="Times New Roman" w:cs="Times New Roman"/>
      <w:sz w:val="24"/>
      <w:szCs w:val="24"/>
    </w:rPr>
  </w:style>
  <w:style w:type="paragraph" w:customStyle="1" w:styleId="8FB8E03C10F64BA9A99C6AD6D052965E">
    <w:name w:val="8FB8E03C10F64BA9A99C6AD6D052965E"/>
    <w:rsid w:val="00E6619F"/>
    <w:pPr>
      <w:spacing w:after="100" w:line="240" w:lineRule="auto"/>
    </w:pPr>
    <w:rPr>
      <w:rFonts w:ascii="Times New Roman" w:eastAsiaTheme="minorHAnsi" w:hAnsi="Times New Roman" w:cs="Times New Roman"/>
      <w:sz w:val="24"/>
      <w:szCs w:val="24"/>
    </w:rPr>
  </w:style>
  <w:style w:type="paragraph" w:customStyle="1" w:styleId="C162F7393CE44C9795AC93D11ECE011F">
    <w:name w:val="C162F7393CE44C9795AC93D11ECE011F"/>
    <w:rsid w:val="00E6619F"/>
    <w:pPr>
      <w:spacing w:after="100" w:line="240" w:lineRule="auto"/>
    </w:pPr>
    <w:rPr>
      <w:rFonts w:ascii="Times New Roman" w:eastAsiaTheme="minorHAnsi" w:hAnsi="Times New Roman" w:cs="Times New Roman"/>
      <w:sz w:val="24"/>
      <w:szCs w:val="24"/>
    </w:rPr>
  </w:style>
  <w:style w:type="paragraph" w:customStyle="1" w:styleId="C579003322074CB2864A9E9DB60C4E56">
    <w:name w:val="C579003322074CB2864A9E9DB60C4E56"/>
    <w:rsid w:val="00E6619F"/>
    <w:pPr>
      <w:spacing w:after="100" w:line="240" w:lineRule="auto"/>
    </w:pPr>
    <w:rPr>
      <w:rFonts w:ascii="Times New Roman" w:eastAsiaTheme="minorHAnsi" w:hAnsi="Times New Roman" w:cs="Times New Roman"/>
      <w:sz w:val="24"/>
      <w:szCs w:val="24"/>
    </w:rPr>
  </w:style>
  <w:style w:type="paragraph" w:customStyle="1" w:styleId="04A6A986D49843F59A3E53F5B6686E9B">
    <w:name w:val="04A6A986D49843F59A3E53F5B6686E9B"/>
    <w:rsid w:val="00E6619F"/>
    <w:pPr>
      <w:spacing w:after="100" w:line="240" w:lineRule="auto"/>
    </w:pPr>
    <w:rPr>
      <w:rFonts w:ascii="Times New Roman" w:eastAsiaTheme="minorHAnsi" w:hAnsi="Times New Roman" w:cs="Times New Roman"/>
      <w:sz w:val="24"/>
      <w:szCs w:val="24"/>
    </w:rPr>
  </w:style>
  <w:style w:type="paragraph" w:customStyle="1" w:styleId="069552091A444B91B809B988A163E97B">
    <w:name w:val="069552091A444B91B809B988A163E97B"/>
    <w:rsid w:val="00E6619F"/>
    <w:pPr>
      <w:spacing w:after="100" w:line="240" w:lineRule="auto"/>
    </w:pPr>
    <w:rPr>
      <w:rFonts w:ascii="Times New Roman" w:eastAsiaTheme="minorHAnsi" w:hAnsi="Times New Roman" w:cs="Times New Roman"/>
      <w:sz w:val="24"/>
      <w:szCs w:val="24"/>
    </w:rPr>
  </w:style>
  <w:style w:type="paragraph" w:customStyle="1" w:styleId="56497BD587BC4873B7EE12F782A78084">
    <w:name w:val="56497BD587BC4873B7EE12F782A78084"/>
    <w:rsid w:val="00E6619F"/>
    <w:pPr>
      <w:spacing w:after="100" w:line="240" w:lineRule="auto"/>
    </w:pPr>
    <w:rPr>
      <w:rFonts w:ascii="Times New Roman" w:eastAsiaTheme="minorHAnsi" w:hAnsi="Times New Roman" w:cs="Times New Roman"/>
      <w:sz w:val="24"/>
      <w:szCs w:val="24"/>
    </w:rPr>
  </w:style>
  <w:style w:type="paragraph" w:customStyle="1" w:styleId="4045B2D248CF4CABB001C00ED04F78AB">
    <w:name w:val="4045B2D248CF4CABB001C00ED04F78AB"/>
    <w:rsid w:val="00E6619F"/>
    <w:pPr>
      <w:spacing w:after="100" w:line="240" w:lineRule="auto"/>
    </w:pPr>
    <w:rPr>
      <w:rFonts w:ascii="Times New Roman" w:eastAsiaTheme="minorHAnsi" w:hAnsi="Times New Roman" w:cs="Times New Roman"/>
      <w:sz w:val="24"/>
      <w:szCs w:val="24"/>
    </w:rPr>
  </w:style>
  <w:style w:type="paragraph" w:customStyle="1" w:styleId="3B66CED061CE46739955BCA664A325F0">
    <w:name w:val="3B66CED061CE46739955BCA664A325F0"/>
    <w:rsid w:val="00E6619F"/>
    <w:pPr>
      <w:spacing w:after="100" w:line="240" w:lineRule="auto"/>
    </w:pPr>
    <w:rPr>
      <w:rFonts w:ascii="Times New Roman" w:eastAsiaTheme="minorHAnsi" w:hAnsi="Times New Roman" w:cs="Times New Roman"/>
      <w:sz w:val="24"/>
      <w:szCs w:val="24"/>
    </w:rPr>
  </w:style>
  <w:style w:type="paragraph" w:customStyle="1" w:styleId="EF185AAADE7E4C1AAD41ED1B80F0F8D6">
    <w:name w:val="EF185AAADE7E4C1AAD41ED1B80F0F8D6"/>
    <w:rsid w:val="00E6619F"/>
    <w:pPr>
      <w:spacing w:after="100" w:line="240" w:lineRule="auto"/>
    </w:pPr>
    <w:rPr>
      <w:rFonts w:ascii="Times New Roman" w:eastAsiaTheme="minorHAnsi" w:hAnsi="Times New Roman" w:cs="Times New Roman"/>
      <w:sz w:val="24"/>
      <w:szCs w:val="24"/>
    </w:rPr>
  </w:style>
  <w:style w:type="paragraph" w:customStyle="1" w:styleId="2CFFE24E3BFF41DEBA13EDECD68315DF">
    <w:name w:val="2CFFE24E3BFF41DEBA13EDECD68315DF"/>
    <w:rsid w:val="00E6619F"/>
    <w:pPr>
      <w:spacing w:after="100" w:line="240" w:lineRule="auto"/>
    </w:pPr>
    <w:rPr>
      <w:rFonts w:ascii="Times New Roman" w:eastAsiaTheme="minorHAnsi" w:hAnsi="Times New Roman" w:cs="Times New Roman"/>
      <w:sz w:val="24"/>
      <w:szCs w:val="24"/>
    </w:rPr>
  </w:style>
  <w:style w:type="paragraph" w:customStyle="1" w:styleId="BBB3520472EE4533B8C6F0FCA5462150">
    <w:name w:val="BBB3520472EE4533B8C6F0FCA5462150"/>
    <w:rsid w:val="00E6619F"/>
    <w:pPr>
      <w:spacing w:after="100" w:line="240" w:lineRule="auto"/>
    </w:pPr>
    <w:rPr>
      <w:rFonts w:ascii="Times New Roman" w:eastAsiaTheme="minorHAnsi" w:hAnsi="Times New Roman" w:cs="Times New Roman"/>
      <w:sz w:val="24"/>
      <w:szCs w:val="24"/>
    </w:rPr>
  </w:style>
  <w:style w:type="paragraph" w:customStyle="1" w:styleId="94F3C43EB13846DB98A5B75805817E13">
    <w:name w:val="94F3C43EB13846DB98A5B75805817E13"/>
    <w:rsid w:val="00E6619F"/>
    <w:pPr>
      <w:spacing w:after="100" w:line="240" w:lineRule="auto"/>
    </w:pPr>
    <w:rPr>
      <w:rFonts w:ascii="Times New Roman" w:eastAsiaTheme="minorHAnsi" w:hAnsi="Times New Roman" w:cs="Times New Roman"/>
      <w:sz w:val="24"/>
      <w:szCs w:val="24"/>
    </w:rPr>
  </w:style>
  <w:style w:type="paragraph" w:customStyle="1" w:styleId="09BE1576A598497792854181EFE23972">
    <w:name w:val="09BE1576A598497792854181EFE23972"/>
    <w:rsid w:val="00E6619F"/>
    <w:pPr>
      <w:spacing w:after="100" w:line="240" w:lineRule="auto"/>
    </w:pPr>
    <w:rPr>
      <w:rFonts w:ascii="Times New Roman" w:eastAsiaTheme="minorHAnsi" w:hAnsi="Times New Roman" w:cs="Times New Roman"/>
      <w:sz w:val="24"/>
      <w:szCs w:val="24"/>
    </w:rPr>
  </w:style>
  <w:style w:type="paragraph" w:customStyle="1" w:styleId="E0B68925205047E69B069341E72F100C">
    <w:name w:val="E0B68925205047E69B069341E72F100C"/>
    <w:rsid w:val="00E6619F"/>
    <w:pPr>
      <w:spacing w:after="100" w:line="240" w:lineRule="auto"/>
    </w:pPr>
    <w:rPr>
      <w:rFonts w:ascii="Times New Roman" w:eastAsiaTheme="minorHAnsi" w:hAnsi="Times New Roman" w:cs="Times New Roman"/>
      <w:sz w:val="24"/>
      <w:szCs w:val="24"/>
    </w:rPr>
  </w:style>
  <w:style w:type="paragraph" w:customStyle="1" w:styleId="C1C9CA842AEC4148A77EC094368A6FBF">
    <w:name w:val="C1C9CA842AEC4148A77EC094368A6FBF"/>
    <w:rsid w:val="00E6619F"/>
    <w:pPr>
      <w:spacing w:after="100" w:line="240" w:lineRule="auto"/>
    </w:pPr>
    <w:rPr>
      <w:rFonts w:ascii="Times New Roman" w:eastAsiaTheme="minorHAnsi" w:hAnsi="Times New Roman" w:cs="Times New Roman"/>
      <w:sz w:val="24"/>
      <w:szCs w:val="24"/>
    </w:rPr>
  </w:style>
  <w:style w:type="paragraph" w:customStyle="1" w:styleId="F753214D037E4BB7B22F8BEC279E1521">
    <w:name w:val="F753214D037E4BB7B22F8BEC279E1521"/>
    <w:rsid w:val="00E6619F"/>
    <w:pPr>
      <w:spacing w:after="100" w:line="240" w:lineRule="auto"/>
    </w:pPr>
    <w:rPr>
      <w:rFonts w:ascii="Times New Roman" w:eastAsiaTheme="minorHAnsi" w:hAnsi="Times New Roman" w:cs="Times New Roman"/>
      <w:sz w:val="24"/>
      <w:szCs w:val="24"/>
    </w:rPr>
  </w:style>
  <w:style w:type="paragraph" w:customStyle="1" w:styleId="4A34BA99A2D74B2C85ADE8FD950CCE6D">
    <w:name w:val="4A34BA99A2D74B2C85ADE8FD950CCE6D"/>
    <w:rsid w:val="00E6619F"/>
    <w:pPr>
      <w:spacing w:after="100" w:line="240" w:lineRule="auto"/>
    </w:pPr>
    <w:rPr>
      <w:rFonts w:ascii="Times New Roman" w:eastAsiaTheme="minorHAnsi" w:hAnsi="Times New Roman" w:cs="Times New Roman"/>
      <w:sz w:val="24"/>
      <w:szCs w:val="24"/>
    </w:rPr>
  </w:style>
  <w:style w:type="paragraph" w:customStyle="1" w:styleId="1E7586312ABC43D9AF996F6451EA4B4B">
    <w:name w:val="1E7586312ABC43D9AF996F6451EA4B4B"/>
    <w:rsid w:val="00E6619F"/>
    <w:pPr>
      <w:spacing w:after="100" w:line="240" w:lineRule="auto"/>
    </w:pPr>
    <w:rPr>
      <w:rFonts w:ascii="Times New Roman" w:eastAsiaTheme="minorHAnsi" w:hAnsi="Times New Roman" w:cs="Times New Roman"/>
      <w:sz w:val="24"/>
      <w:szCs w:val="24"/>
    </w:rPr>
  </w:style>
  <w:style w:type="paragraph" w:customStyle="1" w:styleId="1DBBFDFF0BEB44FB814F4C45A6E0B839">
    <w:name w:val="1DBBFDFF0BEB44FB814F4C45A6E0B839"/>
    <w:rsid w:val="00E6619F"/>
  </w:style>
  <w:style w:type="paragraph" w:customStyle="1" w:styleId="E529755E3E1F41CE944AF85F587D7BA6">
    <w:name w:val="E529755E3E1F41CE944AF85F587D7BA6"/>
    <w:rsid w:val="00E6619F"/>
  </w:style>
  <w:style w:type="paragraph" w:customStyle="1" w:styleId="54723CBC82574DF9965344D19EB44887">
    <w:name w:val="54723CBC82574DF9965344D19EB44887"/>
    <w:rsid w:val="00E6619F"/>
  </w:style>
  <w:style w:type="paragraph" w:customStyle="1" w:styleId="F9381CA1B6BF4F5FBBB73CD2C883EDC6">
    <w:name w:val="F9381CA1B6BF4F5FBBB73CD2C883EDC6"/>
    <w:rsid w:val="002E5CF8"/>
  </w:style>
  <w:style w:type="paragraph" w:customStyle="1" w:styleId="85EFB15575084189933EF99006A06FBE">
    <w:name w:val="85EFB15575084189933EF99006A06FBE"/>
    <w:rsid w:val="002E5CF8"/>
  </w:style>
  <w:style w:type="paragraph" w:customStyle="1" w:styleId="8702294B0F1F46ED8863327DCB427A662">
    <w:name w:val="8702294B0F1F46ED8863327DCB427A66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2">
    <w:name w:val="FE93AF66D35E472D861D7AE9B2A6AD5E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2">
    <w:name w:val="8A83077AFECA4DCF88D3A59701295927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2">
    <w:name w:val="DC52BBBD9EC74139ABFF3586E2096C53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2">
    <w:name w:val="73F8C45B396842EE90349A3264F2A9E92"/>
    <w:rsid w:val="002E5CF8"/>
    <w:pPr>
      <w:spacing w:after="100" w:line="240" w:lineRule="auto"/>
    </w:pPr>
    <w:rPr>
      <w:rFonts w:ascii="Times New Roman" w:eastAsiaTheme="minorHAnsi" w:hAnsi="Times New Roman" w:cs="Times New Roman"/>
      <w:sz w:val="24"/>
      <w:szCs w:val="24"/>
    </w:rPr>
  </w:style>
  <w:style w:type="paragraph" w:customStyle="1" w:styleId="D8333E69A9BA4AB08175AF08AB58B71A2">
    <w:name w:val="D8333E69A9BA4AB08175AF08AB58B71A2"/>
    <w:rsid w:val="002E5CF8"/>
    <w:pPr>
      <w:spacing w:after="100" w:line="240" w:lineRule="auto"/>
    </w:pPr>
    <w:rPr>
      <w:rFonts w:ascii="Times New Roman" w:eastAsiaTheme="minorHAnsi" w:hAnsi="Times New Roman" w:cs="Times New Roman"/>
      <w:sz w:val="24"/>
      <w:szCs w:val="24"/>
    </w:rPr>
  </w:style>
  <w:style w:type="paragraph" w:customStyle="1" w:styleId="9F1E3790EACF46E893E5313F624102382">
    <w:name w:val="9F1E3790EACF46E893E5313F624102382"/>
    <w:rsid w:val="002E5CF8"/>
    <w:pPr>
      <w:spacing w:after="100" w:line="240" w:lineRule="auto"/>
    </w:pPr>
    <w:rPr>
      <w:rFonts w:ascii="Times New Roman" w:eastAsiaTheme="minorHAnsi" w:hAnsi="Times New Roman" w:cs="Times New Roman"/>
      <w:sz w:val="24"/>
      <w:szCs w:val="24"/>
    </w:rPr>
  </w:style>
  <w:style w:type="paragraph" w:customStyle="1" w:styleId="CAC1B968286F4A2EBF1D1BB12F222EFC2">
    <w:name w:val="CAC1B968286F4A2EBF1D1BB12F222EFC2"/>
    <w:rsid w:val="002E5CF8"/>
    <w:pPr>
      <w:spacing w:after="100" w:line="240" w:lineRule="auto"/>
    </w:pPr>
    <w:rPr>
      <w:rFonts w:ascii="Times New Roman" w:eastAsiaTheme="minorHAnsi" w:hAnsi="Times New Roman" w:cs="Times New Roman"/>
      <w:sz w:val="24"/>
      <w:szCs w:val="24"/>
    </w:rPr>
  </w:style>
  <w:style w:type="paragraph" w:customStyle="1" w:styleId="E34EAF0D5E524AC28BEA865B43C315E72">
    <w:name w:val="E34EAF0D5E524AC28BEA865B43C315E72"/>
    <w:rsid w:val="002E5CF8"/>
    <w:pPr>
      <w:spacing w:after="100" w:line="240" w:lineRule="auto"/>
    </w:pPr>
    <w:rPr>
      <w:rFonts w:ascii="Times New Roman" w:eastAsiaTheme="minorHAnsi" w:hAnsi="Times New Roman" w:cs="Times New Roman"/>
      <w:sz w:val="24"/>
      <w:szCs w:val="24"/>
    </w:rPr>
  </w:style>
  <w:style w:type="paragraph" w:customStyle="1" w:styleId="8C44CBC7D53A40FC90D401667012998F2">
    <w:name w:val="8C44CBC7D53A40FC90D401667012998F2"/>
    <w:rsid w:val="002E5CF8"/>
    <w:pPr>
      <w:spacing w:after="100" w:line="240" w:lineRule="auto"/>
    </w:pPr>
    <w:rPr>
      <w:rFonts w:ascii="Times New Roman" w:eastAsiaTheme="minorHAnsi" w:hAnsi="Times New Roman" w:cs="Times New Roman"/>
      <w:sz w:val="24"/>
      <w:szCs w:val="24"/>
    </w:rPr>
  </w:style>
  <w:style w:type="paragraph" w:customStyle="1" w:styleId="D07776B197BE4D668989DA76A2FDA1532">
    <w:name w:val="D07776B197BE4D668989DA76A2FDA1532"/>
    <w:rsid w:val="002E5CF8"/>
    <w:pPr>
      <w:spacing w:after="100" w:line="240" w:lineRule="auto"/>
    </w:pPr>
    <w:rPr>
      <w:rFonts w:ascii="Times New Roman" w:eastAsiaTheme="minorHAnsi" w:hAnsi="Times New Roman" w:cs="Times New Roman"/>
      <w:sz w:val="24"/>
      <w:szCs w:val="24"/>
    </w:rPr>
  </w:style>
  <w:style w:type="paragraph" w:customStyle="1" w:styleId="EBAFDE3ED9074A7B82DCDD11FBD444672">
    <w:name w:val="EBAFDE3ED9074A7B82DCDD11FBD444672"/>
    <w:rsid w:val="002E5CF8"/>
    <w:pPr>
      <w:spacing w:after="100" w:line="240" w:lineRule="auto"/>
    </w:pPr>
    <w:rPr>
      <w:rFonts w:ascii="Times New Roman" w:eastAsiaTheme="minorHAnsi" w:hAnsi="Times New Roman" w:cs="Times New Roman"/>
      <w:sz w:val="24"/>
      <w:szCs w:val="24"/>
    </w:rPr>
  </w:style>
  <w:style w:type="paragraph" w:customStyle="1" w:styleId="0B6476B9552D440F95CBA3C3FD14774E2">
    <w:name w:val="0B6476B9552D440F95CBA3C3FD14774E2"/>
    <w:rsid w:val="002E5CF8"/>
    <w:pPr>
      <w:spacing w:after="100" w:line="240" w:lineRule="auto"/>
    </w:pPr>
    <w:rPr>
      <w:rFonts w:ascii="Times New Roman" w:eastAsiaTheme="minorHAnsi" w:hAnsi="Times New Roman" w:cs="Times New Roman"/>
      <w:sz w:val="24"/>
      <w:szCs w:val="24"/>
    </w:rPr>
  </w:style>
  <w:style w:type="paragraph" w:customStyle="1" w:styleId="E78C3B6CED3D4C1DAD7C05DB352B36ED2">
    <w:name w:val="E78C3B6CED3D4C1DAD7C05DB352B36ED2"/>
    <w:rsid w:val="002E5CF8"/>
    <w:pPr>
      <w:spacing w:after="100" w:line="240" w:lineRule="auto"/>
    </w:pPr>
    <w:rPr>
      <w:rFonts w:ascii="Times New Roman" w:eastAsiaTheme="minorHAnsi" w:hAnsi="Times New Roman" w:cs="Times New Roman"/>
      <w:sz w:val="24"/>
      <w:szCs w:val="24"/>
    </w:rPr>
  </w:style>
  <w:style w:type="paragraph" w:customStyle="1" w:styleId="503C2BD93DB541F28E2EC2A718239B8F2">
    <w:name w:val="503C2BD93DB541F28E2EC2A718239B8F2"/>
    <w:rsid w:val="002E5CF8"/>
    <w:pPr>
      <w:spacing w:after="100" w:line="240" w:lineRule="auto"/>
    </w:pPr>
    <w:rPr>
      <w:rFonts w:ascii="Times New Roman" w:eastAsiaTheme="minorHAnsi" w:hAnsi="Times New Roman" w:cs="Times New Roman"/>
      <w:sz w:val="24"/>
      <w:szCs w:val="24"/>
    </w:rPr>
  </w:style>
  <w:style w:type="paragraph" w:customStyle="1" w:styleId="3661A90CDE3B44EABACC1DA301D0AE962">
    <w:name w:val="3661A90CDE3B44EABACC1DA301D0AE962"/>
    <w:rsid w:val="002E5CF8"/>
    <w:pPr>
      <w:spacing w:after="100" w:line="240" w:lineRule="auto"/>
    </w:pPr>
    <w:rPr>
      <w:rFonts w:ascii="Times New Roman" w:eastAsiaTheme="minorHAnsi" w:hAnsi="Times New Roman" w:cs="Times New Roman"/>
      <w:sz w:val="24"/>
      <w:szCs w:val="24"/>
    </w:rPr>
  </w:style>
  <w:style w:type="paragraph" w:customStyle="1" w:styleId="8232DD3A6D00437BBD7E241DCE4432152">
    <w:name w:val="8232DD3A6D00437BBD7E241DCE4432152"/>
    <w:rsid w:val="002E5CF8"/>
    <w:pPr>
      <w:spacing w:after="100" w:line="240" w:lineRule="auto"/>
    </w:pPr>
    <w:rPr>
      <w:rFonts w:ascii="Times New Roman" w:eastAsiaTheme="minorHAnsi" w:hAnsi="Times New Roman" w:cs="Times New Roman"/>
      <w:sz w:val="24"/>
      <w:szCs w:val="24"/>
    </w:rPr>
  </w:style>
  <w:style w:type="paragraph" w:customStyle="1" w:styleId="82C2E93C4FC2447BBD5A5FA3509AE3AD2">
    <w:name w:val="82C2E93C4FC2447BBD5A5FA3509AE3AD2"/>
    <w:rsid w:val="002E5CF8"/>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2">
    <w:name w:val="015B4AEE16FF4E2EBB8C096C53FE30372"/>
    <w:rsid w:val="002E5CF8"/>
    <w:pPr>
      <w:spacing w:after="100" w:line="240" w:lineRule="auto"/>
    </w:pPr>
    <w:rPr>
      <w:rFonts w:ascii="Times New Roman" w:eastAsiaTheme="minorHAnsi" w:hAnsi="Times New Roman" w:cs="Times New Roman"/>
      <w:sz w:val="24"/>
      <w:szCs w:val="24"/>
    </w:rPr>
  </w:style>
  <w:style w:type="paragraph" w:customStyle="1" w:styleId="6CAB9F85B1CD443D82E35917505ED8EF2">
    <w:name w:val="6CAB9F85B1CD443D82E35917505ED8EF2"/>
    <w:rsid w:val="002E5CF8"/>
    <w:pPr>
      <w:spacing w:after="100" w:line="240" w:lineRule="auto"/>
    </w:pPr>
    <w:rPr>
      <w:rFonts w:ascii="Times New Roman" w:eastAsiaTheme="minorHAnsi" w:hAnsi="Times New Roman" w:cs="Times New Roman"/>
      <w:sz w:val="24"/>
      <w:szCs w:val="24"/>
    </w:rPr>
  </w:style>
  <w:style w:type="paragraph" w:customStyle="1" w:styleId="BF211F367B304D10B500A9D731040B5A2">
    <w:name w:val="BF211F367B304D10B500A9D731040B5A2"/>
    <w:rsid w:val="002E5CF8"/>
    <w:pPr>
      <w:spacing w:after="100" w:line="240" w:lineRule="auto"/>
    </w:pPr>
    <w:rPr>
      <w:rFonts w:ascii="Times New Roman" w:eastAsiaTheme="minorHAnsi" w:hAnsi="Times New Roman" w:cs="Times New Roman"/>
      <w:sz w:val="24"/>
      <w:szCs w:val="24"/>
    </w:rPr>
  </w:style>
  <w:style w:type="paragraph" w:customStyle="1" w:styleId="1CC8E578412848DAAA9617E1D30384752">
    <w:name w:val="1CC8E578412848DAAA9617E1D30384752"/>
    <w:rsid w:val="002E5CF8"/>
    <w:pPr>
      <w:spacing w:after="100" w:line="240" w:lineRule="auto"/>
    </w:pPr>
    <w:rPr>
      <w:rFonts w:ascii="Times New Roman" w:eastAsiaTheme="minorHAnsi" w:hAnsi="Times New Roman" w:cs="Times New Roman"/>
      <w:sz w:val="24"/>
      <w:szCs w:val="24"/>
    </w:rPr>
  </w:style>
  <w:style w:type="paragraph" w:customStyle="1" w:styleId="E09F589D2E0D4FD9AAF18F730E0D8DF82">
    <w:name w:val="E09F589D2E0D4FD9AAF18F730E0D8DF82"/>
    <w:rsid w:val="002E5CF8"/>
    <w:pPr>
      <w:spacing w:after="100" w:line="240" w:lineRule="auto"/>
    </w:pPr>
    <w:rPr>
      <w:rFonts w:ascii="Times New Roman" w:eastAsiaTheme="minorHAnsi" w:hAnsi="Times New Roman" w:cs="Times New Roman"/>
      <w:sz w:val="24"/>
      <w:szCs w:val="24"/>
    </w:rPr>
  </w:style>
  <w:style w:type="paragraph" w:customStyle="1" w:styleId="F984263CB4044371B21556D2A50740132">
    <w:name w:val="F984263CB4044371B21556D2A50740132"/>
    <w:rsid w:val="002E5CF8"/>
    <w:pPr>
      <w:spacing w:after="100" w:line="240" w:lineRule="auto"/>
    </w:pPr>
    <w:rPr>
      <w:rFonts w:ascii="Times New Roman" w:eastAsiaTheme="minorHAnsi" w:hAnsi="Times New Roman" w:cs="Times New Roman"/>
      <w:sz w:val="24"/>
      <w:szCs w:val="24"/>
    </w:rPr>
  </w:style>
  <w:style w:type="paragraph" w:customStyle="1" w:styleId="F2A34AA7D286459087DA4F8F735FD4782">
    <w:name w:val="F2A34AA7D286459087DA4F8F735FD4782"/>
    <w:rsid w:val="002E5CF8"/>
    <w:pPr>
      <w:spacing w:after="100" w:line="240" w:lineRule="auto"/>
    </w:pPr>
    <w:rPr>
      <w:rFonts w:ascii="Times New Roman" w:eastAsiaTheme="minorHAnsi" w:hAnsi="Times New Roman" w:cs="Times New Roman"/>
      <w:sz w:val="24"/>
      <w:szCs w:val="24"/>
    </w:rPr>
  </w:style>
  <w:style w:type="paragraph" w:customStyle="1" w:styleId="77F44A5C69F64F689CFDAEEE20C4AAEE2">
    <w:name w:val="77F44A5C69F64F689CFDAEEE20C4AAEE2"/>
    <w:rsid w:val="002E5CF8"/>
    <w:pPr>
      <w:spacing w:after="100" w:line="240" w:lineRule="auto"/>
    </w:pPr>
    <w:rPr>
      <w:rFonts w:ascii="Times New Roman" w:eastAsiaTheme="minorHAnsi" w:hAnsi="Times New Roman" w:cs="Times New Roman"/>
      <w:sz w:val="24"/>
      <w:szCs w:val="24"/>
    </w:rPr>
  </w:style>
  <w:style w:type="paragraph" w:customStyle="1" w:styleId="9DE0A8DD89964BD190FDC73A33A45A912">
    <w:name w:val="9DE0A8DD89964BD190FDC73A33A45A912"/>
    <w:rsid w:val="002E5CF8"/>
    <w:pPr>
      <w:spacing w:after="100" w:line="240" w:lineRule="auto"/>
    </w:pPr>
    <w:rPr>
      <w:rFonts w:ascii="Times New Roman" w:eastAsiaTheme="minorHAnsi" w:hAnsi="Times New Roman" w:cs="Times New Roman"/>
      <w:sz w:val="24"/>
      <w:szCs w:val="24"/>
    </w:rPr>
  </w:style>
  <w:style w:type="paragraph" w:customStyle="1" w:styleId="8147308E5CB44B3CBB499969A06A55072">
    <w:name w:val="8147308E5CB44B3CBB499969A06A55072"/>
    <w:rsid w:val="002E5CF8"/>
    <w:pPr>
      <w:spacing w:after="100" w:line="240" w:lineRule="auto"/>
    </w:pPr>
    <w:rPr>
      <w:rFonts w:ascii="Times New Roman" w:eastAsiaTheme="minorHAnsi" w:hAnsi="Times New Roman" w:cs="Times New Roman"/>
      <w:sz w:val="24"/>
      <w:szCs w:val="24"/>
    </w:rPr>
  </w:style>
  <w:style w:type="paragraph" w:customStyle="1" w:styleId="98A4AD01582A4C22B652C51E10EC367E2">
    <w:name w:val="98A4AD01582A4C22B652C51E10EC367E2"/>
    <w:rsid w:val="002E5CF8"/>
    <w:pPr>
      <w:spacing w:after="100" w:line="240" w:lineRule="auto"/>
    </w:pPr>
    <w:rPr>
      <w:rFonts w:ascii="Times New Roman" w:eastAsiaTheme="minorHAnsi" w:hAnsi="Times New Roman" w:cs="Times New Roman"/>
      <w:sz w:val="24"/>
      <w:szCs w:val="24"/>
    </w:rPr>
  </w:style>
  <w:style w:type="paragraph" w:customStyle="1" w:styleId="1F4BFC10A95E4D8AB4474B9C5DB9302B2">
    <w:name w:val="1F4BFC10A95E4D8AB4474B9C5DB9302B2"/>
    <w:rsid w:val="002E5CF8"/>
    <w:pPr>
      <w:spacing w:after="100" w:line="240" w:lineRule="auto"/>
    </w:pPr>
    <w:rPr>
      <w:rFonts w:ascii="Times New Roman" w:eastAsiaTheme="minorHAnsi" w:hAnsi="Times New Roman" w:cs="Times New Roman"/>
      <w:sz w:val="24"/>
      <w:szCs w:val="24"/>
    </w:rPr>
  </w:style>
  <w:style w:type="paragraph" w:customStyle="1" w:styleId="A917464C688A4D939299AA62013B1FF22">
    <w:name w:val="A917464C688A4D939299AA62013B1FF22"/>
    <w:rsid w:val="002E5CF8"/>
    <w:pPr>
      <w:spacing w:after="100" w:line="240" w:lineRule="auto"/>
    </w:pPr>
    <w:rPr>
      <w:rFonts w:ascii="Times New Roman" w:eastAsiaTheme="minorHAnsi" w:hAnsi="Times New Roman" w:cs="Times New Roman"/>
      <w:sz w:val="24"/>
      <w:szCs w:val="24"/>
    </w:rPr>
  </w:style>
  <w:style w:type="paragraph" w:customStyle="1" w:styleId="F064FBF329CB4715A1F3D9711D8AA92D2">
    <w:name w:val="F064FBF329CB4715A1F3D9711D8AA92D2"/>
    <w:rsid w:val="002E5CF8"/>
    <w:pPr>
      <w:spacing w:after="100" w:line="240" w:lineRule="auto"/>
    </w:pPr>
    <w:rPr>
      <w:rFonts w:ascii="Times New Roman" w:eastAsiaTheme="minorHAnsi" w:hAnsi="Times New Roman" w:cs="Times New Roman"/>
      <w:sz w:val="24"/>
      <w:szCs w:val="24"/>
    </w:rPr>
  </w:style>
  <w:style w:type="paragraph" w:customStyle="1" w:styleId="4B40AA57EFFF4810ADC40AE5B77801EC2">
    <w:name w:val="4B40AA57EFFF4810ADC40AE5B77801EC2"/>
    <w:rsid w:val="002E5CF8"/>
    <w:pPr>
      <w:spacing w:after="100" w:line="240" w:lineRule="auto"/>
    </w:pPr>
    <w:rPr>
      <w:rFonts w:ascii="Times New Roman" w:eastAsiaTheme="minorHAnsi" w:hAnsi="Times New Roman" w:cs="Times New Roman"/>
      <w:sz w:val="24"/>
      <w:szCs w:val="24"/>
    </w:rPr>
  </w:style>
  <w:style w:type="paragraph" w:customStyle="1" w:styleId="78D6E55D468F4F739E92C58F1030097D2">
    <w:name w:val="78D6E55D468F4F739E92C58F1030097D2"/>
    <w:rsid w:val="002E5CF8"/>
    <w:pPr>
      <w:spacing w:after="100" w:line="240" w:lineRule="auto"/>
    </w:pPr>
    <w:rPr>
      <w:rFonts w:ascii="Times New Roman" w:eastAsiaTheme="minorHAnsi" w:hAnsi="Times New Roman" w:cs="Times New Roman"/>
      <w:sz w:val="24"/>
      <w:szCs w:val="24"/>
    </w:rPr>
  </w:style>
  <w:style w:type="paragraph" w:customStyle="1" w:styleId="5A1E640458864C3897D010F98BE20C4D2">
    <w:name w:val="5A1E640458864C3897D010F98BE20C4D2"/>
    <w:rsid w:val="002E5CF8"/>
    <w:pPr>
      <w:spacing w:after="100" w:line="240" w:lineRule="auto"/>
    </w:pPr>
    <w:rPr>
      <w:rFonts w:ascii="Times New Roman" w:eastAsiaTheme="minorHAnsi" w:hAnsi="Times New Roman" w:cs="Times New Roman"/>
      <w:sz w:val="24"/>
      <w:szCs w:val="24"/>
    </w:rPr>
  </w:style>
  <w:style w:type="paragraph" w:customStyle="1" w:styleId="9BE27D3D6F18434CB8E8E176A64745262">
    <w:name w:val="9BE27D3D6F18434CB8E8E176A64745262"/>
    <w:rsid w:val="002E5CF8"/>
    <w:pPr>
      <w:spacing w:after="100" w:line="240" w:lineRule="auto"/>
    </w:pPr>
    <w:rPr>
      <w:rFonts w:ascii="Times New Roman" w:eastAsiaTheme="minorHAnsi" w:hAnsi="Times New Roman" w:cs="Times New Roman"/>
      <w:sz w:val="24"/>
      <w:szCs w:val="24"/>
    </w:rPr>
  </w:style>
  <w:style w:type="paragraph" w:customStyle="1" w:styleId="E6CCD0B057A1431B8BD7953FAA6F4DAA2">
    <w:name w:val="E6CCD0B057A1431B8BD7953FAA6F4DAA2"/>
    <w:rsid w:val="002E5CF8"/>
    <w:pPr>
      <w:spacing w:after="100" w:line="240" w:lineRule="auto"/>
    </w:pPr>
    <w:rPr>
      <w:rFonts w:ascii="Times New Roman" w:eastAsiaTheme="minorHAnsi" w:hAnsi="Times New Roman" w:cs="Times New Roman"/>
      <w:sz w:val="24"/>
      <w:szCs w:val="24"/>
    </w:rPr>
  </w:style>
  <w:style w:type="paragraph" w:customStyle="1" w:styleId="B3DBD61C60084BAD96B4AB7EA60395942">
    <w:name w:val="B3DBD61C60084BAD96B4AB7EA60395942"/>
    <w:rsid w:val="002E5CF8"/>
    <w:pPr>
      <w:spacing w:after="100" w:line="240" w:lineRule="auto"/>
    </w:pPr>
    <w:rPr>
      <w:rFonts w:ascii="Times New Roman" w:eastAsiaTheme="minorHAnsi" w:hAnsi="Times New Roman" w:cs="Times New Roman"/>
      <w:sz w:val="24"/>
      <w:szCs w:val="24"/>
    </w:rPr>
  </w:style>
  <w:style w:type="paragraph" w:customStyle="1" w:styleId="342E03F692B744EAAE5D30AB3B6B80FE2">
    <w:name w:val="342E03F692B744EAAE5D30AB3B6B80FE2"/>
    <w:rsid w:val="002E5CF8"/>
    <w:pPr>
      <w:spacing w:after="100" w:line="240" w:lineRule="auto"/>
    </w:pPr>
    <w:rPr>
      <w:rFonts w:ascii="Times New Roman" w:eastAsiaTheme="minorHAnsi" w:hAnsi="Times New Roman" w:cs="Times New Roman"/>
      <w:sz w:val="24"/>
      <w:szCs w:val="24"/>
    </w:rPr>
  </w:style>
  <w:style w:type="paragraph" w:customStyle="1" w:styleId="17D04C5ED20947539244D446B6DB17362">
    <w:name w:val="17D04C5ED20947539244D446B6DB17362"/>
    <w:rsid w:val="002E5CF8"/>
    <w:pPr>
      <w:spacing w:after="100" w:line="240" w:lineRule="auto"/>
    </w:pPr>
    <w:rPr>
      <w:rFonts w:ascii="Times New Roman" w:eastAsiaTheme="minorHAnsi" w:hAnsi="Times New Roman" w:cs="Times New Roman"/>
      <w:sz w:val="24"/>
      <w:szCs w:val="24"/>
    </w:rPr>
  </w:style>
  <w:style w:type="paragraph" w:customStyle="1" w:styleId="A569EECBAB6A4596BAEF9DB2F0DE3D152">
    <w:name w:val="A569EECBAB6A4596BAEF9DB2F0DE3D152"/>
    <w:rsid w:val="002E5CF8"/>
    <w:pPr>
      <w:spacing w:after="100" w:line="240" w:lineRule="auto"/>
    </w:pPr>
    <w:rPr>
      <w:rFonts w:ascii="Times New Roman" w:eastAsiaTheme="minorHAnsi" w:hAnsi="Times New Roman" w:cs="Times New Roman"/>
      <w:sz w:val="24"/>
      <w:szCs w:val="24"/>
    </w:rPr>
  </w:style>
  <w:style w:type="paragraph" w:customStyle="1" w:styleId="82B4B0D780C547ACB024915E14D80C722">
    <w:name w:val="82B4B0D780C547ACB024915E14D80C72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2">
    <w:name w:val="15F8C93E6B474FA195A4E4BEA64C14E4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2">
    <w:name w:val="AA27C371FA3747CDB8D51BD7739C4AFA2"/>
    <w:rsid w:val="002E5CF8"/>
    <w:pPr>
      <w:spacing w:after="100" w:line="240" w:lineRule="auto"/>
    </w:pPr>
    <w:rPr>
      <w:rFonts w:ascii="Times New Roman" w:eastAsiaTheme="minorHAnsi" w:hAnsi="Times New Roman" w:cs="Times New Roman"/>
      <w:sz w:val="24"/>
      <w:szCs w:val="24"/>
    </w:rPr>
  </w:style>
  <w:style w:type="paragraph" w:customStyle="1" w:styleId="48AACB4E08F645E2921CD5314027F6B02">
    <w:name w:val="48AACB4E08F645E2921CD5314027F6B02"/>
    <w:rsid w:val="002E5CF8"/>
    <w:pPr>
      <w:spacing w:after="100" w:line="240" w:lineRule="auto"/>
    </w:pPr>
    <w:rPr>
      <w:rFonts w:ascii="Times New Roman" w:eastAsiaTheme="minorHAnsi" w:hAnsi="Times New Roman" w:cs="Times New Roman"/>
      <w:sz w:val="24"/>
      <w:szCs w:val="24"/>
    </w:rPr>
  </w:style>
  <w:style w:type="paragraph" w:customStyle="1" w:styleId="BDED310F106543238F2667A8987F2C612">
    <w:name w:val="BDED310F106543238F2667A8987F2C612"/>
    <w:rsid w:val="002E5CF8"/>
    <w:pPr>
      <w:spacing w:after="100" w:line="240" w:lineRule="auto"/>
    </w:pPr>
    <w:rPr>
      <w:rFonts w:ascii="Times New Roman" w:eastAsiaTheme="minorHAnsi" w:hAnsi="Times New Roman" w:cs="Times New Roman"/>
      <w:sz w:val="24"/>
      <w:szCs w:val="24"/>
    </w:rPr>
  </w:style>
  <w:style w:type="paragraph" w:customStyle="1" w:styleId="85EFB15575084189933EF99006A06FBE1">
    <w:name w:val="85EFB15575084189933EF99006A06FBE1"/>
    <w:rsid w:val="002E5CF8"/>
    <w:pPr>
      <w:spacing w:after="100" w:line="240" w:lineRule="auto"/>
    </w:pPr>
    <w:rPr>
      <w:rFonts w:ascii="Times New Roman" w:eastAsiaTheme="minorHAnsi" w:hAnsi="Times New Roman" w:cs="Times New Roman"/>
      <w:sz w:val="24"/>
      <w:szCs w:val="24"/>
    </w:rPr>
  </w:style>
  <w:style w:type="paragraph" w:customStyle="1" w:styleId="F9381CA1B6BF4F5FBBB73CD2C883EDC61">
    <w:name w:val="F9381CA1B6BF4F5FBBB73CD2C883EDC61"/>
    <w:rsid w:val="002E5CF8"/>
    <w:pPr>
      <w:spacing w:after="100" w:line="240" w:lineRule="auto"/>
    </w:pPr>
    <w:rPr>
      <w:rFonts w:ascii="Times New Roman" w:eastAsiaTheme="minorHAnsi" w:hAnsi="Times New Roman" w:cs="Times New Roman"/>
      <w:sz w:val="24"/>
      <w:szCs w:val="24"/>
    </w:rPr>
  </w:style>
  <w:style w:type="paragraph" w:customStyle="1" w:styleId="169731B981774A078FAB650397355DDF2">
    <w:name w:val="169731B981774A078FAB650397355DDF2"/>
    <w:rsid w:val="002E5CF8"/>
    <w:pPr>
      <w:spacing w:after="100" w:line="240" w:lineRule="auto"/>
    </w:pPr>
    <w:rPr>
      <w:rFonts w:ascii="Times New Roman" w:eastAsiaTheme="minorHAnsi" w:hAnsi="Times New Roman" w:cs="Times New Roman"/>
      <w:sz w:val="24"/>
      <w:szCs w:val="24"/>
    </w:rPr>
  </w:style>
  <w:style w:type="paragraph" w:customStyle="1" w:styleId="864156119556464284665111202795202">
    <w:name w:val="864156119556464284665111202795202"/>
    <w:rsid w:val="002E5CF8"/>
    <w:pPr>
      <w:spacing w:after="100" w:line="240" w:lineRule="auto"/>
    </w:pPr>
    <w:rPr>
      <w:rFonts w:ascii="Times New Roman" w:eastAsiaTheme="minorHAnsi" w:hAnsi="Times New Roman" w:cs="Times New Roman"/>
      <w:sz w:val="24"/>
      <w:szCs w:val="24"/>
    </w:rPr>
  </w:style>
  <w:style w:type="paragraph" w:customStyle="1" w:styleId="D43EDF8AA0084F54B743DE0DEB7AAB772">
    <w:name w:val="D43EDF8AA0084F54B743DE0DEB7AAB772"/>
    <w:rsid w:val="002E5CF8"/>
    <w:pPr>
      <w:spacing w:after="100" w:line="240" w:lineRule="auto"/>
    </w:pPr>
    <w:rPr>
      <w:rFonts w:ascii="Times New Roman" w:eastAsiaTheme="minorHAnsi" w:hAnsi="Times New Roman" w:cs="Times New Roman"/>
      <w:sz w:val="24"/>
      <w:szCs w:val="24"/>
    </w:rPr>
  </w:style>
  <w:style w:type="paragraph" w:customStyle="1" w:styleId="6A18D63370C347C3A9DD9D3E213917682">
    <w:name w:val="6A18D63370C347C3A9DD9D3E213917682"/>
    <w:rsid w:val="002E5CF8"/>
    <w:pPr>
      <w:spacing w:after="100" w:line="240" w:lineRule="auto"/>
    </w:pPr>
    <w:rPr>
      <w:rFonts w:ascii="Times New Roman" w:eastAsiaTheme="minorHAnsi" w:hAnsi="Times New Roman" w:cs="Times New Roman"/>
      <w:sz w:val="24"/>
      <w:szCs w:val="24"/>
    </w:rPr>
  </w:style>
  <w:style w:type="paragraph" w:customStyle="1" w:styleId="E71955602A2843C280AF4E1FAE6CAF102">
    <w:name w:val="E71955602A2843C280AF4E1FAE6CAF102"/>
    <w:rsid w:val="002E5CF8"/>
    <w:pPr>
      <w:spacing w:after="100" w:line="240" w:lineRule="auto"/>
    </w:pPr>
    <w:rPr>
      <w:rFonts w:ascii="Times New Roman" w:eastAsiaTheme="minorHAnsi" w:hAnsi="Times New Roman" w:cs="Times New Roman"/>
      <w:sz w:val="24"/>
      <w:szCs w:val="24"/>
    </w:rPr>
  </w:style>
  <w:style w:type="paragraph" w:customStyle="1" w:styleId="0D969C7CFCC04295BBF7CD15E266219D2">
    <w:name w:val="0D969C7CFCC04295BBF7CD15E266219D2"/>
    <w:rsid w:val="002E5CF8"/>
    <w:pPr>
      <w:spacing w:after="100" w:line="240" w:lineRule="auto"/>
    </w:pPr>
    <w:rPr>
      <w:rFonts w:ascii="Times New Roman" w:eastAsiaTheme="minorHAnsi" w:hAnsi="Times New Roman" w:cs="Times New Roman"/>
      <w:sz w:val="24"/>
      <w:szCs w:val="24"/>
    </w:rPr>
  </w:style>
  <w:style w:type="paragraph" w:customStyle="1" w:styleId="BB68A89D11614F68A4490AE6B95EA6162">
    <w:name w:val="BB68A89D11614F68A4490AE6B95EA6162"/>
    <w:rsid w:val="002E5CF8"/>
    <w:pPr>
      <w:spacing w:after="100" w:line="240" w:lineRule="auto"/>
    </w:pPr>
    <w:rPr>
      <w:rFonts w:ascii="Times New Roman" w:eastAsiaTheme="minorHAnsi" w:hAnsi="Times New Roman" w:cs="Times New Roman"/>
      <w:sz w:val="24"/>
      <w:szCs w:val="24"/>
    </w:rPr>
  </w:style>
  <w:style w:type="paragraph" w:customStyle="1" w:styleId="0170C702CA8444EFB667CFFE305D1FA42">
    <w:name w:val="0170C702CA8444EFB667CFFE305D1FA42"/>
    <w:rsid w:val="002E5CF8"/>
    <w:pPr>
      <w:spacing w:after="100" w:line="240" w:lineRule="auto"/>
    </w:pPr>
    <w:rPr>
      <w:rFonts w:ascii="Times New Roman" w:eastAsiaTheme="minorHAnsi" w:hAnsi="Times New Roman" w:cs="Times New Roman"/>
      <w:sz w:val="24"/>
      <w:szCs w:val="24"/>
    </w:rPr>
  </w:style>
  <w:style w:type="paragraph" w:customStyle="1" w:styleId="600C46D8C4C5405F943F916572ECA7722">
    <w:name w:val="600C46D8C4C5405F943F916572ECA7722"/>
    <w:rsid w:val="002E5CF8"/>
    <w:pPr>
      <w:spacing w:after="100" w:line="240" w:lineRule="auto"/>
    </w:pPr>
    <w:rPr>
      <w:rFonts w:ascii="Times New Roman" w:eastAsiaTheme="minorHAnsi" w:hAnsi="Times New Roman" w:cs="Times New Roman"/>
      <w:sz w:val="24"/>
      <w:szCs w:val="24"/>
    </w:rPr>
  </w:style>
  <w:style w:type="paragraph" w:customStyle="1" w:styleId="EA222F4585EC4A35B37E6FB53024063F2">
    <w:name w:val="EA222F4585EC4A35B37E6FB53024063F2"/>
    <w:rsid w:val="002E5CF8"/>
    <w:pPr>
      <w:spacing w:after="100" w:line="240" w:lineRule="auto"/>
    </w:pPr>
    <w:rPr>
      <w:rFonts w:ascii="Times New Roman" w:eastAsiaTheme="minorHAnsi" w:hAnsi="Times New Roman" w:cs="Times New Roman"/>
      <w:sz w:val="24"/>
      <w:szCs w:val="24"/>
    </w:rPr>
  </w:style>
  <w:style w:type="paragraph" w:customStyle="1" w:styleId="8C2343C1117745C99EA1D68C0F9830372">
    <w:name w:val="8C2343C1117745C99EA1D68C0F9830372"/>
    <w:rsid w:val="002E5CF8"/>
    <w:pPr>
      <w:spacing w:after="100" w:line="240" w:lineRule="auto"/>
    </w:pPr>
    <w:rPr>
      <w:rFonts w:ascii="Times New Roman" w:eastAsiaTheme="minorHAnsi" w:hAnsi="Times New Roman" w:cs="Times New Roman"/>
      <w:sz w:val="24"/>
      <w:szCs w:val="24"/>
    </w:rPr>
  </w:style>
  <w:style w:type="paragraph" w:customStyle="1" w:styleId="D606C098BA8F4C86AC26CE19B9BA847A2">
    <w:name w:val="D606C098BA8F4C86AC26CE19B9BA847A2"/>
    <w:rsid w:val="002E5CF8"/>
    <w:pPr>
      <w:spacing w:after="100" w:line="240" w:lineRule="auto"/>
    </w:pPr>
    <w:rPr>
      <w:rFonts w:ascii="Times New Roman" w:eastAsiaTheme="minorHAnsi" w:hAnsi="Times New Roman" w:cs="Times New Roman"/>
      <w:sz w:val="24"/>
      <w:szCs w:val="24"/>
    </w:rPr>
  </w:style>
  <w:style w:type="paragraph" w:customStyle="1" w:styleId="42D44ADEDF204F4F8BA113FAF0B64B5A2">
    <w:name w:val="42D44ADEDF204F4F8BA113FAF0B64B5A2"/>
    <w:rsid w:val="002E5CF8"/>
    <w:pPr>
      <w:spacing w:after="100" w:line="240" w:lineRule="auto"/>
    </w:pPr>
    <w:rPr>
      <w:rFonts w:ascii="Times New Roman" w:eastAsiaTheme="minorHAnsi" w:hAnsi="Times New Roman" w:cs="Times New Roman"/>
      <w:sz w:val="24"/>
      <w:szCs w:val="24"/>
    </w:rPr>
  </w:style>
  <w:style w:type="paragraph" w:customStyle="1" w:styleId="059C5E82A0DF4951BD0EA7A4782385492">
    <w:name w:val="059C5E82A0DF4951BD0EA7A4782385492"/>
    <w:rsid w:val="002E5CF8"/>
    <w:pPr>
      <w:spacing w:after="100" w:line="240" w:lineRule="auto"/>
    </w:pPr>
    <w:rPr>
      <w:rFonts w:ascii="Times New Roman" w:eastAsiaTheme="minorHAnsi" w:hAnsi="Times New Roman" w:cs="Times New Roman"/>
      <w:sz w:val="24"/>
      <w:szCs w:val="24"/>
    </w:rPr>
  </w:style>
  <w:style w:type="paragraph" w:customStyle="1" w:styleId="41C6AF9895A2434E92DED3BE471EA8D52">
    <w:name w:val="41C6AF9895A2434E92DED3BE471EA8D52"/>
    <w:rsid w:val="002E5CF8"/>
    <w:pPr>
      <w:spacing w:after="100" w:line="240" w:lineRule="auto"/>
    </w:pPr>
    <w:rPr>
      <w:rFonts w:ascii="Times New Roman" w:eastAsiaTheme="minorHAnsi" w:hAnsi="Times New Roman" w:cs="Times New Roman"/>
      <w:sz w:val="24"/>
      <w:szCs w:val="24"/>
    </w:rPr>
  </w:style>
  <w:style w:type="paragraph" w:customStyle="1" w:styleId="944ED1F8EF5C46679D3B2BA7FDD35B3E2">
    <w:name w:val="944ED1F8EF5C46679D3B2BA7FDD35B3E2"/>
    <w:rsid w:val="002E5CF8"/>
    <w:pPr>
      <w:spacing w:after="100" w:line="240" w:lineRule="auto"/>
    </w:pPr>
    <w:rPr>
      <w:rFonts w:ascii="Times New Roman" w:eastAsiaTheme="minorHAnsi" w:hAnsi="Times New Roman" w:cs="Times New Roman"/>
      <w:sz w:val="24"/>
      <w:szCs w:val="24"/>
    </w:rPr>
  </w:style>
  <w:style w:type="paragraph" w:customStyle="1" w:styleId="D7F0C172CE9C469AB0C652FC905EDD6C2">
    <w:name w:val="D7F0C172CE9C469AB0C652FC905EDD6C2"/>
    <w:rsid w:val="002E5CF8"/>
    <w:pPr>
      <w:spacing w:after="100" w:line="240" w:lineRule="auto"/>
    </w:pPr>
    <w:rPr>
      <w:rFonts w:ascii="Times New Roman" w:eastAsiaTheme="minorHAnsi" w:hAnsi="Times New Roman" w:cs="Times New Roman"/>
      <w:sz w:val="24"/>
      <w:szCs w:val="24"/>
    </w:rPr>
  </w:style>
  <w:style w:type="paragraph" w:customStyle="1" w:styleId="1F63A029B5094669A96D77095FCD39D02">
    <w:name w:val="1F63A029B5094669A96D77095FCD39D02"/>
    <w:rsid w:val="002E5CF8"/>
    <w:pPr>
      <w:spacing w:after="100" w:line="240" w:lineRule="auto"/>
    </w:pPr>
    <w:rPr>
      <w:rFonts w:ascii="Times New Roman" w:eastAsiaTheme="minorHAnsi" w:hAnsi="Times New Roman" w:cs="Times New Roman"/>
      <w:sz w:val="24"/>
      <w:szCs w:val="24"/>
    </w:rPr>
  </w:style>
  <w:style w:type="paragraph" w:customStyle="1" w:styleId="6C436DF6478E43299B017C9AAFB1BB2F2">
    <w:name w:val="6C436DF6478E43299B017C9AAFB1BB2F2"/>
    <w:rsid w:val="002E5CF8"/>
    <w:pPr>
      <w:spacing w:after="100" w:line="240" w:lineRule="auto"/>
    </w:pPr>
    <w:rPr>
      <w:rFonts w:ascii="Times New Roman" w:eastAsiaTheme="minorHAnsi" w:hAnsi="Times New Roman" w:cs="Times New Roman"/>
      <w:sz w:val="24"/>
      <w:szCs w:val="24"/>
    </w:rPr>
  </w:style>
  <w:style w:type="paragraph" w:customStyle="1" w:styleId="4A3FCAA602614031ACA8F3D661ACEC472">
    <w:name w:val="4A3FCAA602614031ACA8F3D661ACEC472"/>
    <w:rsid w:val="002E5CF8"/>
    <w:pPr>
      <w:spacing w:after="100" w:line="240" w:lineRule="auto"/>
    </w:pPr>
    <w:rPr>
      <w:rFonts w:ascii="Times New Roman" w:eastAsiaTheme="minorHAnsi" w:hAnsi="Times New Roman" w:cs="Times New Roman"/>
      <w:sz w:val="24"/>
      <w:szCs w:val="24"/>
    </w:rPr>
  </w:style>
  <w:style w:type="paragraph" w:customStyle="1" w:styleId="27998FD13A484EE79ACA5CCAC5E61BBC2">
    <w:name w:val="27998FD13A484EE79ACA5CCAC5E61BBC2"/>
    <w:rsid w:val="002E5CF8"/>
    <w:pPr>
      <w:spacing w:after="100" w:line="240" w:lineRule="auto"/>
    </w:pPr>
    <w:rPr>
      <w:rFonts w:ascii="Times New Roman" w:eastAsiaTheme="minorHAnsi" w:hAnsi="Times New Roman" w:cs="Times New Roman"/>
      <w:sz w:val="24"/>
      <w:szCs w:val="24"/>
    </w:rPr>
  </w:style>
  <w:style w:type="paragraph" w:customStyle="1" w:styleId="54074C9B87434AC995A9AC2469C266162">
    <w:name w:val="54074C9B87434AC995A9AC2469C266162"/>
    <w:rsid w:val="002E5CF8"/>
    <w:pPr>
      <w:spacing w:after="100" w:line="240" w:lineRule="auto"/>
    </w:pPr>
    <w:rPr>
      <w:rFonts w:ascii="Times New Roman" w:eastAsiaTheme="minorHAnsi" w:hAnsi="Times New Roman" w:cs="Times New Roman"/>
      <w:sz w:val="24"/>
      <w:szCs w:val="24"/>
    </w:rPr>
  </w:style>
  <w:style w:type="paragraph" w:customStyle="1" w:styleId="1DBBFDFF0BEB44FB814F4C45A6E0B8391">
    <w:name w:val="1DBBFDFF0BEB44FB814F4C45A6E0B8391"/>
    <w:rsid w:val="002E5CF8"/>
    <w:pPr>
      <w:spacing w:after="100" w:line="240" w:lineRule="auto"/>
    </w:pPr>
    <w:rPr>
      <w:rFonts w:ascii="Times New Roman" w:eastAsiaTheme="minorHAnsi" w:hAnsi="Times New Roman" w:cs="Times New Roman"/>
      <w:sz w:val="24"/>
      <w:szCs w:val="24"/>
    </w:rPr>
  </w:style>
  <w:style w:type="paragraph" w:customStyle="1" w:styleId="D269771EF7C54B318C24D3BDE291A4F02">
    <w:name w:val="D269771EF7C54B318C24D3BDE291A4F02"/>
    <w:rsid w:val="002E5CF8"/>
    <w:pPr>
      <w:spacing w:after="100" w:line="240" w:lineRule="auto"/>
    </w:pPr>
    <w:rPr>
      <w:rFonts w:ascii="Times New Roman" w:eastAsiaTheme="minorHAnsi" w:hAnsi="Times New Roman" w:cs="Times New Roman"/>
      <w:sz w:val="24"/>
      <w:szCs w:val="24"/>
    </w:rPr>
  </w:style>
  <w:style w:type="paragraph" w:customStyle="1" w:styleId="0565261B00AB4AF2AB8B1BDF30E8CFA72">
    <w:name w:val="0565261B00AB4AF2AB8B1BDF30E8CFA72"/>
    <w:rsid w:val="002E5CF8"/>
    <w:pPr>
      <w:spacing w:after="100" w:line="240" w:lineRule="auto"/>
    </w:pPr>
    <w:rPr>
      <w:rFonts w:ascii="Times New Roman" w:eastAsiaTheme="minorHAnsi" w:hAnsi="Times New Roman" w:cs="Times New Roman"/>
      <w:sz w:val="24"/>
      <w:szCs w:val="24"/>
    </w:rPr>
  </w:style>
  <w:style w:type="paragraph" w:customStyle="1" w:styleId="9BAE3E20857940E7800A9C79AAD783072">
    <w:name w:val="9BAE3E20857940E7800A9C79AAD783072"/>
    <w:rsid w:val="002E5CF8"/>
    <w:pPr>
      <w:spacing w:after="100" w:line="240" w:lineRule="auto"/>
    </w:pPr>
    <w:rPr>
      <w:rFonts w:ascii="Times New Roman" w:eastAsiaTheme="minorHAnsi" w:hAnsi="Times New Roman" w:cs="Times New Roman"/>
      <w:sz w:val="24"/>
      <w:szCs w:val="24"/>
    </w:rPr>
  </w:style>
  <w:style w:type="paragraph" w:customStyle="1" w:styleId="7938282578604A38A705152C993868612">
    <w:name w:val="7938282578604A38A705152C993868612"/>
    <w:rsid w:val="002E5CF8"/>
    <w:pPr>
      <w:spacing w:after="100" w:line="240" w:lineRule="auto"/>
    </w:pPr>
    <w:rPr>
      <w:rFonts w:ascii="Times New Roman" w:eastAsiaTheme="minorHAnsi" w:hAnsi="Times New Roman" w:cs="Times New Roman"/>
      <w:sz w:val="24"/>
      <w:szCs w:val="24"/>
    </w:rPr>
  </w:style>
  <w:style w:type="paragraph" w:customStyle="1" w:styleId="D0F7448F84CE42CF894AB66AC77071552">
    <w:name w:val="D0F7448F84CE42CF894AB66AC77071552"/>
    <w:rsid w:val="002E5CF8"/>
    <w:pPr>
      <w:spacing w:after="100" w:line="240" w:lineRule="auto"/>
    </w:pPr>
    <w:rPr>
      <w:rFonts w:ascii="Times New Roman" w:eastAsiaTheme="minorHAnsi" w:hAnsi="Times New Roman" w:cs="Times New Roman"/>
      <w:sz w:val="24"/>
      <w:szCs w:val="24"/>
    </w:rPr>
  </w:style>
  <w:style w:type="paragraph" w:customStyle="1" w:styleId="E529755E3E1F41CE944AF85F587D7BA61">
    <w:name w:val="E529755E3E1F41CE944AF85F587D7BA61"/>
    <w:rsid w:val="002E5CF8"/>
    <w:pPr>
      <w:spacing w:after="100" w:line="240" w:lineRule="auto"/>
    </w:pPr>
    <w:rPr>
      <w:rFonts w:ascii="Times New Roman" w:eastAsiaTheme="minorHAnsi" w:hAnsi="Times New Roman" w:cs="Times New Roman"/>
      <w:sz w:val="24"/>
      <w:szCs w:val="24"/>
    </w:rPr>
  </w:style>
  <w:style w:type="paragraph" w:customStyle="1" w:styleId="972759C785294778A0B055F0497428942">
    <w:name w:val="972759C785294778A0B055F0497428942"/>
    <w:rsid w:val="002E5CF8"/>
    <w:pPr>
      <w:spacing w:after="100" w:line="240" w:lineRule="auto"/>
    </w:pPr>
    <w:rPr>
      <w:rFonts w:ascii="Times New Roman" w:eastAsiaTheme="minorHAnsi" w:hAnsi="Times New Roman" w:cs="Times New Roman"/>
      <w:sz w:val="24"/>
      <w:szCs w:val="24"/>
    </w:rPr>
  </w:style>
  <w:style w:type="paragraph" w:customStyle="1" w:styleId="AE4EAE8110E94B2D9F50150993ECCEDF2">
    <w:name w:val="AE4EAE8110E94B2D9F50150993ECCEDF2"/>
    <w:rsid w:val="002E5CF8"/>
    <w:pPr>
      <w:spacing w:after="100" w:line="240" w:lineRule="auto"/>
    </w:pPr>
    <w:rPr>
      <w:rFonts w:ascii="Times New Roman" w:eastAsiaTheme="minorHAnsi" w:hAnsi="Times New Roman" w:cs="Times New Roman"/>
      <w:sz w:val="24"/>
      <w:szCs w:val="24"/>
    </w:rPr>
  </w:style>
  <w:style w:type="paragraph" w:customStyle="1" w:styleId="A2E8C6DA5BF040D2BDBCAE00F3DFC3BA2">
    <w:name w:val="A2E8C6DA5BF040D2BDBCAE00F3DFC3BA2"/>
    <w:rsid w:val="002E5CF8"/>
    <w:pPr>
      <w:spacing w:after="100" w:line="240" w:lineRule="auto"/>
    </w:pPr>
    <w:rPr>
      <w:rFonts w:ascii="Times New Roman" w:eastAsiaTheme="minorHAnsi" w:hAnsi="Times New Roman" w:cs="Times New Roman"/>
      <w:sz w:val="24"/>
      <w:szCs w:val="24"/>
    </w:rPr>
  </w:style>
  <w:style w:type="paragraph" w:customStyle="1" w:styleId="99E9CC5AF71E4BA19206E244286307062">
    <w:name w:val="99E9CC5AF71E4BA19206E244286307062"/>
    <w:rsid w:val="002E5CF8"/>
    <w:pPr>
      <w:spacing w:after="100" w:line="240" w:lineRule="auto"/>
    </w:pPr>
    <w:rPr>
      <w:rFonts w:ascii="Times New Roman" w:eastAsiaTheme="minorHAnsi" w:hAnsi="Times New Roman" w:cs="Times New Roman"/>
      <w:sz w:val="24"/>
      <w:szCs w:val="24"/>
    </w:rPr>
  </w:style>
  <w:style w:type="paragraph" w:customStyle="1" w:styleId="ADC92E4F54CE4C3F922F267E710CFC7C2">
    <w:name w:val="ADC92E4F54CE4C3F922F267E710CFC7C2"/>
    <w:rsid w:val="002E5CF8"/>
    <w:pPr>
      <w:spacing w:after="100" w:line="240" w:lineRule="auto"/>
    </w:pPr>
    <w:rPr>
      <w:rFonts w:ascii="Times New Roman" w:eastAsiaTheme="minorHAnsi" w:hAnsi="Times New Roman" w:cs="Times New Roman"/>
      <w:sz w:val="24"/>
      <w:szCs w:val="24"/>
    </w:rPr>
  </w:style>
  <w:style w:type="paragraph" w:customStyle="1" w:styleId="54723CBC82574DF9965344D19EB448871">
    <w:name w:val="54723CBC82574DF9965344D19EB448871"/>
    <w:rsid w:val="002E5CF8"/>
    <w:pPr>
      <w:spacing w:after="100" w:line="240" w:lineRule="auto"/>
    </w:pPr>
    <w:rPr>
      <w:rFonts w:ascii="Times New Roman" w:eastAsiaTheme="minorHAnsi" w:hAnsi="Times New Roman" w:cs="Times New Roman"/>
      <w:sz w:val="24"/>
      <w:szCs w:val="24"/>
    </w:rPr>
  </w:style>
  <w:style w:type="paragraph" w:customStyle="1" w:styleId="9DBEDA2D62824D059C8290CE0A49100B1">
    <w:name w:val="9DBEDA2D62824D059C8290CE0A49100B1"/>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1">
    <w:name w:val="7A35DA0C2D874793A193F192A6FFA4C81"/>
    <w:rsid w:val="002E5CF8"/>
    <w:pPr>
      <w:spacing w:after="100" w:line="240" w:lineRule="auto"/>
    </w:pPr>
    <w:rPr>
      <w:rFonts w:ascii="Times New Roman" w:eastAsiaTheme="minorHAnsi" w:hAnsi="Times New Roman" w:cs="Times New Roman"/>
      <w:sz w:val="24"/>
      <w:szCs w:val="24"/>
    </w:rPr>
  </w:style>
  <w:style w:type="paragraph" w:customStyle="1" w:styleId="83CB3B1C4D9B404A919440A55C1AB1EB1">
    <w:name w:val="83CB3B1C4D9B404A919440A55C1AB1EB1"/>
    <w:rsid w:val="002E5CF8"/>
    <w:pPr>
      <w:spacing w:after="100" w:line="240" w:lineRule="auto"/>
    </w:pPr>
    <w:rPr>
      <w:rFonts w:ascii="Times New Roman" w:eastAsiaTheme="minorHAnsi" w:hAnsi="Times New Roman" w:cs="Times New Roman"/>
      <w:sz w:val="24"/>
      <w:szCs w:val="24"/>
    </w:rPr>
  </w:style>
  <w:style w:type="paragraph" w:customStyle="1" w:styleId="35366B6F22D04242BD5B5410030B38101">
    <w:name w:val="35366B6F22D04242BD5B5410030B38101"/>
    <w:rsid w:val="002E5CF8"/>
    <w:pPr>
      <w:spacing w:after="100" w:line="240" w:lineRule="auto"/>
    </w:pPr>
    <w:rPr>
      <w:rFonts w:ascii="Times New Roman" w:eastAsiaTheme="minorHAnsi" w:hAnsi="Times New Roman" w:cs="Times New Roman"/>
      <w:sz w:val="24"/>
      <w:szCs w:val="24"/>
    </w:rPr>
  </w:style>
  <w:style w:type="paragraph" w:customStyle="1" w:styleId="8C3A5172EA6A4873ACC485AF48A474351">
    <w:name w:val="8C3A5172EA6A4873ACC485AF48A474351"/>
    <w:rsid w:val="002E5CF8"/>
    <w:pPr>
      <w:spacing w:after="100" w:line="240" w:lineRule="auto"/>
    </w:pPr>
    <w:rPr>
      <w:rFonts w:ascii="Times New Roman" w:eastAsiaTheme="minorHAnsi" w:hAnsi="Times New Roman" w:cs="Times New Roman"/>
      <w:sz w:val="24"/>
      <w:szCs w:val="24"/>
    </w:rPr>
  </w:style>
  <w:style w:type="paragraph" w:customStyle="1" w:styleId="15DD5C6F19BF4774BD10DE99ABF243E81">
    <w:name w:val="15DD5C6F19BF4774BD10DE99ABF243E81"/>
    <w:rsid w:val="002E5CF8"/>
    <w:pPr>
      <w:spacing w:after="100" w:line="240" w:lineRule="auto"/>
    </w:pPr>
    <w:rPr>
      <w:rFonts w:ascii="Times New Roman" w:eastAsiaTheme="minorHAnsi" w:hAnsi="Times New Roman" w:cs="Times New Roman"/>
      <w:sz w:val="24"/>
      <w:szCs w:val="24"/>
    </w:rPr>
  </w:style>
  <w:style w:type="paragraph" w:customStyle="1" w:styleId="A738EAEBA4E1440390BA08E2F6D3290A1">
    <w:name w:val="A738EAEBA4E1440390BA08E2F6D3290A1"/>
    <w:rsid w:val="002E5CF8"/>
    <w:pPr>
      <w:spacing w:after="100" w:line="240" w:lineRule="auto"/>
    </w:pPr>
    <w:rPr>
      <w:rFonts w:ascii="Times New Roman" w:eastAsiaTheme="minorHAnsi" w:hAnsi="Times New Roman" w:cs="Times New Roman"/>
      <w:sz w:val="24"/>
      <w:szCs w:val="24"/>
    </w:rPr>
  </w:style>
  <w:style w:type="paragraph" w:customStyle="1" w:styleId="8FB8E03C10F64BA9A99C6AD6D052965E1">
    <w:name w:val="8FB8E03C10F64BA9A99C6AD6D052965E1"/>
    <w:rsid w:val="002E5CF8"/>
    <w:pPr>
      <w:spacing w:after="100" w:line="240" w:lineRule="auto"/>
    </w:pPr>
    <w:rPr>
      <w:rFonts w:ascii="Times New Roman" w:eastAsiaTheme="minorHAnsi" w:hAnsi="Times New Roman" w:cs="Times New Roman"/>
      <w:sz w:val="24"/>
      <w:szCs w:val="24"/>
    </w:rPr>
  </w:style>
  <w:style w:type="paragraph" w:customStyle="1" w:styleId="C162F7393CE44C9795AC93D11ECE011F1">
    <w:name w:val="C162F7393CE44C9795AC93D11ECE011F1"/>
    <w:rsid w:val="002E5CF8"/>
    <w:pPr>
      <w:spacing w:after="100" w:line="240" w:lineRule="auto"/>
    </w:pPr>
    <w:rPr>
      <w:rFonts w:ascii="Times New Roman" w:eastAsiaTheme="minorHAnsi" w:hAnsi="Times New Roman" w:cs="Times New Roman"/>
      <w:sz w:val="24"/>
      <w:szCs w:val="24"/>
    </w:rPr>
  </w:style>
  <w:style w:type="paragraph" w:customStyle="1" w:styleId="C579003322074CB2864A9E9DB60C4E561">
    <w:name w:val="C579003322074CB2864A9E9DB60C4E561"/>
    <w:rsid w:val="002E5CF8"/>
    <w:pPr>
      <w:spacing w:after="100" w:line="240" w:lineRule="auto"/>
    </w:pPr>
    <w:rPr>
      <w:rFonts w:ascii="Times New Roman" w:eastAsiaTheme="minorHAnsi" w:hAnsi="Times New Roman" w:cs="Times New Roman"/>
      <w:sz w:val="24"/>
      <w:szCs w:val="24"/>
    </w:rPr>
  </w:style>
  <w:style w:type="paragraph" w:customStyle="1" w:styleId="04A6A986D49843F59A3E53F5B6686E9B1">
    <w:name w:val="04A6A986D49843F59A3E53F5B6686E9B1"/>
    <w:rsid w:val="002E5CF8"/>
    <w:pPr>
      <w:spacing w:after="100" w:line="240" w:lineRule="auto"/>
    </w:pPr>
    <w:rPr>
      <w:rFonts w:ascii="Times New Roman" w:eastAsiaTheme="minorHAnsi" w:hAnsi="Times New Roman" w:cs="Times New Roman"/>
      <w:sz w:val="24"/>
      <w:szCs w:val="24"/>
    </w:rPr>
  </w:style>
  <w:style w:type="paragraph" w:customStyle="1" w:styleId="069552091A444B91B809B988A163E97B1">
    <w:name w:val="069552091A444B91B809B988A163E97B1"/>
    <w:rsid w:val="002E5CF8"/>
    <w:pPr>
      <w:spacing w:after="100" w:line="240" w:lineRule="auto"/>
    </w:pPr>
    <w:rPr>
      <w:rFonts w:ascii="Times New Roman" w:eastAsiaTheme="minorHAnsi" w:hAnsi="Times New Roman" w:cs="Times New Roman"/>
      <w:sz w:val="24"/>
      <w:szCs w:val="24"/>
    </w:rPr>
  </w:style>
  <w:style w:type="paragraph" w:customStyle="1" w:styleId="56497BD587BC4873B7EE12F782A780841">
    <w:name w:val="56497BD587BC4873B7EE12F782A780841"/>
    <w:rsid w:val="002E5CF8"/>
    <w:pPr>
      <w:spacing w:after="100" w:line="240" w:lineRule="auto"/>
    </w:pPr>
    <w:rPr>
      <w:rFonts w:ascii="Times New Roman" w:eastAsiaTheme="minorHAnsi" w:hAnsi="Times New Roman" w:cs="Times New Roman"/>
      <w:sz w:val="24"/>
      <w:szCs w:val="24"/>
    </w:rPr>
  </w:style>
  <w:style w:type="paragraph" w:customStyle="1" w:styleId="4045B2D248CF4CABB001C00ED04F78AB1">
    <w:name w:val="4045B2D248CF4CABB001C00ED04F78AB1"/>
    <w:rsid w:val="002E5CF8"/>
    <w:pPr>
      <w:spacing w:after="100" w:line="240" w:lineRule="auto"/>
    </w:pPr>
    <w:rPr>
      <w:rFonts w:ascii="Times New Roman" w:eastAsiaTheme="minorHAnsi" w:hAnsi="Times New Roman" w:cs="Times New Roman"/>
      <w:sz w:val="24"/>
      <w:szCs w:val="24"/>
    </w:rPr>
  </w:style>
  <w:style w:type="paragraph" w:customStyle="1" w:styleId="3B66CED061CE46739955BCA664A325F01">
    <w:name w:val="3B66CED061CE46739955BCA664A325F01"/>
    <w:rsid w:val="002E5CF8"/>
    <w:pPr>
      <w:spacing w:after="100" w:line="240" w:lineRule="auto"/>
    </w:pPr>
    <w:rPr>
      <w:rFonts w:ascii="Times New Roman" w:eastAsiaTheme="minorHAnsi" w:hAnsi="Times New Roman" w:cs="Times New Roman"/>
      <w:sz w:val="24"/>
      <w:szCs w:val="24"/>
    </w:rPr>
  </w:style>
  <w:style w:type="paragraph" w:customStyle="1" w:styleId="EF185AAADE7E4C1AAD41ED1B80F0F8D61">
    <w:name w:val="EF185AAADE7E4C1AAD41ED1B80F0F8D61"/>
    <w:rsid w:val="002E5CF8"/>
    <w:pPr>
      <w:spacing w:after="100" w:line="240" w:lineRule="auto"/>
    </w:pPr>
    <w:rPr>
      <w:rFonts w:ascii="Times New Roman" w:eastAsiaTheme="minorHAnsi" w:hAnsi="Times New Roman" w:cs="Times New Roman"/>
      <w:sz w:val="24"/>
      <w:szCs w:val="24"/>
    </w:rPr>
  </w:style>
  <w:style w:type="paragraph" w:customStyle="1" w:styleId="2CFFE24E3BFF41DEBA13EDECD68315DF1">
    <w:name w:val="2CFFE24E3BFF41DEBA13EDECD68315DF1"/>
    <w:rsid w:val="002E5CF8"/>
    <w:pPr>
      <w:spacing w:after="100" w:line="240" w:lineRule="auto"/>
    </w:pPr>
    <w:rPr>
      <w:rFonts w:ascii="Times New Roman" w:eastAsiaTheme="minorHAnsi" w:hAnsi="Times New Roman" w:cs="Times New Roman"/>
      <w:sz w:val="24"/>
      <w:szCs w:val="24"/>
    </w:rPr>
  </w:style>
  <w:style w:type="paragraph" w:customStyle="1" w:styleId="BBB3520472EE4533B8C6F0FCA54621501">
    <w:name w:val="BBB3520472EE4533B8C6F0FCA54621501"/>
    <w:rsid w:val="002E5CF8"/>
    <w:pPr>
      <w:spacing w:after="100" w:line="240" w:lineRule="auto"/>
    </w:pPr>
    <w:rPr>
      <w:rFonts w:ascii="Times New Roman" w:eastAsiaTheme="minorHAnsi" w:hAnsi="Times New Roman" w:cs="Times New Roman"/>
      <w:sz w:val="24"/>
      <w:szCs w:val="24"/>
    </w:rPr>
  </w:style>
  <w:style w:type="paragraph" w:customStyle="1" w:styleId="94F3C43EB13846DB98A5B75805817E131">
    <w:name w:val="94F3C43EB13846DB98A5B75805817E131"/>
    <w:rsid w:val="002E5CF8"/>
    <w:pPr>
      <w:spacing w:after="100" w:line="240" w:lineRule="auto"/>
    </w:pPr>
    <w:rPr>
      <w:rFonts w:ascii="Times New Roman" w:eastAsiaTheme="minorHAnsi" w:hAnsi="Times New Roman" w:cs="Times New Roman"/>
      <w:sz w:val="24"/>
      <w:szCs w:val="24"/>
    </w:rPr>
  </w:style>
  <w:style w:type="paragraph" w:customStyle="1" w:styleId="09BE1576A598497792854181EFE239721">
    <w:name w:val="09BE1576A598497792854181EFE239721"/>
    <w:rsid w:val="002E5CF8"/>
    <w:pPr>
      <w:spacing w:after="100" w:line="240" w:lineRule="auto"/>
    </w:pPr>
    <w:rPr>
      <w:rFonts w:ascii="Times New Roman" w:eastAsiaTheme="minorHAnsi" w:hAnsi="Times New Roman" w:cs="Times New Roman"/>
      <w:sz w:val="24"/>
      <w:szCs w:val="24"/>
    </w:rPr>
  </w:style>
  <w:style w:type="paragraph" w:customStyle="1" w:styleId="413D976BE1B04958B06CB7A815CCC9CA">
    <w:name w:val="413D976BE1B04958B06CB7A815CCC9CA"/>
    <w:rsid w:val="002E5CF8"/>
    <w:pPr>
      <w:spacing w:after="100" w:line="240" w:lineRule="auto"/>
    </w:pPr>
    <w:rPr>
      <w:rFonts w:ascii="Times New Roman" w:eastAsiaTheme="minorHAnsi" w:hAnsi="Times New Roman" w:cs="Times New Roman"/>
      <w:sz w:val="24"/>
      <w:szCs w:val="24"/>
    </w:rPr>
  </w:style>
  <w:style w:type="paragraph" w:customStyle="1" w:styleId="1CE34836DC31442EB5EDE728A81DEF36">
    <w:name w:val="1CE34836DC31442EB5EDE728A81DEF36"/>
    <w:rsid w:val="002E5CF8"/>
    <w:pPr>
      <w:spacing w:after="100" w:line="240" w:lineRule="auto"/>
    </w:pPr>
    <w:rPr>
      <w:rFonts w:ascii="Times New Roman" w:eastAsiaTheme="minorHAnsi" w:hAnsi="Times New Roman" w:cs="Times New Roman"/>
      <w:sz w:val="24"/>
      <w:szCs w:val="24"/>
    </w:rPr>
  </w:style>
  <w:style w:type="paragraph" w:customStyle="1" w:styleId="77063D9DCD5C47E98221C5379180E405">
    <w:name w:val="77063D9DCD5C47E98221C5379180E405"/>
    <w:rsid w:val="002E5CF8"/>
    <w:pPr>
      <w:spacing w:after="100" w:line="240" w:lineRule="auto"/>
    </w:pPr>
    <w:rPr>
      <w:rFonts w:ascii="Times New Roman" w:eastAsiaTheme="minorHAnsi" w:hAnsi="Times New Roman" w:cs="Times New Roman"/>
      <w:sz w:val="24"/>
      <w:szCs w:val="24"/>
    </w:rPr>
  </w:style>
  <w:style w:type="paragraph" w:customStyle="1" w:styleId="271D94E4E0BB4A2FBE0A0E0717E8AB2E">
    <w:name w:val="271D94E4E0BB4A2FBE0A0E0717E8AB2E"/>
    <w:rsid w:val="002E5CF8"/>
    <w:pPr>
      <w:spacing w:after="100" w:line="240" w:lineRule="auto"/>
    </w:pPr>
    <w:rPr>
      <w:rFonts w:ascii="Times New Roman" w:eastAsiaTheme="minorHAnsi" w:hAnsi="Times New Roman" w:cs="Times New Roman"/>
      <w:sz w:val="24"/>
      <w:szCs w:val="24"/>
    </w:rPr>
  </w:style>
  <w:style w:type="paragraph" w:customStyle="1" w:styleId="32878463CB934F6DAE992B28250A46EF">
    <w:name w:val="32878463CB934F6DAE992B28250A46EF"/>
    <w:rsid w:val="002E5CF8"/>
    <w:pPr>
      <w:spacing w:after="100" w:line="240" w:lineRule="auto"/>
    </w:pPr>
    <w:rPr>
      <w:rFonts w:ascii="Times New Roman" w:eastAsiaTheme="minorHAnsi" w:hAnsi="Times New Roman" w:cs="Times New Roman"/>
      <w:sz w:val="24"/>
      <w:szCs w:val="24"/>
    </w:rPr>
  </w:style>
  <w:style w:type="paragraph" w:customStyle="1" w:styleId="7D383C4A66B340748AD9C47FD0AA3870">
    <w:name w:val="7D383C4A66B340748AD9C47FD0AA3870"/>
    <w:rsid w:val="005D1BB6"/>
  </w:style>
  <w:style w:type="paragraph" w:customStyle="1" w:styleId="97C33957FCFC401B9AEF74E782DEBB60">
    <w:name w:val="97C33957FCFC401B9AEF74E782DEBB60"/>
    <w:rsid w:val="005D1BB6"/>
  </w:style>
  <w:style w:type="paragraph" w:customStyle="1" w:styleId="7C8C02645B9E462BBD08433674164ED1">
    <w:name w:val="7C8C02645B9E462BBD08433674164ED1"/>
    <w:rsid w:val="005D1BB6"/>
  </w:style>
  <w:style w:type="paragraph" w:customStyle="1" w:styleId="64A5FC2822A241A19D28E1404B0860C1">
    <w:name w:val="64A5FC2822A241A19D28E1404B0860C1"/>
    <w:rsid w:val="002475A2"/>
  </w:style>
  <w:style w:type="paragraph" w:customStyle="1" w:styleId="D505697184124744A2D8F9FB69E91E50">
    <w:name w:val="D505697184124744A2D8F9FB69E91E50"/>
    <w:rsid w:val="002475A2"/>
  </w:style>
  <w:style w:type="paragraph" w:customStyle="1" w:styleId="8AAAB7DC15714FF1A13F8AC2C22ADA1C">
    <w:name w:val="8AAAB7DC15714FF1A13F8AC2C22ADA1C"/>
    <w:rsid w:val="002F5379"/>
  </w:style>
  <w:style w:type="paragraph" w:customStyle="1" w:styleId="735A419753ED4BEE85008F11CAEC4A26">
    <w:name w:val="735A419753ED4BEE85008F11CAEC4A26"/>
    <w:rsid w:val="002F5379"/>
  </w:style>
  <w:style w:type="paragraph" w:customStyle="1" w:styleId="60BE38FB744249BF90D01B9131D00009">
    <w:name w:val="60BE38FB744249BF90D01B9131D00009"/>
    <w:rsid w:val="002F5379"/>
  </w:style>
  <w:style w:type="paragraph" w:customStyle="1" w:styleId="03E76EAC8BCD4EE981D09EE94288E272">
    <w:name w:val="03E76EAC8BCD4EE981D09EE94288E272"/>
    <w:rsid w:val="0072566E"/>
  </w:style>
  <w:style w:type="paragraph" w:customStyle="1" w:styleId="6257E9827B4F42738F58028B1888F4B8">
    <w:name w:val="6257E9827B4F42738F58028B1888F4B8"/>
    <w:rsid w:val="0072566E"/>
  </w:style>
  <w:style w:type="paragraph" w:customStyle="1" w:styleId="4F6AA1DCD218492DA7C5DBA9BC27DD42">
    <w:name w:val="4F6AA1DCD218492DA7C5DBA9BC27DD42"/>
    <w:rsid w:val="0072566E"/>
  </w:style>
  <w:style w:type="paragraph" w:customStyle="1" w:styleId="1BD41DC7C46F4C3B9877D51073E08099">
    <w:name w:val="1BD41DC7C46F4C3B9877D51073E08099"/>
    <w:rsid w:val="000F5835"/>
  </w:style>
  <w:style w:type="paragraph" w:customStyle="1" w:styleId="ED6FA54ECAE345D6B2F1D42DF36356D2">
    <w:name w:val="ED6FA54ECAE345D6B2F1D42DF36356D2"/>
    <w:rsid w:val="000F5835"/>
  </w:style>
  <w:style w:type="paragraph" w:customStyle="1" w:styleId="121BF7AE84DD49C88C8EEED33E464080">
    <w:name w:val="121BF7AE84DD49C88C8EEED33E464080"/>
    <w:rsid w:val="000F5835"/>
  </w:style>
  <w:style w:type="paragraph" w:customStyle="1" w:styleId="D6BE4BF57ED34ECC9BD943D5953A5BCD">
    <w:name w:val="D6BE4BF57ED34ECC9BD943D5953A5BCD"/>
    <w:rsid w:val="000F5835"/>
  </w:style>
  <w:style w:type="paragraph" w:customStyle="1" w:styleId="257A5DECBE604621BB42BFE463EBB2B2">
    <w:name w:val="257A5DECBE604621BB42BFE463EBB2B2"/>
    <w:rsid w:val="00F777D3"/>
  </w:style>
  <w:style w:type="paragraph" w:customStyle="1" w:styleId="C9420E2B197C451AA779F57B1301B7F8">
    <w:name w:val="C9420E2B197C451AA779F57B1301B7F8"/>
    <w:rsid w:val="00F777D3"/>
  </w:style>
  <w:style w:type="paragraph" w:customStyle="1" w:styleId="3630B1CF97FE4DD6BFAFC30FE4CE0929">
    <w:name w:val="3630B1CF97FE4DD6BFAFC30FE4CE0929"/>
    <w:rsid w:val="00E46E20"/>
    <w:pPr>
      <w:spacing w:after="160" w:line="259" w:lineRule="auto"/>
    </w:pPr>
  </w:style>
  <w:style w:type="paragraph" w:customStyle="1" w:styleId="9179F243A76C491389D746E7B309EC93">
    <w:name w:val="9179F243A76C491389D746E7B309EC93"/>
    <w:rsid w:val="00E46E20"/>
    <w:pPr>
      <w:spacing w:after="160" w:line="259" w:lineRule="auto"/>
    </w:pPr>
  </w:style>
  <w:style w:type="paragraph" w:customStyle="1" w:styleId="C018BF86F469478D88D4238FC9F01B01">
    <w:name w:val="C018BF86F469478D88D4238FC9F01B01"/>
    <w:rsid w:val="00E46E20"/>
    <w:pPr>
      <w:spacing w:after="160" w:line="259" w:lineRule="auto"/>
    </w:pPr>
  </w:style>
  <w:style w:type="paragraph" w:customStyle="1" w:styleId="D9627A2390774975BC734F7756EBD6AD">
    <w:name w:val="D9627A2390774975BC734F7756EBD6AD"/>
    <w:rsid w:val="00E46E20"/>
    <w:pPr>
      <w:spacing w:after="160" w:line="259" w:lineRule="auto"/>
    </w:pPr>
  </w:style>
  <w:style w:type="paragraph" w:customStyle="1" w:styleId="4615375F8F124E68875EB818FFCEBFC2">
    <w:name w:val="4615375F8F124E68875EB818FFCEBFC2"/>
    <w:rsid w:val="00E46E20"/>
    <w:pPr>
      <w:spacing w:after="160" w:line="259" w:lineRule="auto"/>
    </w:pPr>
  </w:style>
  <w:style w:type="paragraph" w:customStyle="1" w:styleId="785845952DAD406C858863BD12137486">
    <w:name w:val="785845952DAD406C858863BD12137486"/>
    <w:rsid w:val="00E46E20"/>
    <w:pPr>
      <w:spacing w:after="160" w:line="259" w:lineRule="auto"/>
    </w:pPr>
  </w:style>
  <w:style w:type="paragraph" w:customStyle="1" w:styleId="E394C1960F96422F8EC0D7CEA476B6C5">
    <w:name w:val="E394C1960F96422F8EC0D7CEA476B6C5"/>
    <w:rsid w:val="00E46E20"/>
    <w:pPr>
      <w:spacing w:after="160" w:line="259" w:lineRule="auto"/>
    </w:pPr>
  </w:style>
  <w:style w:type="paragraph" w:customStyle="1" w:styleId="16665E76CE704DFFBB0DBB595495D0F6">
    <w:name w:val="16665E76CE704DFFBB0DBB595495D0F6"/>
    <w:rsid w:val="009B4CB9"/>
    <w:pPr>
      <w:spacing w:after="160" w:line="259" w:lineRule="auto"/>
    </w:pPr>
  </w:style>
  <w:style w:type="paragraph" w:customStyle="1" w:styleId="6867096991344FA69DF8F768879EF81D">
    <w:name w:val="6867096991344FA69DF8F768879EF81D"/>
    <w:rsid w:val="009B4CB9"/>
    <w:pPr>
      <w:spacing w:after="160" w:line="259" w:lineRule="auto"/>
    </w:pPr>
  </w:style>
  <w:style w:type="paragraph" w:customStyle="1" w:styleId="42EDCBE27B8746A1917BD5F5FDDF3787">
    <w:name w:val="42EDCBE27B8746A1917BD5F5FDDF3787"/>
    <w:rsid w:val="009B4CB9"/>
    <w:pPr>
      <w:spacing w:after="160" w:line="259" w:lineRule="auto"/>
    </w:pPr>
  </w:style>
  <w:style w:type="paragraph" w:customStyle="1" w:styleId="707A58CC546E470A8C86559E6BA28C72">
    <w:name w:val="707A58CC546E470A8C86559E6BA28C72"/>
    <w:rsid w:val="009B4CB9"/>
    <w:pPr>
      <w:spacing w:after="160" w:line="259" w:lineRule="auto"/>
    </w:pPr>
  </w:style>
  <w:style w:type="paragraph" w:customStyle="1" w:styleId="5A7447672806440FB5E4D324B411017C">
    <w:name w:val="5A7447672806440FB5E4D324B411017C"/>
    <w:rsid w:val="006B0AE7"/>
    <w:pPr>
      <w:spacing w:after="160" w:line="259" w:lineRule="auto"/>
    </w:pPr>
  </w:style>
  <w:style w:type="paragraph" w:customStyle="1" w:styleId="5E67589993ED41A080FCC70902EA1468">
    <w:name w:val="5E67589993ED41A080FCC70902EA1468"/>
    <w:rsid w:val="006B0AE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6D599CA8A6734A8D192FB9A26D225B" ma:contentTypeVersion="0" ma:contentTypeDescription="Create a new document." ma:contentTypeScope="" ma:versionID="897f06fc32af91207ae5d1a100913c5f">
  <xsd:schema xmlns:xsd="http://www.w3.org/2001/XMLSchema" xmlns:xs="http://www.w3.org/2001/XMLSchema" xmlns:p="http://schemas.microsoft.com/office/2006/metadata/properties" targetNamespace="http://schemas.microsoft.com/office/2006/metadata/properties" ma:root="true" ma:fieldsID="fcd8e47304fe08980ef36dec7c359be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me of Even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9AAD6-9BD1-4FDA-A81F-941A9D09FFB9}">
  <ds:schemaRefs>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E74FBCD-544B-4D58-B83A-6DFF8EB94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8AE705C-353E-402B-AA6D-7AD0D397A9AF}">
  <ds:schemaRefs>
    <ds:schemaRef ds:uri="http://schemas.microsoft.com/sharepoint/v3/contenttype/forms"/>
  </ds:schemaRefs>
</ds:datastoreItem>
</file>

<file path=customXml/itemProps4.xml><?xml version="1.0" encoding="utf-8"?>
<ds:datastoreItem xmlns:ds="http://schemas.openxmlformats.org/officeDocument/2006/customXml" ds:itemID="{07B40464-E8EA-474A-9610-301028A3E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Brochure Template Ver 5.dotx</Template>
  <TotalTime>0</TotalTime>
  <Pages>5</Pages>
  <Words>1154</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Master Brochure Template</vt:lpstr>
    </vt:vector>
  </TitlesOfParts>
  <Company>Dept. of Veterans Affairs</Company>
  <LinksUpToDate>false</LinksUpToDate>
  <CharactersWithSpaces>7719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Brochure Template</dc:title>
  <dc:subject>Template</dc:subject>
  <dc:creator>Lucius Sykes</dc:creator>
  <cp:keywords>brochure</cp:keywords>
  <dc:description>Instructus Media, Ltd.</dc:description>
  <cp:lastModifiedBy>Department of Veterans Affairs</cp:lastModifiedBy>
  <cp:revision>2</cp:revision>
  <cp:lastPrinted>2013-09-24T19:49:00Z</cp:lastPrinted>
  <dcterms:created xsi:type="dcterms:W3CDTF">2018-04-24T19:58:00Z</dcterms:created>
  <dcterms:modified xsi:type="dcterms:W3CDTF">2018-04-24T19:58:00Z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0x010100436D599CA8A6734A8D192FB9A26D225B</vt:lpwstr>
  </property>
</Properties>
</file>